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5C8B2F7E" w14:textId="30B2D08A" w:rsidR="00C82956" w:rsidRPr="0072064E" w:rsidRDefault="00C82956" w:rsidP="002D588E">
      <w:pPr>
        <w:ind w:left="0"/>
        <w:rPr>
          <w:b/>
          <w:lang w:val="ro-RO"/>
        </w:rPr>
      </w:pPr>
      <w:r w:rsidRPr="0072064E">
        <w:rPr>
          <w:b/>
        </w:rPr>
        <w:t>Re</w:t>
      </w:r>
      <w:r w:rsidRPr="0072064E">
        <w:rPr>
          <w:b/>
          <w:lang w:val="ro-RO"/>
        </w:rPr>
        <w:t>zultat</w:t>
      </w:r>
      <w:r w:rsidR="00C221B5" w:rsidRPr="0072064E">
        <w:rPr>
          <w:b/>
          <w:lang w:val="ro-RO"/>
        </w:rPr>
        <w:t>ul</w:t>
      </w:r>
      <w:r w:rsidRPr="0072064E">
        <w:rPr>
          <w:b/>
          <w:lang w:val="ro-RO"/>
        </w:rPr>
        <w:t xml:space="preserve"> </w:t>
      </w:r>
      <w:r w:rsidR="00564041">
        <w:rPr>
          <w:b/>
          <w:lang w:val="ro-RO"/>
        </w:rPr>
        <w:t>final la examenul</w:t>
      </w:r>
      <w:r w:rsidR="002D588E" w:rsidRPr="0072064E">
        <w:rPr>
          <w:b/>
          <w:lang w:val="ro-RO"/>
        </w:rPr>
        <w:t xml:space="preserve"> </w:t>
      </w:r>
      <w:r w:rsidR="0072064E" w:rsidRPr="0072064E">
        <w:rPr>
          <w:lang w:val="ro-RO"/>
        </w:rPr>
        <w:t xml:space="preserve">pentru </w:t>
      </w:r>
      <w:r w:rsidRPr="0072064E">
        <w:rPr>
          <w:lang w:val="ro-RO"/>
        </w:rPr>
        <w:t xml:space="preserve">promovare în grad profesional </w:t>
      </w:r>
      <w:r w:rsidR="00564041">
        <w:rPr>
          <w:lang w:val="ro-RO"/>
        </w:rPr>
        <w:t xml:space="preserve">imediat </w:t>
      </w:r>
      <w:r w:rsidRPr="0072064E">
        <w:rPr>
          <w:lang w:val="ro-RO"/>
        </w:rPr>
        <w:t xml:space="preserve">superior celui </w:t>
      </w:r>
      <w:r w:rsidR="00A40243" w:rsidRPr="0072064E">
        <w:rPr>
          <w:lang w:val="ro-RO"/>
        </w:rPr>
        <w:t>deținut</w:t>
      </w:r>
      <w:r w:rsidR="00207216" w:rsidRPr="0072064E">
        <w:rPr>
          <w:lang w:val="ro-RO"/>
        </w:rPr>
        <w:t xml:space="preserve"> </w:t>
      </w:r>
      <w:r w:rsidR="0072064E" w:rsidRPr="0072064E">
        <w:rPr>
          <w:lang w:val="ro-RO"/>
        </w:rPr>
        <w:t>a</w:t>
      </w:r>
      <w:r w:rsidRPr="0072064E">
        <w:rPr>
          <w:lang w:val="ro-RO"/>
        </w:rPr>
        <w:t xml:space="preserve"> </w:t>
      </w:r>
      <w:r w:rsidR="00A40243" w:rsidRPr="0072064E">
        <w:rPr>
          <w:lang w:val="ro-RO"/>
        </w:rPr>
        <w:t>funcționarilor</w:t>
      </w:r>
      <w:r w:rsidR="00207216" w:rsidRPr="0072064E">
        <w:rPr>
          <w:lang w:val="ro-RO"/>
        </w:rPr>
        <w:t xml:space="preserve"> </w:t>
      </w:r>
      <w:r w:rsidRPr="0072064E">
        <w:rPr>
          <w:lang w:val="ro-RO"/>
        </w:rPr>
        <w:t>public</w:t>
      </w:r>
      <w:r w:rsidR="00207216" w:rsidRPr="0072064E">
        <w:rPr>
          <w:lang w:val="ro-RO"/>
        </w:rPr>
        <w:t>i</w:t>
      </w:r>
      <w:r w:rsidRPr="0072064E">
        <w:rPr>
          <w:lang w:val="ro-RO"/>
        </w:rPr>
        <w:t xml:space="preserve"> din cadrul </w:t>
      </w:r>
      <w:r w:rsidR="00A40243" w:rsidRPr="0072064E">
        <w:rPr>
          <w:lang w:val="ro-RO"/>
        </w:rPr>
        <w:t>Direcției</w:t>
      </w:r>
      <w:r w:rsidRPr="0072064E">
        <w:rPr>
          <w:lang w:val="ro-RO"/>
        </w:rPr>
        <w:t xml:space="preserve"> identificare şi administrare bunuri şi Compartimentul identificare şi urmărire bunur</w:t>
      </w:r>
      <w:r w:rsidR="00306F1A" w:rsidRPr="0072064E">
        <w:rPr>
          <w:lang w:val="ro-RO"/>
        </w:rPr>
        <w:t>i</w:t>
      </w:r>
      <w:r w:rsidR="0072064E" w:rsidRPr="0072064E">
        <w:rPr>
          <w:lang w:val="ro-RO"/>
        </w:rPr>
        <w:t xml:space="preserve"> din data de </w:t>
      </w:r>
      <w:r w:rsidR="004934EC" w:rsidRPr="004934EC">
        <w:rPr>
          <w:b/>
          <w:bCs/>
          <w:lang w:val="ro-RO"/>
        </w:rPr>
        <w:t>16.09.2025</w:t>
      </w:r>
      <w:r w:rsidR="004934EC">
        <w:rPr>
          <w:lang w:val="ro-RO"/>
        </w:rPr>
        <w:t xml:space="preserve"> </w:t>
      </w:r>
      <w:r w:rsidR="0072064E" w:rsidRPr="0072064E">
        <w:rPr>
          <w:lang w:val="ro-RO"/>
        </w:rPr>
        <w:t>proba scrisă</w:t>
      </w:r>
    </w:p>
    <w:tbl>
      <w:tblPr>
        <w:tblStyle w:val="TableGri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646"/>
        <w:gridCol w:w="1375"/>
        <w:gridCol w:w="955"/>
        <w:gridCol w:w="981"/>
        <w:gridCol w:w="955"/>
        <w:gridCol w:w="1317"/>
      </w:tblGrid>
      <w:tr w:rsidR="00342896" w14:paraId="76354173" w14:textId="6BBC6758" w:rsidTr="00393FA7">
        <w:trPr>
          <w:trHeight w:val="1201"/>
        </w:trPr>
        <w:tc>
          <w:tcPr>
            <w:tcW w:w="709" w:type="dxa"/>
          </w:tcPr>
          <w:p w14:paraId="33CBDEAE" w14:textId="77777777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Nr.</w:t>
            </w:r>
          </w:p>
          <w:p w14:paraId="3BB4E45B" w14:textId="02312E5A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crt</w:t>
            </w:r>
          </w:p>
        </w:tc>
        <w:tc>
          <w:tcPr>
            <w:tcW w:w="1418" w:type="dxa"/>
          </w:tcPr>
          <w:p w14:paraId="25A947C2" w14:textId="1FCB23FC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Nr. înregistra</w:t>
            </w:r>
            <w:r w:rsidR="00342896">
              <w:rPr>
                <w:b/>
                <w:sz w:val="20"/>
                <w:szCs w:val="20"/>
                <w:lang w:val="ro-RO"/>
              </w:rPr>
              <w:t>re</w:t>
            </w:r>
            <w:r w:rsidRPr="006C65D2">
              <w:rPr>
                <w:b/>
                <w:sz w:val="20"/>
                <w:szCs w:val="20"/>
                <w:lang w:val="ro-RO"/>
              </w:rPr>
              <w:t xml:space="preserve"> dosar înscriere examen</w:t>
            </w:r>
          </w:p>
        </w:tc>
        <w:tc>
          <w:tcPr>
            <w:tcW w:w="1646" w:type="dxa"/>
          </w:tcPr>
          <w:p w14:paraId="0278DE5D" w14:textId="77777777" w:rsidR="00DE2BFC" w:rsidRPr="006C65D2" w:rsidRDefault="00DE2BFC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Funcția publică pentru care se organizează examenul de promovare/</w:t>
            </w:r>
          </w:p>
          <w:p w14:paraId="6A32A901" w14:textId="38A54B4A" w:rsidR="00564041" w:rsidRPr="006C65D2" w:rsidRDefault="00DE2BFC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 xml:space="preserve">Departament </w:t>
            </w:r>
          </w:p>
        </w:tc>
        <w:tc>
          <w:tcPr>
            <w:tcW w:w="1375" w:type="dxa"/>
          </w:tcPr>
          <w:p w14:paraId="4D233DF4" w14:textId="7D0DDD80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Rezultatul verificării eligibilităţii candidaţilor</w:t>
            </w:r>
          </w:p>
        </w:tc>
        <w:tc>
          <w:tcPr>
            <w:tcW w:w="955" w:type="dxa"/>
          </w:tcPr>
          <w:p w14:paraId="7EEA55FE" w14:textId="3A673CD9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la proba scrisă</w:t>
            </w:r>
          </w:p>
        </w:tc>
        <w:tc>
          <w:tcPr>
            <w:tcW w:w="981" w:type="dxa"/>
          </w:tcPr>
          <w:p w14:paraId="348A68CD" w14:textId="754DAE78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la proba interviu</w:t>
            </w:r>
          </w:p>
        </w:tc>
        <w:tc>
          <w:tcPr>
            <w:tcW w:w="955" w:type="dxa"/>
          </w:tcPr>
          <w:p w14:paraId="42F9E41F" w14:textId="673AFDF4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final</w:t>
            </w:r>
          </w:p>
        </w:tc>
        <w:tc>
          <w:tcPr>
            <w:tcW w:w="1317" w:type="dxa"/>
          </w:tcPr>
          <w:p w14:paraId="3CE3475B" w14:textId="17071D00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Rezultat final</w:t>
            </w:r>
            <w:r w:rsidR="00393FA7">
              <w:rPr>
                <w:b/>
                <w:sz w:val="20"/>
                <w:szCs w:val="20"/>
                <w:lang w:val="ro-RO"/>
              </w:rPr>
              <w:t xml:space="preserve"> al examenului de promovare</w:t>
            </w:r>
          </w:p>
        </w:tc>
      </w:tr>
      <w:tr w:rsidR="00C0430E" w14:paraId="4E43B0A0" w14:textId="5E279EBC" w:rsidTr="00393FA7">
        <w:trPr>
          <w:trHeight w:val="1201"/>
        </w:trPr>
        <w:tc>
          <w:tcPr>
            <w:tcW w:w="709" w:type="dxa"/>
          </w:tcPr>
          <w:p w14:paraId="3E891AF5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41CDF58" w14:textId="556B0974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1.</w:t>
            </w:r>
          </w:p>
        </w:tc>
        <w:tc>
          <w:tcPr>
            <w:tcW w:w="1418" w:type="dxa"/>
          </w:tcPr>
          <w:p w14:paraId="12B13BDE" w14:textId="6B7A688F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3/3114/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345261BB" w14:textId="366458C9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superior</w:t>
            </w:r>
            <w:r w:rsidRPr="00C0430E">
              <w:rPr>
                <w:bCs/>
                <w:sz w:val="20"/>
                <w:szCs w:val="20"/>
                <w:lang w:val="ro-RO"/>
              </w:rPr>
              <w:t>/</w:t>
            </w:r>
            <w:r w:rsidRPr="00C0430E">
              <w:rPr>
                <w:bCs/>
                <w:sz w:val="20"/>
                <w:szCs w:val="20"/>
              </w:rPr>
              <w:t xml:space="preserve"> </w:t>
            </w:r>
            <w:r w:rsidRPr="00C0430E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375" w:type="dxa"/>
          </w:tcPr>
          <w:p w14:paraId="42AEEE9C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6CEC800A" w14:textId="0BA61496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5125D1E7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225C6BFC" w14:textId="32F26D26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88 puncte</w:t>
            </w:r>
          </w:p>
        </w:tc>
        <w:tc>
          <w:tcPr>
            <w:tcW w:w="981" w:type="dxa"/>
          </w:tcPr>
          <w:p w14:paraId="76A73099" w14:textId="77777777" w:rsidR="00315CDB" w:rsidRDefault="00315CDB" w:rsidP="00C0430E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</w:p>
          <w:p w14:paraId="577C119B" w14:textId="1CEE2251" w:rsidR="00C0430E" w:rsidRDefault="00315CDB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92,67</w:t>
            </w:r>
            <w:r w:rsidR="00C0430E">
              <w:rPr>
                <w:bCs/>
                <w:i/>
                <w:iCs/>
                <w:lang w:val="ro-RO"/>
              </w:rPr>
              <w:t xml:space="preserve"> </w:t>
            </w:r>
            <w:r w:rsidR="00C0430E"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955" w:type="dxa"/>
          </w:tcPr>
          <w:p w14:paraId="6C1B9D39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38ED7CB2" w14:textId="0FD47FC9" w:rsidR="00C0430E" w:rsidRDefault="00315CDB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180,67</w:t>
            </w:r>
            <w:r w:rsidR="00C0430E"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1317" w:type="dxa"/>
          </w:tcPr>
          <w:p w14:paraId="3DFB346A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DBC5CDF" w14:textId="26F2692E" w:rsidR="00C0430E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C0430E" w14:paraId="78242D11" w14:textId="1ED4E9EF" w:rsidTr="00393FA7">
        <w:trPr>
          <w:trHeight w:val="1201"/>
        </w:trPr>
        <w:tc>
          <w:tcPr>
            <w:tcW w:w="709" w:type="dxa"/>
          </w:tcPr>
          <w:p w14:paraId="7DD227B2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5DBCD42" w14:textId="1D205E66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2.</w:t>
            </w:r>
          </w:p>
        </w:tc>
        <w:tc>
          <w:tcPr>
            <w:tcW w:w="1418" w:type="dxa"/>
          </w:tcPr>
          <w:p w14:paraId="2C5E1C5E" w14:textId="61CFCA2E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4/3114/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31730F40" w14:textId="422669D0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superior</w:t>
            </w:r>
            <w:r w:rsidRPr="00C0430E">
              <w:rPr>
                <w:bCs/>
                <w:sz w:val="20"/>
                <w:szCs w:val="20"/>
                <w:lang w:val="ro-RO"/>
              </w:rPr>
              <w:t>/ Direcției identificare și administrare bunuri</w:t>
            </w:r>
          </w:p>
        </w:tc>
        <w:tc>
          <w:tcPr>
            <w:tcW w:w="1375" w:type="dxa"/>
          </w:tcPr>
          <w:p w14:paraId="56B63963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32A472B8" w14:textId="27C4693A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195229AB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611A50B" w14:textId="001536F4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100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981" w:type="dxa"/>
          </w:tcPr>
          <w:p w14:paraId="1FC1DEB9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261CE092" w14:textId="6B8A1561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100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955" w:type="dxa"/>
          </w:tcPr>
          <w:p w14:paraId="0A670DB9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60459D56" w14:textId="67D076E1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200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1317" w:type="dxa"/>
          </w:tcPr>
          <w:p w14:paraId="25AD5583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3CDFFE1B" w14:textId="1FF6E2B2" w:rsidR="00C0430E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C0430E" w14:paraId="693E25A1" w14:textId="6B32A422" w:rsidTr="00393FA7">
        <w:trPr>
          <w:trHeight w:val="1201"/>
        </w:trPr>
        <w:tc>
          <w:tcPr>
            <w:tcW w:w="709" w:type="dxa"/>
          </w:tcPr>
          <w:p w14:paraId="116B4E5A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EE1EE86" w14:textId="7C562F8E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3.</w:t>
            </w:r>
          </w:p>
        </w:tc>
        <w:tc>
          <w:tcPr>
            <w:tcW w:w="1418" w:type="dxa"/>
          </w:tcPr>
          <w:p w14:paraId="214837A0" w14:textId="77777777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5/3114/</w:t>
            </w:r>
          </w:p>
          <w:p w14:paraId="5C883C35" w14:textId="06DB2C89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717A9990" w14:textId="3360302B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superior</w:t>
            </w:r>
            <w:r w:rsidRPr="00C0430E">
              <w:rPr>
                <w:bCs/>
                <w:sz w:val="20"/>
                <w:szCs w:val="20"/>
                <w:lang w:val="ro-RO"/>
              </w:rPr>
              <w:t>/</w:t>
            </w:r>
            <w:r w:rsidRPr="00C0430E">
              <w:rPr>
                <w:bCs/>
                <w:sz w:val="20"/>
                <w:szCs w:val="20"/>
              </w:rPr>
              <w:t xml:space="preserve"> </w:t>
            </w:r>
            <w:r w:rsidRPr="00C0430E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375" w:type="dxa"/>
          </w:tcPr>
          <w:p w14:paraId="0C249F97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319EAF53" w14:textId="740B1FA5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48E9DA19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76595413" w14:textId="4E60D869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88 </w:t>
            </w:r>
            <w:r>
              <w:rPr>
                <w:bCs/>
                <w:i/>
                <w:iCs/>
                <w:lang w:val="ro-RO"/>
              </w:rPr>
              <w:t>p</w:t>
            </w:r>
            <w:r w:rsidRPr="00D20CAD">
              <w:rPr>
                <w:bCs/>
                <w:i/>
                <w:iCs/>
                <w:lang w:val="ro-RO"/>
              </w:rPr>
              <w:t>uncte</w:t>
            </w:r>
          </w:p>
        </w:tc>
        <w:tc>
          <w:tcPr>
            <w:tcW w:w="981" w:type="dxa"/>
          </w:tcPr>
          <w:p w14:paraId="2B631098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7622120" w14:textId="25AD7072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</w:t>
            </w:r>
            <w:r>
              <w:rPr>
                <w:bCs/>
                <w:i/>
                <w:iCs/>
                <w:lang w:val="ro-RO"/>
              </w:rPr>
              <w:t>9</w:t>
            </w:r>
            <w:r w:rsidR="001F5E1B">
              <w:rPr>
                <w:bCs/>
                <w:i/>
                <w:iCs/>
                <w:lang w:val="ro-RO"/>
              </w:rPr>
              <w:t xml:space="preserve">4 </w:t>
            </w:r>
            <w:r>
              <w:rPr>
                <w:bCs/>
                <w:i/>
                <w:iCs/>
                <w:lang w:val="ro-RO"/>
              </w:rPr>
              <w:t>p</w:t>
            </w:r>
            <w:r w:rsidRPr="00D20CAD">
              <w:rPr>
                <w:bCs/>
                <w:i/>
                <w:iCs/>
                <w:lang w:val="ro-RO"/>
              </w:rPr>
              <w:t>uncte</w:t>
            </w:r>
          </w:p>
        </w:tc>
        <w:tc>
          <w:tcPr>
            <w:tcW w:w="955" w:type="dxa"/>
          </w:tcPr>
          <w:p w14:paraId="6A9D050A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679DDC0B" w14:textId="7F7AF587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</w:t>
            </w:r>
            <w:r w:rsidR="001F5E1B">
              <w:rPr>
                <w:bCs/>
                <w:i/>
                <w:iCs/>
                <w:lang w:val="ro-RO"/>
              </w:rPr>
              <w:t>182</w:t>
            </w:r>
            <w:r w:rsidRPr="00D20CAD">
              <w:rPr>
                <w:bCs/>
                <w:i/>
                <w:iCs/>
                <w:lang w:val="ro-RO"/>
              </w:rPr>
              <w:t xml:space="preserve"> </w:t>
            </w:r>
            <w:r>
              <w:rPr>
                <w:bCs/>
                <w:i/>
                <w:iCs/>
                <w:lang w:val="ro-RO"/>
              </w:rPr>
              <w:t>p</w:t>
            </w:r>
            <w:r w:rsidRPr="00D20CAD">
              <w:rPr>
                <w:bCs/>
                <w:i/>
                <w:iCs/>
                <w:lang w:val="ro-RO"/>
              </w:rPr>
              <w:t>uncte</w:t>
            </w:r>
          </w:p>
        </w:tc>
        <w:tc>
          <w:tcPr>
            <w:tcW w:w="1317" w:type="dxa"/>
          </w:tcPr>
          <w:p w14:paraId="3DDFB256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A9D8D2F" w14:textId="45AC6C78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 xml:space="preserve"> </w:t>
            </w:r>
            <w:r w:rsidR="00393FA7"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C0430E" w14:paraId="731D6401" w14:textId="0977BCC8" w:rsidTr="00393FA7">
        <w:trPr>
          <w:trHeight w:val="1201"/>
        </w:trPr>
        <w:tc>
          <w:tcPr>
            <w:tcW w:w="709" w:type="dxa"/>
          </w:tcPr>
          <w:p w14:paraId="32C2B998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0367E5D" w14:textId="025FDD8A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4.</w:t>
            </w:r>
          </w:p>
        </w:tc>
        <w:tc>
          <w:tcPr>
            <w:tcW w:w="1418" w:type="dxa"/>
          </w:tcPr>
          <w:p w14:paraId="159A6657" w14:textId="3168D718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6/3114/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5F54E60E" w14:textId="04B6898E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principal</w:t>
            </w:r>
            <w:r w:rsidRPr="00C0430E">
              <w:rPr>
                <w:bCs/>
                <w:sz w:val="20"/>
                <w:szCs w:val="20"/>
                <w:lang w:val="ro-RO"/>
              </w:rPr>
              <w:t>/</w:t>
            </w:r>
            <w:r w:rsidRPr="00C0430E">
              <w:rPr>
                <w:bCs/>
                <w:sz w:val="20"/>
                <w:szCs w:val="20"/>
              </w:rPr>
              <w:t xml:space="preserve"> </w:t>
            </w:r>
            <w:r w:rsidRPr="00C0430E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375" w:type="dxa"/>
          </w:tcPr>
          <w:p w14:paraId="69C7BEA3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62396B7C" w14:textId="2EE959F1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745B07C3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37ABA36" w14:textId="6345B8F3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92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981" w:type="dxa"/>
          </w:tcPr>
          <w:p w14:paraId="5F76580F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570A87BE" w14:textId="4ECDD9A6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8</w:t>
            </w:r>
            <w:r w:rsidR="001F5E1B">
              <w:rPr>
                <w:bCs/>
                <w:i/>
                <w:iCs/>
                <w:lang w:val="ro-RO"/>
              </w:rPr>
              <w:t>5,33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955" w:type="dxa"/>
          </w:tcPr>
          <w:p w14:paraId="6F34623A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24CD72B2" w14:textId="0B27A6B1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17</w:t>
            </w:r>
            <w:r w:rsidR="001F5E1B">
              <w:rPr>
                <w:bCs/>
                <w:i/>
                <w:iCs/>
                <w:lang w:val="ro-RO"/>
              </w:rPr>
              <w:t>7,33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1317" w:type="dxa"/>
          </w:tcPr>
          <w:p w14:paraId="4BAD2305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A066A00" w14:textId="7E1CA9C2" w:rsidR="00C0430E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C0430E" w14:paraId="73219DB5" w14:textId="77777777" w:rsidTr="00393FA7">
        <w:trPr>
          <w:trHeight w:val="1201"/>
        </w:trPr>
        <w:tc>
          <w:tcPr>
            <w:tcW w:w="709" w:type="dxa"/>
          </w:tcPr>
          <w:p w14:paraId="513016C7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4E8A4906" w14:textId="68E9174F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5.</w:t>
            </w:r>
          </w:p>
        </w:tc>
        <w:tc>
          <w:tcPr>
            <w:tcW w:w="1418" w:type="dxa"/>
          </w:tcPr>
          <w:p w14:paraId="2A204459" w14:textId="33FF4FFE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7/3114/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32EAC3A7" w14:textId="43A6880F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principal</w:t>
            </w:r>
            <w:r w:rsidRPr="00C0430E">
              <w:rPr>
                <w:bCs/>
                <w:sz w:val="20"/>
                <w:szCs w:val="20"/>
                <w:lang w:val="ro-RO"/>
              </w:rPr>
              <w:t>/</w:t>
            </w:r>
            <w:r w:rsidRPr="00C0430E">
              <w:rPr>
                <w:bCs/>
                <w:sz w:val="20"/>
                <w:szCs w:val="20"/>
              </w:rPr>
              <w:t xml:space="preserve"> </w:t>
            </w:r>
            <w:r w:rsidRPr="00C0430E">
              <w:rPr>
                <w:bCs/>
                <w:sz w:val="20"/>
                <w:szCs w:val="20"/>
                <w:lang w:val="ro-RO"/>
              </w:rPr>
              <w:t xml:space="preserve">Direcției identificare și </w:t>
            </w:r>
            <w:r w:rsidRPr="00C0430E">
              <w:rPr>
                <w:bCs/>
                <w:sz w:val="20"/>
                <w:szCs w:val="20"/>
                <w:lang w:val="ro-RO"/>
              </w:rPr>
              <w:lastRenderedPageBreak/>
              <w:t>administrare bunuri</w:t>
            </w:r>
          </w:p>
        </w:tc>
        <w:tc>
          <w:tcPr>
            <w:tcW w:w="1375" w:type="dxa"/>
          </w:tcPr>
          <w:p w14:paraId="66BE8FBF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7360B5C8" w14:textId="379D8C98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213DFEB4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602AAADF" w14:textId="62610A78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92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981" w:type="dxa"/>
          </w:tcPr>
          <w:p w14:paraId="3BD417B5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5FEA1888" w14:textId="15E57203" w:rsidR="00C0430E" w:rsidRDefault="001F5E1B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88,67</w:t>
            </w:r>
            <w:r w:rsidR="00C0430E">
              <w:rPr>
                <w:bCs/>
                <w:lang w:val="ro-RO"/>
              </w:rPr>
              <w:t xml:space="preserve"> </w:t>
            </w:r>
            <w:r w:rsidR="00C0430E" w:rsidRPr="003C3BBC">
              <w:rPr>
                <w:bCs/>
                <w:lang w:val="ro-RO"/>
              </w:rPr>
              <w:t>puncte</w:t>
            </w:r>
          </w:p>
        </w:tc>
        <w:tc>
          <w:tcPr>
            <w:tcW w:w="955" w:type="dxa"/>
          </w:tcPr>
          <w:p w14:paraId="6CCF83F8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32BC0C59" w14:textId="04E67A55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18</w:t>
            </w:r>
            <w:r w:rsidR="001F5E1B">
              <w:rPr>
                <w:bCs/>
                <w:lang w:val="ro-RO"/>
              </w:rPr>
              <w:t>0,67</w:t>
            </w:r>
            <w:r w:rsidRPr="003C3BBC">
              <w:rPr>
                <w:bCs/>
                <w:lang w:val="ro-RO"/>
              </w:rPr>
              <w:t xml:space="preserve"> puncte</w:t>
            </w:r>
          </w:p>
        </w:tc>
        <w:tc>
          <w:tcPr>
            <w:tcW w:w="1317" w:type="dxa"/>
          </w:tcPr>
          <w:p w14:paraId="03E766FF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73327E3B" w14:textId="13469D41" w:rsidR="00C0430E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  <w:r w:rsidRPr="003C3BBC">
              <w:rPr>
                <w:bCs/>
                <w:lang w:val="ro-RO"/>
              </w:rPr>
              <w:t xml:space="preserve"> </w:t>
            </w:r>
          </w:p>
        </w:tc>
      </w:tr>
      <w:tr w:rsidR="00C0430E" w14:paraId="1DA3FD8F" w14:textId="77777777" w:rsidTr="00393FA7">
        <w:trPr>
          <w:trHeight w:val="1201"/>
        </w:trPr>
        <w:tc>
          <w:tcPr>
            <w:tcW w:w="709" w:type="dxa"/>
          </w:tcPr>
          <w:p w14:paraId="538AE449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6BAC27C1" w14:textId="4CE04A30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6.</w:t>
            </w:r>
          </w:p>
        </w:tc>
        <w:tc>
          <w:tcPr>
            <w:tcW w:w="1418" w:type="dxa"/>
          </w:tcPr>
          <w:p w14:paraId="467E12D2" w14:textId="333ED84D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8/3114/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6DA4D7EE" w14:textId="316E092E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superior</w:t>
            </w:r>
            <w:r w:rsidRPr="00C0430E">
              <w:rPr>
                <w:bCs/>
                <w:sz w:val="20"/>
                <w:szCs w:val="20"/>
                <w:lang w:val="ro-RO"/>
              </w:rPr>
              <w:t>/ Compartimentului identificare și urmărire bunuri</w:t>
            </w:r>
          </w:p>
        </w:tc>
        <w:tc>
          <w:tcPr>
            <w:tcW w:w="1375" w:type="dxa"/>
          </w:tcPr>
          <w:p w14:paraId="65630053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67FCB6E6" w14:textId="22106F75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3FDB7795" w14:textId="77777777" w:rsidR="00C0430E" w:rsidRPr="00D20CAD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6501960E" w14:textId="61876EBC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88 puncte</w:t>
            </w:r>
          </w:p>
        </w:tc>
        <w:tc>
          <w:tcPr>
            <w:tcW w:w="981" w:type="dxa"/>
          </w:tcPr>
          <w:p w14:paraId="0FCED385" w14:textId="77777777" w:rsidR="00C0430E" w:rsidRPr="00315CDB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8E684A3" w14:textId="10057B41" w:rsidR="00C0430E" w:rsidRPr="00315CDB" w:rsidRDefault="00315CDB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94,67</w:t>
            </w:r>
            <w:r w:rsidR="00C0430E" w:rsidRPr="00315CDB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955" w:type="dxa"/>
          </w:tcPr>
          <w:p w14:paraId="7EFB557A" w14:textId="77777777" w:rsidR="00C0430E" w:rsidRPr="00315CDB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0E7B03C3" w14:textId="25E1DDF9" w:rsidR="00C0430E" w:rsidRPr="00315CDB" w:rsidRDefault="00315CDB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182,67</w:t>
            </w:r>
            <w:r w:rsidR="00C0430E" w:rsidRPr="00315CDB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1317" w:type="dxa"/>
          </w:tcPr>
          <w:p w14:paraId="0C32433F" w14:textId="77777777" w:rsidR="00C0430E" w:rsidRPr="00315CDB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204BF934" w14:textId="697673A6" w:rsidR="00C0430E" w:rsidRPr="00315CDB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C0430E" w14:paraId="64410FA8" w14:textId="77777777" w:rsidTr="00393FA7">
        <w:trPr>
          <w:trHeight w:val="1201"/>
        </w:trPr>
        <w:tc>
          <w:tcPr>
            <w:tcW w:w="709" w:type="dxa"/>
          </w:tcPr>
          <w:p w14:paraId="6B7B83CB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37431D3C" w14:textId="2368185E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7.</w:t>
            </w:r>
          </w:p>
        </w:tc>
        <w:tc>
          <w:tcPr>
            <w:tcW w:w="1418" w:type="dxa"/>
          </w:tcPr>
          <w:p w14:paraId="24C548D0" w14:textId="3BD0F691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9/3114/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3F870803" w14:textId="2747FCA3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superior</w:t>
            </w:r>
            <w:r w:rsidRPr="00C0430E">
              <w:rPr>
                <w:bCs/>
                <w:sz w:val="20"/>
                <w:szCs w:val="20"/>
                <w:lang w:val="ro-RO"/>
              </w:rPr>
              <w:t>/</w:t>
            </w:r>
            <w:r w:rsidRPr="00C0430E">
              <w:rPr>
                <w:bCs/>
                <w:sz w:val="20"/>
                <w:szCs w:val="20"/>
              </w:rPr>
              <w:t xml:space="preserve"> </w:t>
            </w:r>
            <w:r w:rsidRPr="00C0430E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375" w:type="dxa"/>
          </w:tcPr>
          <w:p w14:paraId="0FB3C306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3A4B3AA0" w14:textId="7E4D6D6E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23B019CF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7314D64D" w14:textId="35DAE92D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96</w:t>
            </w:r>
            <w:r w:rsidRPr="003C3BBC">
              <w:rPr>
                <w:bCs/>
                <w:lang w:val="ro-RO"/>
              </w:rPr>
              <w:t xml:space="preserve"> puncte</w:t>
            </w:r>
          </w:p>
        </w:tc>
        <w:tc>
          <w:tcPr>
            <w:tcW w:w="981" w:type="dxa"/>
          </w:tcPr>
          <w:p w14:paraId="5818EE44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016E4170" w14:textId="5E6EBD1A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8</w:t>
            </w:r>
            <w:r w:rsidR="00184E9D">
              <w:rPr>
                <w:bCs/>
                <w:lang w:val="ro-RO"/>
              </w:rPr>
              <w:t xml:space="preserve">3,33 </w:t>
            </w:r>
            <w:r w:rsidRPr="003C3BBC">
              <w:rPr>
                <w:bCs/>
                <w:lang w:val="ro-RO"/>
              </w:rPr>
              <w:t>puncte</w:t>
            </w:r>
          </w:p>
        </w:tc>
        <w:tc>
          <w:tcPr>
            <w:tcW w:w="955" w:type="dxa"/>
          </w:tcPr>
          <w:p w14:paraId="47E2B8CE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7DD103BB" w14:textId="52BE3A5B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17</w:t>
            </w:r>
            <w:r w:rsidR="00E36B29">
              <w:rPr>
                <w:bCs/>
                <w:lang w:val="ro-RO"/>
              </w:rPr>
              <w:t>9,33</w:t>
            </w:r>
            <w:r w:rsidRPr="003C3BBC">
              <w:rPr>
                <w:bCs/>
                <w:lang w:val="ro-RO"/>
              </w:rPr>
              <w:t>puncte</w:t>
            </w:r>
          </w:p>
        </w:tc>
        <w:tc>
          <w:tcPr>
            <w:tcW w:w="1317" w:type="dxa"/>
          </w:tcPr>
          <w:p w14:paraId="668B3A8B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568916EB" w14:textId="4CF47402" w:rsidR="00C0430E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C0430E" w14:paraId="2FE39CE6" w14:textId="77777777" w:rsidTr="00393FA7">
        <w:trPr>
          <w:trHeight w:val="1201"/>
        </w:trPr>
        <w:tc>
          <w:tcPr>
            <w:tcW w:w="709" w:type="dxa"/>
          </w:tcPr>
          <w:p w14:paraId="42217D9F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2F029B84" w14:textId="7C0E0D4F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8.</w:t>
            </w:r>
          </w:p>
        </w:tc>
        <w:tc>
          <w:tcPr>
            <w:tcW w:w="1418" w:type="dxa"/>
          </w:tcPr>
          <w:p w14:paraId="1214D79F" w14:textId="1F15C758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10/3114/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44A098DF" w14:textId="7C523F8E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superior</w:t>
            </w:r>
            <w:r w:rsidRPr="00C0430E">
              <w:rPr>
                <w:bCs/>
                <w:sz w:val="20"/>
                <w:szCs w:val="20"/>
                <w:lang w:val="ro-RO"/>
              </w:rPr>
              <w:t>/ Compartimentului identificare și urmărire bunuri</w:t>
            </w:r>
          </w:p>
        </w:tc>
        <w:tc>
          <w:tcPr>
            <w:tcW w:w="1375" w:type="dxa"/>
          </w:tcPr>
          <w:p w14:paraId="7A5D161B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60157FFF" w14:textId="6025FCD2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2A30280F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33DC4370" w14:textId="147D9095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96</w:t>
            </w:r>
            <w:r w:rsidRPr="003C3BBC">
              <w:rPr>
                <w:bCs/>
                <w:lang w:val="ro-RO"/>
              </w:rPr>
              <w:t xml:space="preserve"> puncte</w:t>
            </w:r>
          </w:p>
        </w:tc>
        <w:tc>
          <w:tcPr>
            <w:tcW w:w="981" w:type="dxa"/>
          </w:tcPr>
          <w:p w14:paraId="07A353DD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2413E573" w14:textId="04DF617F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9</w:t>
            </w:r>
            <w:r w:rsidR="00E36B29">
              <w:rPr>
                <w:bCs/>
                <w:lang w:val="ro-RO"/>
              </w:rPr>
              <w:t xml:space="preserve">1,33 </w:t>
            </w:r>
            <w:r w:rsidRPr="003C3BBC">
              <w:rPr>
                <w:bCs/>
                <w:lang w:val="ro-RO"/>
              </w:rPr>
              <w:t>puncte</w:t>
            </w:r>
          </w:p>
        </w:tc>
        <w:tc>
          <w:tcPr>
            <w:tcW w:w="955" w:type="dxa"/>
          </w:tcPr>
          <w:p w14:paraId="107B424F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2A562460" w14:textId="171623F6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1</w:t>
            </w:r>
            <w:r w:rsidR="00E36B29">
              <w:rPr>
                <w:bCs/>
                <w:lang w:val="ro-RO"/>
              </w:rPr>
              <w:t>87,33</w:t>
            </w:r>
            <w:r w:rsidRPr="003C3BBC">
              <w:rPr>
                <w:bCs/>
                <w:lang w:val="ro-RO"/>
              </w:rPr>
              <w:t xml:space="preserve"> puncte</w:t>
            </w:r>
          </w:p>
        </w:tc>
        <w:tc>
          <w:tcPr>
            <w:tcW w:w="1317" w:type="dxa"/>
          </w:tcPr>
          <w:p w14:paraId="0B68DC9B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45BE482C" w14:textId="407BB5F4" w:rsidR="00C0430E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C0430E" w14:paraId="13F5A847" w14:textId="77777777" w:rsidTr="00393FA7">
        <w:trPr>
          <w:trHeight w:val="1201"/>
        </w:trPr>
        <w:tc>
          <w:tcPr>
            <w:tcW w:w="709" w:type="dxa"/>
          </w:tcPr>
          <w:p w14:paraId="055E16F6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DB8AB6B" w14:textId="2354C033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9.</w:t>
            </w:r>
          </w:p>
        </w:tc>
        <w:tc>
          <w:tcPr>
            <w:tcW w:w="1418" w:type="dxa"/>
          </w:tcPr>
          <w:p w14:paraId="3095308B" w14:textId="2E1CE92E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11/3114/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667403F5" w14:textId="1FEDB358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principal</w:t>
            </w:r>
            <w:r w:rsidRPr="00C0430E">
              <w:rPr>
                <w:bCs/>
                <w:sz w:val="20"/>
                <w:szCs w:val="20"/>
                <w:lang w:val="ro-RO"/>
              </w:rPr>
              <w:t>/ Compartimentului identificare și urmărire bunuri</w:t>
            </w:r>
          </w:p>
        </w:tc>
        <w:tc>
          <w:tcPr>
            <w:tcW w:w="1375" w:type="dxa"/>
          </w:tcPr>
          <w:p w14:paraId="7D060BDC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0BC8C871" w14:textId="6C01EF6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30206265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30BE42E3" w14:textId="656B945B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3C3BBC">
              <w:rPr>
                <w:bCs/>
                <w:lang w:val="ro-RO"/>
              </w:rPr>
              <w:t>88 puncte</w:t>
            </w:r>
          </w:p>
        </w:tc>
        <w:tc>
          <w:tcPr>
            <w:tcW w:w="981" w:type="dxa"/>
          </w:tcPr>
          <w:p w14:paraId="49803531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0E18BBE9" w14:textId="5D102165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 xml:space="preserve">100 </w:t>
            </w:r>
            <w:r w:rsidRPr="003C3BBC">
              <w:rPr>
                <w:bCs/>
                <w:lang w:val="ro-RO"/>
              </w:rPr>
              <w:t>puncte</w:t>
            </w:r>
          </w:p>
        </w:tc>
        <w:tc>
          <w:tcPr>
            <w:tcW w:w="955" w:type="dxa"/>
          </w:tcPr>
          <w:p w14:paraId="486A47F5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65ED8B05" w14:textId="26CCC71D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1</w:t>
            </w:r>
            <w:r w:rsidRPr="003C3BBC">
              <w:rPr>
                <w:bCs/>
                <w:lang w:val="ro-RO"/>
              </w:rPr>
              <w:t>88 puncte</w:t>
            </w:r>
          </w:p>
        </w:tc>
        <w:tc>
          <w:tcPr>
            <w:tcW w:w="1317" w:type="dxa"/>
          </w:tcPr>
          <w:p w14:paraId="4EF61366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64FB338E" w14:textId="26A8697E" w:rsidR="00C0430E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  <w:tr w:rsidR="00C0430E" w14:paraId="289BF951" w14:textId="77777777" w:rsidTr="00393FA7">
        <w:trPr>
          <w:trHeight w:val="1201"/>
        </w:trPr>
        <w:tc>
          <w:tcPr>
            <w:tcW w:w="709" w:type="dxa"/>
          </w:tcPr>
          <w:p w14:paraId="0B910EB0" w14:textId="77777777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2E1240B4" w14:textId="56D0E7AE" w:rsidR="00C0430E" w:rsidRPr="00511776" w:rsidRDefault="00C0430E" w:rsidP="00C0430E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10</w:t>
            </w:r>
            <w:r>
              <w:rPr>
                <w:b/>
                <w:lang w:val="ro-RO"/>
              </w:rPr>
              <w:t>.</w:t>
            </w:r>
          </w:p>
        </w:tc>
        <w:tc>
          <w:tcPr>
            <w:tcW w:w="1418" w:type="dxa"/>
          </w:tcPr>
          <w:p w14:paraId="0D48F9D5" w14:textId="26EF6FAF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5A3E3C">
              <w:rPr>
                <w:b/>
                <w:lang w:val="ro-RO"/>
              </w:rPr>
              <w:t>12/3114/</w:t>
            </w:r>
            <w:r>
              <w:rPr>
                <w:b/>
                <w:lang w:val="ro-RO"/>
              </w:rPr>
              <w:t xml:space="preserve"> </w:t>
            </w:r>
            <w:r w:rsidRPr="005A3E3C">
              <w:rPr>
                <w:b/>
                <w:lang w:val="ro-RO"/>
              </w:rPr>
              <w:t>2025</w:t>
            </w:r>
          </w:p>
        </w:tc>
        <w:tc>
          <w:tcPr>
            <w:tcW w:w="1646" w:type="dxa"/>
          </w:tcPr>
          <w:p w14:paraId="43A51BF2" w14:textId="395D9A56" w:rsidR="00C0430E" w:rsidRP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C0430E">
              <w:rPr>
                <w:bCs/>
                <w:sz w:val="20"/>
                <w:szCs w:val="20"/>
                <w:lang w:val="ro-RO"/>
              </w:rPr>
              <w:t xml:space="preserve">IUAB grad profesional </w:t>
            </w:r>
            <w:r w:rsidRPr="00C0430E">
              <w:rPr>
                <w:b/>
                <w:sz w:val="20"/>
                <w:szCs w:val="20"/>
                <w:lang w:val="ro-RO"/>
              </w:rPr>
              <w:t>principal</w:t>
            </w:r>
            <w:r w:rsidRPr="00C0430E">
              <w:rPr>
                <w:bCs/>
                <w:sz w:val="20"/>
                <w:szCs w:val="20"/>
                <w:lang w:val="ro-RO"/>
              </w:rPr>
              <w:t>/</w:t>
            </w:r>
            <w:r w:rsidRPr="00C0430E">
              <w:rPr>
                <w:bCs/>
                <w:sz w:val="20"/>
                <w:szCs w:val="20"/>
              </w:rPr>
              <w:t xml:space="preserve"> </w:t>
            </w:r>
            <w:r w:rsidRPr="00C0430E">
              <w:rPr>
                <w:bCs/>
                <w:sz w:val="20"/>
                <w:szCs w:val="20"/>
                <w:lang w:val="ro-RO"/>
              </w:rPr>
              <w:t>Direcției identificare și administrare bunuri</w:t>
            </w:r>
          </w:p>
        </w:tc>
        <w:tc>
          <w:tcPr>
            <w:tcW w:w="1375" w:type="dxa"/>
          </w:tcPr>
          <w:p w14:paraId="56F6AA36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302DFC44" w14:textId="4FECB2B5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6B2754D4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6F337F03" w14:textId="5EEE26D3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96</w:t>
            </w:r>
            <w:r w:rsidRPr="003C3BBC">
              <w:rPr>
                <w:bCs/>
                <w:lang w:val="ro-RO"/>
              </w:rPr>
              <w:t xml:space="preserve"> puncte</w:t>
            </w:r>
          </w:p>
        </w:tc>
        <w:tc>
          <w:tcPr>
            <w:tcW w:w="981" w:type="dxa"/>
          </w:tcPr>
          <w:p w14:paraId="581BB44B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259C8CC7" w14:textId="2F810DAC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8</w:t>
            </w:r>
            <w:r w:rsidR="00E36B29">
              <w:rPr>
                <w:bCs/>
                <w:lang w:val="ro-RO"/>
              </w:rPr>
              <w:t>7</w:t>
            </w:r>
            <w:r>
              <w:rPr>
                <w:bCs/>
                <w:lang w:val="ro-RO"/>
              </w:rPr>
              <w:t xml:space="preserve"> </w:t>
            </w:r>
            <w:r w:rsidRPr="003C3BBC">
              <w:rPr>
                <w:bCs/>
                <w:lang w:val="ro-RO"/>
              </w:rPr>
              <w:t>puncte</w:t>
            </w:r>
          </w:p>
        </w:tc>
        <w:tc>
          <w:tcPr>
            <w:tcW w:w="955" w:type="dxa"/>
          </w:tcPr>
          <w:p w14:paraId="2090F47B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01D17D59" w14:textId="7086B207" w:rsidR="00C0430E" w:rsidRDefault="00C0430E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18</w:t>
            </w:r>
            <w:r w:rsidR="006768EB">
              <w:rPr>
                <w:bCs/>
                <w:lang w:val="ro-RO"/>
              </w:rPr>
              <w:t>3</w:t>
            </w:r>
            <w:r>
              <w:rPr>
                <w:bCs/>
                <w:lang w:val="ro-RO"/>
              </w:rPr>
              <w:t xml:space="preserve"> </w:t>
            </w:r>
            <w:r w:rsidRPr="003C3BBC">
              <w:rPr>
                <w:bCs/>
                <w:lang w:val="ro-RO"/>
              </w:rPr>
              <w:t>puncte</w:t>
            </w:r>
          </w:p>
        </w:tc>
        <w:tc>
          <w:tcPr>
            <w:tcW w:w="1317" w:type="dxa"/>
          </w:tcPr>
          <w:p w14:paraId="7BD74F08" w14:textId="77777777" w:rsidR="00C0430E" w:rsidRDefault="00C0430E" w:rsidP="00C0430E">
            <w:pPr>
              <w:tabs>
                <w:tab w:val="left" w:pos="142"/>
              </w:tabs>
              <w:ind w:left="0"/>
              <w:jc w:val="center"/>
              <w:rPr>
                <w:bCs/>
                <w:lang w:val="ro-RO"/>
              </w:rPr>
            </w:pPr>
          </w:p>
          <w:p w14:paraId="5CC264A5" w14:textId="4358A14C" w:rsidR="00C0430E" w:rsidRDefault="00393FA7" w:rsidP="00C0430E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5BE13B49" w14:textId="22A92614" w:rsidR="00E760E5" w:rsidRDefault="00F21D61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>Afişat astăzi,</w:t>
      </w:r>
      <w:r w:rsidR="00C0430E">
        <w:rPr>
          <w:lang w:val="ro-RO"/>
        </w:rPr>
        <w:t xml:space="preserve"> </w:t>
      </w:r>
      <w:r w:rsidR="00722D6A" w:rsidRPr="00722D6A">
        <w:rPr>
          <w:b/>
          <w:bCs/>
          <w:lang w:val="ro-RO"/>
        </w:rPr>
        <w:t>25.09.2025</w:t>
      </w:r>
      <w:r w:rsidR="00722D6A">
        <w:rPr>
          <w:lang w:val="ro-RO"/>
        </w:rPr>
        <w:t>,</w:t>
      </w:r>
      <w:r>
        <w:rPr>
          <w:lang w:val="ro-RO"/>
        </w:rPr>
        <w:t xml:space="preserve"> ora</w:t>
      </w:r>
      <w:r w:rsidR="00722D6A">
        <w:rPr>
          <w:lang w:val="ro-RO"/>
        </w:rPr>
        <w:t xml:space="preserve">  </w:t>
      </w:r>
      <w:r w:rsidR="00722D6A" w:rsidRPr="00722D6A">
        <w:rPr>
          <w:b/>
          <w:bCs/>
          <w:lang w:val="ro-RO"/>
        </w:rPr>
        <w:t>14.00</w:t>
      </w:r>
      <w:r>
        <w:rPr>
          <w:lang w:val="ro-RO"/>
        </w:rPr>
        <w:t xml:space="preserve"> la sediul şi pe pagina de internet a Agenţiei.</w:t>
      </w:r>
    </w:p>
    <w:p w14:paraId="142265AD" w14:textId="2BAA8496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Secretar comisie examen:</w:t>
      </w:r>
    </w:p>
    <w:p w14:paraId="1BF6E2B3" w14:textId="7F48710D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     ....................(se anonimizează când se publică pe site)</w:t>
      </w:r>
    </w:p>
    <w:p w14:paraId="11FD40C5" w14:textId="77777777" w:rsidR="004D5CFA" w:rsidRPr="00B21504" w:rsidRDefault="004D5CFA" w:rsidP="00C82956">
      <w:pPr>
        <w:tabs>
          <w:tab w:val="left" w:pos="142"/>
        </w:tabs>
        <w:ind w:left="-709"/>
        <w:rPr>
          <w:lang w:val="ro-RO"/>
        </w:rPr>
      </w:pP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650E2" w14:textId="77777777" w:rsidR="0083434E" w:rsidRDefault="0083434E" w:rsidP="00CD5B3B">
      <w:r>
        <w:separator/>
      </w:r>
    </w:p>
  </w:endnote>
  <w:endnote w:type="continuationSeparator" w:id="0">
    <w:p w14:paraId="686CE63F" w14:textId="77777777" w:rsidR="0083434E" w:rsidRDefault="0083434E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1A049455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r w:rsidRPr="00763EB6">
            <w:rPr>
              <w:sz w:val="14"/>
              <w:szCs w:val="14"/>
              <w:lang w:val="es-ES"/>
            </w:rPr>
            <w:t xml:space="preserve">Pagina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393FA7" w:rsidRPr="00393FA7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4E67DEAF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r w:rsidRPr="00763EB6">
            <w:rPr>
              <w:sz w:val="14"/>
              <w:szCs w:val="14"/>
              <w:lang w:val="es-ES"/>
            </w:rPr>
            <w:t xml:space="preserve">Pagina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393FA7" w:rsidRPr="00393FA7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27415" w14:textId="77777777" w:rsidR="0083434E" w:rsidRDefault="0083434E" w:rsidP="00AE0541">
      <w:pPr>
        <w:spacing w:after="0"/>
        <w:ind w:left="0"/>
      </w:pPr>
      <w:r>
        <w:separator/>
      </w:r>
    </w:p>
  </w:footnote>
  <w:footnote w:type="continuationSeparator" w:id="0">
    <w:p w14:paraId="259EE296" w14:textId="77777777" w:rsidR="0083434E" w:rsidRDefault="0083434E" w:rsidP="00AE0541">
      <w:pPr>
        <w:ind w:left="0"/>
      </w:pPr>
      <w:r>
        <w:continuationSeparator/>
      </w:r>
    </w:p>
  </w:footnote>
  <w:footnote w:type="continuationNotice" w:id="1">
    <w:p w14:paraId="27A7BF95" w14:textId="77777777" w:rsidR="0083434E" w:rsidRDefault="0083434E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875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465A"/>
    <w:rsid w:val="00036CF6"/>
    <w:rsid w:val="00041AC2"/>
    <w:rsid w:val="00045C52"/>
    <w:rsid w:val="00053869"/>
    <w:rsid w:val="00096D68"/>
    <w:rsid w:val="000B3407"/>
    <w:rsid w:val="000C29D4"/>
    <w:rsid w:val="000C6CEC"/>
    <w:rsid w:val="000C7C70"/>
    <w:rsid w:val="000E4F13"/>
    <w:rsid w:val="000F52D3"/>
    <w:rsid w:val="00100F36"/>
    <w:rsid w:val="00102D15"/>
    <w:rsid w:val="001223F2"/>
    <w:rsid w:val="00125EDC"/>
    <w:rsid w:val="00126AD1"/>
    <w:rsid w:val="001370A1"/>
    <w:rsid w:val="0015156F"/>
    <w:rsid w:val="00157BC6"/>
    <w:rsid w:val="00166AFF"/>
    <w:rsid w:val="00184E9D"/>
    <w:rsid w:val="0018580E"/>
    <w:rsid w:val="0019195F"/>
    <w:rsid w:val="001A4A05"/>
    <w:rsid w:val="001C524C"/>
    <w:rsid w:val="001C6835"/>
    <w:rsid w:val="001D1DBF"/>
    <w:rsid w:val="001D4CFD"/>
    <w:rsid w:val="001E4DBA"/>
    <w:rsid w:val="001F5E1B"/>
    <w:rsid w:val="002059EF"/>
    <w:rsid w:val="00207216"/>
    <w:rsid w:val="00210BB5"/>
    <w:rsid w:val="00211EB4"/>
    <w:rsid w:val="00212A34"/>
    <w:rsid w:val="00221732"/>
    <w:rsid w:val="0023249B"/>
    <w:rsid w:val="0023635A"/>
    <w:rsid w:val="00274FDD"/>
    <w:rsid w:val="00284604"/>
    <w:rsid w:val="00293C1B"/>
    <w:rsid w:val="002A355F"/>
    <w:rsid w:val="002A5742"/>
    <w:rsid w:val="002B0453"/>
    <w:rsid w:val="002B2D08"/>
    <w:rsid w:val="002C1E8C"/>
    <w:rsid w:val="002C25EF"/>
    <w:rsid w:val="002C5E09"/>
    <w:rsid w:val="002D588E"/>
    <w:rsid w:val="002E1D10"/>
    <w:rsid w:val="002F78BF"/>
    <w:rsid w:val="00305523"/>
    <w:rsid w:val="00306F1A"/>
    <w:rsid w:val="00312E32"/>
    <w:rsid w:val="00315CDB"/>
    <w:rsid w:val="00316096"/>
    <w:rsid w:val="003224E4"/>
    <w:rsid w:val="0032422C"/>
    <w:rsid w:val="00325726"/>
    <w:rsid w:val="00342896"/>
    <w:rsid w:val="003453FD"/>
    <w:rsid w:val="00345CCE"/>
    <w:rsid w:val="00374CA0"/>
    <w:rsid w:val="00386363"/>
    <w:rsid w:val="00391577"/>
    <w:rsid w:val="00393FA7"/>
    <w:rsid w:val="0039607D"/>
    <w:rsid w:val="003D6BD7"/>
    <w:rsid w:val="003E1737"/>
    <w:rsid w:val="003E1A26"/>
    <w:rsid w:val="003F4174"/>
    <w:rsid w:val="00424ABE"/>
    <w:rsid w:val="00435A22"/>
    <w:rsid w:val="00440C43"/>
    <w:rsid w:val="00462299"/>
    <w:rsid w:val="00463865"/>
    <w:rsid w:val="00474F80"/>
    <w:rsid w:val="004934EC"/>
    <w:rsid w:val="0049350A"/>
    <w:rsid w:val="00493AD5"/>
    <w:rsid w:val="004C118B"/>
    <w:rsid w:val="004D5CFA"/>
    <w:rsid w:val="004F094D"/>
    <w:rsid w:val="005000CD"/>
    <w:rsid w:val="00511776"/>
    <w:rsid w:val="00513B74"/>
    <w:rsid w:val="00524DCF"/>
    <w:rsid w:val="00532520"/>
    <w:rsid w:val="00533CE7"/>
    <w:rsid w:val="00540B6D"/>
    <w:rsid w:val="00543045"/>
    <w:rsid w:val="00543E9C"/>
    <w:rsid w:val="0054770D"/>
    <w:rsid w:val="005552C7"/>
    <w:rsid w:val="00564041"/>
    <w:rsid w:val="00567900"/>
    <w:rsid w:val="00582C2F"/>
    <w:rsid w:val="0058764F"/>
    <w:rsid w:val="005D76EE"/>
    <w:rsid w:val="005E6FFA"/>
    <w:rsid w:val="00604DD4"/>
    <w:rsid w:val="00627BDB"/>
    <w:rsid w:val="006313ED"/>
    <w:rsid w:val="00661B7A"/>
    <w:rsid w:val="00670A06"/>
    <w:rsid w:val="00671FA5"/>
    <w:rsid w:val="006751B6"/>
    <w:rsid w:val="006768EB"/>
    <w:rsid w:val="00677FEB"/>
    <w:rsid w:val="00690781"/>
    <w:rsid w:val="00693D28"/>
    <w:rsid w:val="006A018E"/>
    <w:rsid w:val="006A263E"/>
    <w:rsid w:val="006B528B"/>
    <w:rsid w:val="006C65D2"/>
    <w:rsid w:val="006E1065"/>
    <w:rsid w:val="006E190D"/>
    <w:rsid w:val="00703F20"/>
    <w:rsid w:val="007121B8"/>
    <w:rsid w:val="0072064E"/>
    <w:rsid w:val="00722BEC"/>
    <w:rsid w:val="00722D6A"/>
    <w:rsid w:val="00725F2C"/>
    <w:rsid w:val="00743D2D"/>
    <w:rsid w:val="00756D68"/>
    <w:rsid w:val="00766223"/>
    <w:rsid w:val="00766E0E"/>
    <w:rsid w:val="007735EF"/>
    <w:rsid w:val="00776B8E"/>
    <w:rsid w:val="00781E9B"/>
    <w:rsid w:val="00783581"/>
    <w:rsid w:val="007A037C"/>
    <w:rsid w:val="007A57A0"/>
    <w:rsid w:val="007B5B2A"/>
    <w:rsid w:val="007C059A"/>
    <w:rsid w:val="007E254A"/>
    <w:rsid w:val="007E61E1"/>
    <w:rsid w:val="007F0510"/>
    <w:rsid w:val="007F3694"/>
    <w:rsid w:val="008231E2"/>
    <w:rsid w:val="0083434E"/>
    <w:rsid w:val="00840F14"/>
    <w:rsid w:val="00850A74"/>
    <w:rsid w:val="008572C3"/>
    <w:rsid w:val="00871DA8"/>
    <w:rsid w:val="008A275F"/>
    <w:rsid w:val="008A2AC0"/>
    <w:rsid w:val="008A4458"/>
    <w:rsid w:val="008A5B57"/>
    <w:rsid w:val="008B63B2"/>
    <w:rsid w:val="008F7828"/>
    <w:rsid w:val="00906614"/>
    <w:rsid w:val="00915096"/>
    <w:rsid w:val="009221AD"/>
    <w:rsid w:val="00935789"/>
    <w:rsid w:val="00935D33"/>
    <w:rsid w:val="00940877"/>
    <w:rsid w:val="00942EEF"/>
    <w:rsid w:val="0094530E"/>
    <w:rsid w:val="00957CA5"/>
    <w:rsid w:val="0097328E"/>
    <w:rsid w:val="00986C16"/>
    <w:rsid w:val="00992733"/>
    <w:rsid w:val="00992A9A"/>
    <w:rsid w:val="009A4DEB"/>
    <w:rsid w:val="009B4F4C"/>
    <w:rsid w:val="009B79E1"/>
    <w:rsid w:val="009C0183"/>
    <w:rsid w:val="009E7609"/>
    <w:rsid w:val="00A018D8"/>
    <w:rsid w:val="00A04970"/>
    <w:rsid w:val="00A13890"/>
    <w:rsid w:val="00A13B72"/>
    <w:rsid w:val="00A14F02"/>
    <w:rsid w:val="00A21CB8"/>
    <w:rsid w:val="00A223E9"/>
    <w:rsid w:val="00A33ACE"/>
    <w:rsid w:val="00A40243"/>
    <w:rsid w:val="00A413D4"/>
    <w:rsid w:val="00A5589B"/>
    <w:rsid w:val="00A55924"/>
    <w:rsid w:val="00A676C6"/>
    <w:rsid w:val="00A7669D"/>
    <w:rsid w:val="00A76F3A"/>
    <w:rsid w:val="00A771B9"/>
    <w:rsid w:val="00A86058"/>
    <w:rsid w:val="00A86F77"/>
    <w:rsid w:val="00A91D5E"/>
    <w:rsid w:val="00AB27A1"/>
    <w:rsid w:val="00AC3A35"/>
    <w:rsid w:val="00AC53AE"/>
    <w:rsid w:val="00AE0541"/>
    <w:rsid w:val="00AE26B4"/>
    <w:rsid w:val="00B13BB4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7F78"/>
    <w:rsid w:val="00B63D12"/>
    <w:rsid w:val="00B71B00"/>
    <w:rsid w:val="00B7692F"/>
    <w:rsid w:val="00BA676F"/>
    <w:rsid w:val="00BB01F1"/>
    <w:rsid w:val="00BD5FE2"/>
    <w:rsid w:val="00BD6CB6"/>
    <w:rsid w:val="00BE0B3F"/>
    <w:rsid w:val="00C01AB9"/>
    <w:rsid w:val="00C0430E"/>
    <w:rsid w:val="00C05271"/>
    <w:rsid w:val="00C05F49"/>
    <w:rsid w:val="00C1009B"/>
    <w:rsid w:val="00C100D6"/>
    <w:rsid w:val="00C20323"/>
    <w:rsid w:val="00C20EF1"/>
    <w:rsid w:val="00C221B5"/>
    <w:rsid w:val="00C23F48"/>
    <w:rsid w:val="00C40CAE"/>
    <w:rsid w:val="00C54591"/>
    <w:rsid w:val="00C57F7D"/>
    <w:rsid w:val="00C75204"/>
    <w:rsid w:val="00C76241"/>
    <w:rsid w:val="00C82956"/>
    <w:rsid w:val="00C858FB"/>
    <w:rsid w:val="00C95E1A"/>
    <w:rsid w:val="00C97440"/>
    <w:rsid w:val="00CA37EF"/>
    <w:rsid w:val="00CA71D7"/>
    <w:rsid w:val="00CB5F24"/>
    <w:rsid w:val="00CC11C5"/>
    <w:rsid w:val="00CC1C36"/>
    <w:rsid w:val="00CD0C6C"/>
    <w:rsid w:val="00CD0F06"/>
    <w:rsid w:val="00CD5B3B"/>
    <w:rsid w:val="00CF7326"/>
    <w:rsid w:val="00D06E9C"/>
    <w:rsid w:val="00D12625"/>
    <w:rsid w:val="00D31B4D"/>
    <w:rsid w:val="00D37F66"/>
    <w:rsid w:val="00D62E56"/>
    <w:rsid w:val="00D66333"/>
    <w:rsid w:val="00D7277A"/>
    <w:rsid w:val="00D86F1D"/>
    <w:rsid w:val="00DB1F14"/>
    <w:rsid w:val="00DB6BE9"/>
    <w:rsid w:val="00DB7820"/>
    <w:rsid w:val="00DC07DE"/>
    <w:rsid w:val="00DC13E8"/>
    <w:rsid w:val="00DD23A1"/>
    <w:rsid w:val="00DD4386"/>
    <w:rsid w:val="00DE2BFC"/>
    <w:rsid w:val="00DE3285"/>
    <w:rsid w:val="00DF3407"/>
    <w:rsid w:val="00DF376A"/>
    <w:rsid w:val="00E02AD1"/>
    <w:rsid w:val="00E077D0"/>
    <w:rsid w:val="00E15036"/>
    <w:rsid w:val="00E205CE"/>
    <w:rsid w:val="00E230FC"/>
    <w:rsid w:val="00E36B29"/>
    <w:rsid w:val="00E419BB"/>
    <w:rsid w:val="00E43343"/>
    <w:rsid w:val="00E562FC"/>
    <w:rsid w:val="00E62A25"/>
    <w:rsid w:val="00E64EC6"/>
    <w:rsid w:val="00E71134"/>
    <w:rsid w:val="00E760E5"/>
    <w:rsid w:val="00E80D5E"/>
    <w:rsid w:val="00E9099A"/>
    <w:rsid w:val="00E91440"/>
    <w:rsid w:val="00EA0F6C"/>
    <w:rsid w:val="00EA6D76"/>
    <w:rsid w:val="00EB7940"/>
    <w:rsid w:val="00ED56C3"/>
    <w:rsid w:val="00EE32F2"/>
    <w:rsid w:val="00EE56E8"/>
    <w:rsid w:val="00F0015D"/>
    <w:rsid w:val="00F06E1C"/>
    <w:rsid w:val="00F070CB"/>
    <w:rsid w:val="00F13165"/>
    <w:rsid w:val="00F21D61"/>
    <w:rsid w:val="00F21FA6"/>
    <w:rsid w:val="00F47C8C"/>
    <w:rsid w:val="00F56471"/>
    <w:rsid w:val="00F67D20"/>
    <w:rsid w:val="00FA63E3"/>
    <w:rsid w:val="00FA6BCA"/>
    <w:rsid w:val="00FB6D27"/>
    <w:rsid w:val="00FB7612"/>
    <w:rsid w:val="00FC22D0"/>
    <w:rsid w:val="00FC4284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2AF0A-9677-434D-B320-FEA77BABC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55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2267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Valentina Adriana Virtopeanu</cp:lastModifiedBy>
  <cp:revision>13</cp:revision>
  <cp:lastPrinted>2025-07-11T06:59:00Z</cp:lastPrinted>
  <dcterms:created xsi:type="dcterms:W3CDTF">2025-09-23T06:53:00Z</dcterms:created>
  <dcterms:modified xsi:type="dcterms:W3CDTF">2025-09-24T12:31:00Z</dcterms:modified>
</cp:coreProperties>
</file>