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ril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78"/>
        <w:gridCol w:w="3978"/>
      </w:tblGrid>
      <w:tr w:rsidR="001A1B1D" w:rsidRPr="001A1B1D" w14:paraId="05CE49EA" w14:textId="77777777" w:rsidTr="00F53DF8">
        <w:trPr>
          <w:trHeight w:val="993"/>
        </w:trPr>
        <w:tc>
          <w:tcPr>
            <w:tcW w:w="4678" w:type="dxa"/>
          </w:tcPr>
          <w:p w14:paraId="3974C719" w14:textId="77777777" w:rsidR="001A1B1D" w:rsidRPr="001A1B1D" w:rsidRDefault="001A1B1D" w:rsidP="001A1B1D">
            <w:pPr>
              <w:spacing w:after="0"/>
              <w:ind w:left="0"/>
              <w:jc w:val="center"/>
              <w:rPr>
                <w:b/>
              </w:rPr>
            </w:pPr>
            <w:r w:rsidRPr="001A1B1D">
              <w:rPr>
                <w:b/>
              </w:rPr>
              <w:t>Agenția Națională de Administrare a Bunurilor Indisponibilizate</w:t>
            </w:r>
          </w:p>
          <w:p w14:paraId="5006DEC0" w14:textId="77777777" w:rsidR="001A1B1D" w:rsidRPr="001A1B1D" w:rsidRDefault="001A1B1D" w:rsidP="001A1B1D">
            <w:pPr>
              <w:spacing w:after="0"/>
              <w:ind w:left="0"/>
              <w:jc w:val="center"/>
              <w:rPr>
                <w:b/>
              </w:rPr>
            </w:pPr>
            <w:r w:rsidRPr="001A1B1D">
              <w:rPr>
                <w:b/>
              </w:rPr>
              <w:t>(Locatar)</w:t>
            </w:r>
          </w:p>
          <w:p w14:paraId="329C4F55" w14:textId="77777777" w:rsidR="001A1B1D" w:rsidRPr="001A1B1D" w:rsidRDefault="001A1B1D" w:rsidP="001A1B1D">
            <w:pPr>
              <w:spacing w:after="0"/>
              <w:ind w:left="0"/>
              <w:jc w:val="center"/>
            </w:pPr>
            <w:r w:rsidRPr="001A1B1D">
              <w:t>Nr. _______________________</w:t>
            </w:r>
          </w:p>
        </w:tc>
        <w:tc>
          <w:tcPr>
            <w:tcW w:w="283" w:type="dxa"/>
          </w:tcPr>
          <w:p w14:paraId="319C32B7" w14:textId="77777777" w:rsidR="001A1B1D" w:rsidRPr="001A1B1D" w:rsidRDefault="001A1B1D" w:rsidP="001A1B1D">
            <w:pPr>
              <w:spacing w:after="0"/>
              <w:ind w:left="993" w:hanging="993"/>
              <w:jc w:val="right"/>
            </w:pPr>
          </w:p>
        </w:tc>
        <w:tc>
          <w:tcPr>
            <w:tcW w:w="4241" w:type="dxa"/>
          </w:tcPr>
          <w:p w14:paraId="50527138" w14:textId="77777777" w:rsidR="001A1B1D" w:rsidRPr="001A1B1D" w:rsidRDefault="001A1B1D" w:rsidP="001A1B1D">
            <w:pPr>
              <w:spacing w:after="0"/>
              <w:ind w:left="993" w:hanging="993"/>
              <w:jc w:val="center"/>
              <w:rPr>
                <w:b/>
              </w:rPr>
            </w:pPr>
            <w:r w:rsidRPr="001A1B1D">
              <w:rPr>
                <w:b/>
              </w:rPr>
              <w:t>Locator</w:t>
            </w:r>
          </w:p>
        </w:tc>
      </w:tr>
    </w:tbl>
    <w:p w14:paraId="55F63DF2" w14:textId="77777777" w:rsidR="001A1B1D" w:rsidRPr="001A1B1D" w:rsidRDefault="001A1B1D" w:rsidP="001A1B1D">
      <w:pPr>
        <w:suppressAutoHyphens/>
        <w:spacing w:before="120"/>
        <w:ind w:left="993" w:hanging="993"/>
        <w:rPr>
          <w:rFonts w:eastAsia="Times New Roman" w:cs="Arial"/>
          <w:b/>
          <w:lang w:eastAsia="ro-RO"/>
        </w:rPr>
      </w:pPr>
      <w:r w:rsidRPr="001A1B1D">
        <w:rPr>
          <w:rFonts w:eastAsia="Times New Roman" w:cs="Arial"/>
          <w:b/>
          <w:lang w:eastAsia="ro-RO"/>
        </w:rPr>
        <w:t xml:space="preserve">   </w:t>
      </w:r>
    </w:p>
    <w:p w14:paraId="62B33FA2" w14:textId="77777777" w:rsidR="001A1B1D" w:rsidRPr="001A1B1D" w:rsidRDefault="001A1B1D" w:rsidP="001A1B1D">
      <w:pPr>
        <w:suppressAutoHyphens/>
        <w:spacing w:before="120"/>
        <w:ind w:left="0"/>
        <w:jc w:val="center"/>
        <w:rPr>
          <w:rFonts w:eastAsia="Times New Roman" w:cs="Arial"/>
          <w:b/>
          <w:lang w:eastAsia="ro-RO"/>
        </w:rPr>
      </w:pPr>
      <w:r w:rsidRPr="001A1B1D">
        <w:rPr>
          <w:rFonts w:eastAsia="Times New Roman" w:cs="Arial"/>
          <w:b/>
          <w:lang w:eastAsia="ro-RO"/>
        </w:rPr>
        <w:t>MODEL CONTRACT DE ÎNCHIRIERE</w:t>
      </w:r>
    </w:p>
    <w:p w14:paraId="119D1813" w14:textId="77777777" w:rsidR="001A1B1D" w:rsidRPr="001A1B1D" w:rsidRDefault="001A1B1D" w:rsidP="001A1B1D">
      <w:pPr>
        <w:tabs>
          <w:tab w:val="left" w:pos="3180"/>
          <w:tab w:val="center" w:pos="5102"/>
        </w:tabs>
        <w:suppressAutoHyphens/>
        <w:spacing w:after="0"/>
        <w:ind w:left="0"/>
        <w:jc w:val="left"/>
        <w:rPr>
          <w:rFonts w:eastAsia="Times New Roman"/>
          <w:color w:val="FF0000"/>
          <w:lang w:eastAsia="ro-RO"/>
        </w:rPr>
      </w:pPr>
      <w:r w:rsidRPr="001A1B1D">
        <w:rPr>
          <w:rFonts w:eastAsia="Times New Roman"/>
          <w:color w:val="FF0000"/>
          <w:lang w:eastAsia="ro-RO"/>
        </w:rPr>
        <w:t xml:space="preserve">                                  </w:t>
      </w:r>
    </w:p>
    <w:p w14:paraId="52B14BCC" w14:textId="77777777" w:rsidR="001A1B1D" w:rsidRPr="001A1B1D" w:rsidRDefault="001A1B1D" w:rsidP="00BE26CB">
      <w:pPr>
        <w:tabs>
          <w:tab w:val="left" w:pos="3180"/>
          <w:tab w:val="center" w:pos="5102"/>
        </w:tabs>
        <w:suppressAutoHyphens/>
        <w:spacing w:after="0"/>
        <w:ind w:left="0"/>
        <w:rPr>
          <w:rFonts w:eastAsia="Times New Roman"/>
          <w:b/>
          <w:u w:val="single"/>
          <w:lang w:eastAsia="ro-RO"/>
        </w:rPr>
      </w:pPr>
      <w:r w:rsidRPr="001A1B1D">
        <w:rPr>
          <w:rFonts w:eastAsia="Times New Roman"/>
          <w:b/>
          <w:u w:val="single"/>
          <w:lang w:eastAsia="ro-RO"/>
        </w:rPr>
        <w:t>PREAMBUL</w:t>
      </w:r>
    </w:p>
    <w:p w14:paraId="76B5A21B" w14:textId="77777777" w:rsidR="001A1B1D" w:rsidRPr="001A1B1D" w:rsidRDefault="001A1B1D" w:rsidP="00BE26CB">
      <w:pPr>
        <w:tabs>
          <w:tab w:val="left" w:pos="3180"/>
          <w:tab w:val="center" w:pos="5102"/>
        </w:tabs>
        <w:suppressAutoHyphens/>
        <w:spacing w:after="0"/>
        <w:ind w:left="0"/>
        <w:rPr>
          <w:rFonts w:eastAsia="Times New Roman"/>
          <w:lang w:eastAsia="ro-RO"/>
        </w:rPr>
      </w:pPr>
      <w:r w:rsidRPr="001A1B1D">
        <w:rPr>
          <w:rFonts w:eastAsia="Times New Roman"/>
          <w:lang w:eastAsia="ro-RO"/>
        </w:rPr>
        <w:t xml:space="preserve">Prezentul contract s-a încheiat ca urmare a finalizării procedurii de închiriere a unui spațiu pentru exercitarea atribuțiilor Agenției Naționale de Administrare a Bunurilor Indisponibilizate, procedură derulată în conformitate cu prevederile Ordinului ministrului justiției nr. 3372/C/31.08.2016. </w:t>
      </w:r>
    </w:p>
    <w:p w14:paraId="3118CD36" w14:textId="77777777" w:rsidR="001A1B1D" w:rsidRPr="001A1B1D" w:rsidRDefault="001A1B1D" w:rsidP="00BE26CB">
      <w:pPr>
        <w:tabs>
          <w:tab w:val="left" w:pos="284"/>
        </w:tabs>
        <w:suppressAutoHyphens/>
        <w:overflowPunct w:val="0"/>
        <w:autoSpaceDE w:val="0"/>
        <w:spacing w:after="0"/>
        <w:ind w:left="0"/>
        <w:textAlignment w:val="baseline"/>
        <w:rPr>
          <w:rFonts w:eastAsia="Times New Roman" w:cs="Arial"/>
          <w:lang w:eastAsia="ro-RO"/>
        </w:rPr>
      </w:pPr>
    </w:p>
    <w:p w14:paraId="1F855D92" w14:textId="77777777" w:rsidR="001A1B1D" w:rsidRPr="001A1B1D" w:rsidRDefault="001A1B1D" w:rsidP="00BE26CB">
      <w:pPr>
        <w:numPr>
          <w:ilvl w:val="0"/>
          <w:numId w:val="10"/>
        </w:numPr>
        <w:tabs>
          <w:tab w:val="left" w:pos="284"/>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 xml:space="preserve">PĂRȚILE CONTRACTANTE </w:t>
      </w:r>
    </w:p>
    <w:p w14:paraId="5A63726B" w14:textId="77777777" w:rsidR="001A1B1D" w:rsidRPr="001A1B1D" w:rsidRDefault="001A1B1D" w:rsidP="00BE26CB">
      <w:pPr>
        <w:tabs>
          <w:tab w:val="left" w:pos="284"/>
        </w:tabs>
        <w:suppressAutoHyphens/>
        <w:overflowPunct w:val="0"/>
        <w:autoSpaceDE w:val="0"/>
        <w:spacing w:after="0"/>
        <w:ind w:left="0"/>
        <w:textAlignment w:val="baseline"/>
        <w:rPr>
          <w:rFonts w:eastAsia="Times New Roman" w:cs="Arial"/>
          <w:lang w:eastAsia="ro-RO"/>
        </w:rPr>
      </w:pPr>
      <w:r w:rsidRPr="001A1B1D">
        <w:rPr>
          <w:rFonts w:eastAsia="Times New Roman" w:cs="Arial"/>
          <w:lang w:eastAsia="ro-RO"/>
        </w:rPr>
        <w:t xml:space="preserve">Prezentul contract a fost încheiat între: </w:t>
      </w:r>
    </w:p>
    <w:p w14:paraId="34295E8B" w14:textId="77777777" w:rsidR="001A1B1D" w:rsidRPr="001A1B1D" w:rsidRDefault="001A1B1D" w:rsidP="00BE26CB">
      <w:pPr>
        <w:numPr>
          <w:ilvl w:val="0"/>
          <w:numId w:val="13"/>
        </w:numPr>
        <w:suppressAutoHyphens/>
        <w:spacing w:after="0" w:line="240" w:lineRule="auto"/>
        <w:ind w:left="0" w:firstLine="0"/>
        <w:contextualSpacing/>
      </w:pPr>
      <w:r w:rsidRPr="001A1B1D">
        <w:rPr>
          <w:b/>
          <w:bCs/>
        </w:rPr>
        <w:t xml:space="preserve">Denumire Locator, </w:t>
      </w:r>
      <w:r w:rsidRPr="001A1B1D">
        <w:rPr>
          <w:bCs/>
        </w:rPr>
        <w:t>sediu, CUI/CIF, telefon, fax, e-mail, cont bancar Trezorerie, reprezentant legal</w:t>
      </w:r>
      <w:r w:rsidRPr="001A1B1D">
        <w:t>, în calitate de Locator;</w:t>
      </w:r>
    </w:p>
    <w:p w14:paraId="321CD503" w14:textId="438D1496" w:rsidR="001A1B1D" w:rsidRPr="001A1B1D" w:rsidRDefault="001A1B1D" w:rsidP="00BE26CB">
      <w:pPr>
        <w:numPr>
          <w:ilvl w:val="0"/>
          <w:numId w:val="13"/>
        </w:numPr>
        <w:suppressAutoHyphens/>
        <w:spacing w:after="0" w:line="240" w:lineRule="auto"/>
        <w:ind w:left="0" w:firstLine="0"/>
        <w:contextualSpacing/>
        <w:rPr>
          <w:rFonts w:eastAsia="Times New Roman"/>
          <w:lang w:eastAsia="ro-RO"/>
        </w:rPr>
      </w:pPr>
      <w:r w:rsidRPr="001A1B1D">
        <w:rPr>
          <w:rFonts w:eastAsia="Times New Roman"/>
          <w:b/>
          <w:lang w:eastAsia="ro-RO"/>
        </w:rPr>
        <w:t>Agenția Națională de Administrare a Bunurilor Indisponibilizate</w:t>
      </w:r>
      <w:r w:rsidRPr="001A1B1D">
        <w:rPr>
          <w:rFonts w:eastAsia="Times New Roman"/>
          <w:lang w:eastAsia="ro-RO"/>
        </w:rPr>
        <w:t xml:space="preserve"> (ANABI), cu sediul în  B-dul Regina Elisabeta nr. 3, etajele 3 și 5, București, sector 3, cod poștal 030015, telefon: 0372.573.000 și fax: 0372.271.435, email: anabi@just.ro, CUI nr. 36461480, cont bancar: RO85TREZ23A610100203004X, deschis la Trezoreria Sector 3, București - reprezentată legal prin </w:t>
      </w:r>
      <w:r w:rsidR="00AE6A65">
        <w:rPr>
          <w:rFonts w:eastAsia="Times New Roman"/>
          <w:lang w:eastAsia="ro-RO"/>
        </w:rPr>
        <w:t>____________________</w:t>
      </w:r>
      <w:r w:rsidRPr="001A1B1D">
        <w:rPr>
          <w:rFonts w:eastAsia="Times New Roman"/>
          <w:lang w:eastAsia="ro-RO"/>
        </w:rPr>
        <w:t>, director general, în calitate de Locatar.</w:t>
      </w:r>
    </w:p>
    <w:p w14:paraId="172497C1" w14:textId="77777777" w:rsidR="001A1B1D" w:rsidRPr="001A1B1D" w:rsidRDefault="001A1B1D" w:rsidP="00BE26CB">
      <w:pPr>
        <w:suppressAutoHyphens/>
        <w:spacing w:after="0"/>
        <w:ind w:left="0"/>
        <w:rPr>
          <w:rFonts w:eastAsia="Times New Roman" w:cs="Arial"/>
          <w:lang w:eastAsia="ro-RO"/>
        </w:rPr>
      </w:pPr>
    </w:p>
    <w:p w14:paraId="71DE7B69"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DEFINIŢII</w:t>
      </w:r>
    </w:p>
    <w:p w14:paraId="7F31631A" w14:textId="77777777" w:rsidR="001A1B1D" w:rsidRPr="001A1B1D" w:rsidRDefault="001A1B1D" w:rsidP="00BE26CB">
      <w:pPr>
        <w:tabs>
          <w:tab w:val="left" w:pos="426"/>
        </w:tabs>
        <w:suppressAutoHyphens/>
        <w:spacing w:after="0"/>
        <w:ind w:left="0"/>
        <w:contextualSpacing/>
        <w:rPr>
          <w:rFonts w:eastAsia="Times New Roman" w:cs="Arial"/>
          <w:lang w:eastAsia="ro-RO"/>
        </w:rPr>
      </w:pPr>
      <w:r w:rsidRPr="001A1B1D">
        <w:rPr>
          <w:rFonts w:eastAsia="Times New Roman" w:cs="Arial"/>
          <w:lang w:eastAsia="ro-RO"/>
        </w:rPr>
        <w:t>În prezentul contract, următorii termeni vor fi interpretați astfel:</w:t>
      </w:r>
    </w:p>
    <w:p w14:paraId="24B3D54F"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contract</w:t>
      </w:r>
      <w:r w:rsidRPr="001A1B1D">
        <w:rPr>
          <w:rFonts w:eastAsia="Times New Roman" w:cs="Arial"/>
          <w:lang w:eastAsia="ro-RO"/>
        </w:rPr>
        <w:t xml:space="preserve"> - actul juridic care reprezintă acordul de voință al celor două părți, precum și toate documentele anexate;</w:t>
      </w:r>
    </w:p>
    <w:p w14:paraId="220AEABA"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locator și locatar</w:t>
      </w:r>
      <w:r w:rsidRPr="001A1B1D">
        <w:rPr>
          <w:rFonts w:eastAsia="Times New Roman" w:cs="Arial"/>
          <w:lang w:eastAsia="ro-RO"/>
        </w:rPr>
        <w:t xml:space="preserve"> - părțile contractante, așa cum sunt acestea numite în prezentul contract;</w:t>
      </w:r>
    </w:p>
    <w:p w14:paraId="17DBAFCC"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prețul contractului</w:t>
      </w:r>
      <w:r w:rsidRPr="001A1B1D">
        <w:rPr>
          <w:rFonts w:eastAsia="Times New Roman" w:cs="Arial"/>
          <w:lang w:eastAsia="ro-RO"/>
        </w:rPr>
        <w:t xml:space="preserve"> – prețul ce se plătește locatorului de către locatar, în baza contractului, pentru îndeplinirea integrală și corespunzătoare a tuturor obligațiilor asumate de locator prin contract;  </w:t>
      </w:r>
    </w:p>
    <w:p w14:paraId="61F3F0DC"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act adițional</w:t>
      </w:r>
      <w:r w:rsidRPr="001A1B1D">
        <w:rPr>
          <w:rFonts w:eastAsia="Times New Roman" w:cs="Arial"/>
          <w:lang w:eastAsia="ro-RO"/>
        </w:rPr>
        <w:t xml:space="preserve"> - document ce modifică prezentul contract; </w:t>
      </w:r>
    </w:p>
    <w:p w14:paraId="666C1A43"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daune</w:t>
      </w:r>
      <w:r w:rsidRPr="001A1B1D">
        <w:rPr>
          <w:rFonts w:eastAsia="Times New Roman" w:cs="Arial"/>
          <w:lang w:eastAsia="ro-RO"/>
        </w:rPr>
        <w:t>-interese – compensări sau despăgubiri bănești pe care o parte le poate cere celeilalte părți pentru repararea prejudiciilor cauzate prin neexecutarea ori executarea defectuoasă sau cu întârziere a obligațiilor contractuale;</w:t>
      </w:r>
    </w:p>
    <w:p w14:paraId="5C385D39"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 xml:space="preserve">forța majoră </w:t>
      </w:r>
      <w:r w:rsidRPr="001A1B1D">
        <w:rPr>
          <w:rFonts w:eastAsia="Times New Roman" w:cs="Arial"/>
          <w:lang w:eastAsia="ro-RO"/>
        </w:rPr>
        <w:t>– un eveniment extern (mai presus de voința și controlul părților), imprevizibil (nu putea fi prevăzut la momentul încheierii contractului), invincibil (face imposibilă executarea și, respectiv, îndeplinirea contractului) și inevitabil (nu se datorează greșelii sau culpei părților); sunt considerate asemenea evenimente: războaiele, revoluțiile, incendiile, inundațiile sau orice alte catastrofe naturale, restricțiile apărute ca urmare a unei carantine, embargou, enumerarea nefiind exhaustivă, ci enunțiativă. Nu este considerat forță majoră un eveniment asemenea celor de mai sus care, fără a crea o imposibilitate de executare, face extrem de costisitoare executarea obligațiilor uneia dintre părți;</w:t>
      </w:r>
    </w:p>
    <w:p w14:paraId="795D2839"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oferta</w:t>
      </w:r>
      <w:r w:rsidRPr="001A1B1D">
        <w:rPr>
          <w:rFonts w:eastAsia="Times New Roman" w:cs="Arial"/>
          <w:lang w:eastAsia="ro-RO"/>
        </w:rPr>
        <w:t xml:space="preserve"> – documentația care cuprinde propunerea tehnică și propunerea financiară; </w:t>
      </w:r>
    </w:p>
    <w:p w14:paraId="05DD0EB8"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lastRenderedPageBreak/>
        <w:t>propunerea tehnică</w:t>
      </w:r>
      <w:r w:rsidRPr="001A1B1D">
        <w:rPr>
          <w:rFonts w:eastAsia="Times New Roman" w:cs="Arial"/>
          <w:lang w:eastAsia="ro-RO"/>
        </w:rPr>
        <w:t xml:space="preserve"> - document al ofertei, elaborat pe baza cerințelor din caietul de sarcini, stabilite de autoritatea contractantă; </w:t>
      </w:r>
    </w:p>
    <w:p w14:paraId="0C8A4DA3"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propunerea financiară</w:t>
      </w:r>
      <w:r w:rsidRPr="001A1B1D">
        <w:rPr>
          <w:rFonts w:eastAsia="Times New Roman" w:cs="Arial"/>
          <w:lang w:eastAsia="ro-RO"/>
        </w:rPr>
        <w:t xml:space="preserve"> - document al ofertei prin care se furnizează informațiile cerute prin documentația de atribuire cu privire la preț, tarif, alte condiții financiare și comerciale; </w:t>
      </w:r>
    </w:p>
    <w:p w14:paraId="30D120CF"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caiet de sarcini</w:t>
      </w:r>
      <w:r w:rsidRPr="001A1B1D">
        <w:rPr>
          <w:rFonts w:eastAsia="Times New Roman" w:cs="Arial"/>
          <w:lang w:eastAsia="ro-RO"/>
        </w:rPr>
        <w:t xml:space="preserve"> - document, reprezentând anexă a prezentului contract de servicii, întocmit de către beneficiar, care include definirea condițiilor, specificațiilor tehnice și, totodată, indicațiile privind regulile de bază care trebuie respectate în elaborarea propunerii tehnice de către locator; </w:t>
      </w:r>
    </w:p>
    <w:p w14:paraId="61E480AF"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documentație de atribuire</w:t>
      </w:r>
      <w:r w:rsidRPr="001A1B1D">
        <w:rPr>
          <w:rFonts w:eastAsia="Times New Roman" w:cs="Arial"/>
          <w:lang w:eastAsia="ro-RO"/>
        </w:rPr>
        <w:t xml:space="preserve"> - documentație ce cuprinde toate informațiile legate de obiectul contractului de achiziție publică și de procedura de atribuire a acestuia, inclusiv caietul de sarcini; </w:t>
      </w:r>
    </w:p>
    <w:p w14:paraId="1629B176"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durata contractului</w:t>
      </w:r>
      <w:r w:rsidRPr="001A1B1D">
        <w:rPr>
          <w:rFonts w:eastAsia="Times New Roman" w:cs="Arial"/>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5889C752"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 xml:space="preserve"> rezilierea contractului</w:t>
      </w:r>
      <w:r w:rsidRPr="001A1B1D">
        <w:rPr>
          <w:rFonts w:eastAsia="Times New Roman" w:cs="Arial"/>
          <w:lang w:eastAsia="ro-RO"/>
        </w:rPr>
        <w:t xml:space="preserve"> – desființarea contractului la cererea uneia dintre părți  ca urmare a faptului că cealaltă parte nu și-a executat în mod culpabil obligațiile contractuale; </w:t>
      </w:r>
    </w:p>
    <w:p w14:paraId="38B06B42"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standarde/condiții tehnice de calitate</w:t>
      </w:r>
      <w:r w:rsidRPr="001A1B1D">
        <w:rPr>
          <w:rFonts w:eastAsia="Times New Roman" w:cs="Arial"/>
          <w:lang w:eastAsia="ro-RO"/>
        </w:rPr>
        <w:t xml:space="preserve"> - standardele, reglementările tehnice sau altele asemenea, prevăzute în caietul de sarcini; </w:t>
      </w:r>
    </w:p>
    <w:p w14:paraId="630F8DFA"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 xml:space="preserve">cazul fortuit - </w:t>
      </w:r>
      <w:r w:rsidRPr="001A1B1D">
        <w:rPr>
          <w:rFonts w:eastAsia="Times New Roman" w:cs="Arial"/>
          <w:lang w:eastAsia="ro-RO"/>
        </w:rPr>
        <w:t>eveniment care nu poate fi prevăzut și nici împiedicat de către cel care ar fi fost chemat să răspundă dacă evenimentul nu s-ar fi produs;</w:t>
      </w:r>
    </w:p>
    <w:p w14:paraId="66C6A934"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Calibri"/>
          <w:i/>
          <w:lang w:eastAsia="ro-RO"/>
        </w:rPr>
        <w:t>zi</w:t>
      </w:r>
      <w:r w:rsidRPr="001A1B1D">
        <w:rPr>
          <w:rFonts w:eastAsia="Calibri"/>
          <w:lang w:eastAsia="ro-RO"/>
        </w:rPr>
        <w:t xml:space="preserve"> – zi calendaristică;</w:t>
      </w:r>
    </w:p>
    <w:p w14:paraId="6E56139E" w14:textId="77777777" w:rsidR="001A1B1D" w:rsidRPr="001A1B1D" w:rsidRDefault="001A1B1D" w:rsidP="00BE26CB">
      <w:pPr>
        <w:numPr>
          <w:ilvl w:val="0"/>
          <w:numId w:val="12"/>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i/>
          <w:lang w:eastAsia="ro-RO"/>
        </w:rPr>
        <w:t>an</w:t>
      </w:r>
      <w:r w:rsidRPr="001A1B1D">
        <w:rPr>
          <w:rFonts w:eastAsia="Times New Roman" w:cs="Arial"/>
          <w:lang w:eastAsia="ro-RO"/>
        </w:rPr>
        <w:t xml:space="preserve"> - 365 de zile.</w:t>
      </w:r>
    </w:p>
    <w:p w14:paraId="773B8B88" w14:textId="77777777" w:rsidR="001A1B1D" w:rsidRPr="001A1B1D" w:rsidRDefault="001A1B1D" w:rsidP="00BE26CB">
      <w:pPr>
        <w:tabs>
          <w:tab w:val="left" w:pos="284"/>
        </w:tabs>
        <w:suppressAutoHyphens/>
        <w:spacing w:after="0"/>
        <w:ind w:left="0"/>
        <w:rPr>
          <w:rFonts w:eastAsia="Times New Roman" w:cs="Arial"/>
          <w:lang w:eastAsia="ro-RO"/>
        </w:rPr>
      </w:pPr>
    </w:p>
    <w:p w14:paraId="4264D96A"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INTERPRETARE</w:t>
      </w:r>
    </w:p>
    <w:p w14:paraId="31F59ED6"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3.1.</w:t>
      </w:r>
      <w:r w:rsidRPr="001A1B1D">
        <w:rPr>
          <w:rFonts w:eastAsia="Times New Roman" w:cs="Arial"/>
          <w:lang w:eastAsia="ro-RO"/>
        </w:rPr>
        <w:t xml:space="preserve"> În prezentul contract, cu excepția unei prevederi contrare, cuvintele la forma singular vor include forma de plural și invers, acolo unde acest lucru este permis de context.</w:t>
      </w:r>
    </w:p>
    <w:p w14:paraId="36DB3DBA"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3.2.</w:t>
      </w:r>
      <w:r w:rsidRPr="001A1B1D">
        <w:rPr>
          <w:rFonts w:eastAsia="Times New Roman" w:cs="Arial"/>
          <w:lang w:eastAsia="ro-RO"/>
        </w:rPr>
        <w:t xml:space="preserve"> Termenul ”zi” sau ”zile” sau orice referire la zile reprezintă zile calendaristice dacă nu se specifică în mod diferit. </w:t>
      </w:r>
    </w:p>
    <w:p w14:paraId="13DBD513"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3.3.</w:t>
      </w:r>
      <w:r w:rsidRPr="001A1B1D">
        <w:rPr>
          <w:rFonts w:eastAsia="Times New Roman" w:cs="Arial"/>
          <w:lang w:eastAsia="ro-RO"/>
        </w:rPr>
        <w:t xml:space="preserve"> Contractul constituie întreaga și singura înțelegere  între părți cu privire la obiectul acestuia și exclude orice alte comunicări, negocieri sau înțelegeri scrise sau verbale între părți, realizate în cursul executării contractului. </w:t>
      </w:r>
    </w:p>
    <w:p w14:paraId="7389FED5"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3.4.</w:t>
      </w:r>
      <w:r w:rsidRPr="001A1B1D">
        <w:rPr>
          <w:rFonts w:eastAsia="Times New Roman" w:cs="Arial"/>
          <w:lang w:eastAsia="ro-RO"/>
        </w:rPr>
        <w:t xml:space="preserve"> Niciun amendament sau altă derogare de la contract nu va avea efect decât dacă se consemnează într-un înscris datat care se referă expres la contract și este semnat de reprezentanții legali ai părților. </w:t>
      </w:r>
    </w:p>
    <w:p w14:paraId="100235C8"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3.5.</w:t>
      </w:r>
      <w:r w:rsidRPr="001A1B1D">
        <w:rPr>
          <w:rFonts w:eastAsia="Times New Roman" w:cs="Arial"/>
          <w:lang w:eastAsia="ro-RO"/>
        </w:rPr>
        <w:t xml:space="preserve"> Dacă oricare dintre clauzele contractului este nulă, anulată, interzisă de lege, inaplicabilă, aceste împrejurări nu vor afecta validitatea și efectele oricărei alte clauze din contract, cu excepția cazurilor în care clauza sau partea anulată va conține o obligație esențială pentru validitatea și/sau executarea contractului.</w:t>
      </w:r>
    </w:p>
    <w:p w14:paraId="3FD5EBA2"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3.6</w:t>
      </w:r>
      <w:r w:rsidRPr="001A1B1D">
        <w:rPr>
          <w:rFonts w:eastAsia="Times New Roman" w:cs="Arial"/>
          <w:lang w:eastAsia="ro-RO"/>
        </w:rPr>
        <w:t xml:space="preserve"> Inacțiunea, întârzierea, toleranța manifestate de una dintre părți în punerea în aplicare a clauzelor contractului sau acordarea de amânări ori înlesniri către cealaltă parte, nu afectează și nu restrâng drepturile acelei părți rezultate din contract, renunțarea la un drept neputând fi prezumată în nicio situație. </w:t>
      </w:r>
    </w:p>
    <w:p w14:paraId="0CBD859D"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3.7.</w:t>
      </w:r>
      <w:r w:rsidRPr="001A1B1D">
        <w:rPr>
          <w:rFonts w:eastAsia="Times New Roman" w:cs="Arial"/>
          <w:lang w:eastAsia="ro-RO"/>
        </w:rPr>
        <w:t xml:space="preserve"> Documentația de atribuire întocmită de autoritatea contractantă (locatar), precum și propunerea tehnică finală, respectiv propunerea financiară finală transmise de ofertant (locator) fac parte integrantă din prezentul contract. </w:t>
      </w:r>
    </w:p>
    <w:p w14:paraId="5DBB90C1"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3.8.</w:t>
      </w:r>
      <w:r w:rsidRPr="001A1B1D">
        <w:rPr>
          <w:rFonts w:eastAsia="Times New Roman" w:cs="Arial"/>
          <w:lang w:eastAsia="ro-RO"/>
        </w:rPr>
        <w:t xml:space="preserve"> În cazul în care pe parcursul executării contractului, se constată discrepanțe între documentația de atribuire și oferta depusă de locator, prevalează prevederile din documentația de atribuire. </w:t>
      </w:r>
    </w:p>
    <w:p w14:paraId="7FAD2935"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lastRenderedPageBreak/>
        <w:t>3.9.</w:t>
      </w:r>
      <w:r w:rsidRPr="001A1B1D">
        <w:rPr>
          <w:rFonts w:eastAsia="Times New Roman" w:cs="Arial"/>
          <w:lang w:eastAsia="ro-RO"/>
        </w:rPr>
        <w:t xml:space="preserve"> Când termenele din contract se stabilesc pe zile, pentru determinarea începutului și sfârșitului acestora, nu se iau în calcul prima și ultima zi a termenului. </w:t>
      </w:r>
    </w:p>
    <w:p w14:paraId="3112C214" w14:textId="77777777" w:rsidR="001A1B1D" w:rsidRPr="001A1B1D" w:rsidRDefault="001A1B1D" w:rsidP="00BE26CB">
      <w:pPr>
        <w:tabs>
          <w:tab w:val="left" w:pos="284"/>
        </w:tabs>
        <w:suppressAutoHyphens/>
        <w:spacing w:after="0"/>
        <w:ind w:left="0"/>
        <w:contextualSpacing/>
        <w:rPr>
          <w:rFonts w:eastAsia="Times New Roman" w:cs="Arial"/>
          <w:lang w:eastAsia="ro-RO"/>
        </w:rPr>
      </w:pPr>
      <w:r w:rsidRPr="001A1B1D">
        <w:rPr>
          <w:rFonts w:eastAsia="Times New Roman" w:cs="Arial"/>
          <w:b/>
          <w:lang w:eastAsia="ro-RO"/>
        </w:rPr>
        <w:t>3.10.</w:t>
      </w:r>
      <w:r w:rsidRPr="001A1B1D">
        <w:rPr>
          <w:rFonts w:eastAsia="Times New Roman" w:cs="Arial"/>
          <w:lang w:eastAsia="ro-RO"/>
        </w:rPr>
        <w:t xml:space="preserve"> Dispozițiile prezentului contract se completează cu prevederile Codului civil. </w:t>
      </w:r>
    </w:p>
    <w:p w14:paraId="37AC3B6E" w14:textId="77777777" w:rsidR="001A1B1D" w:rsidRPr="001A1B1D" w:rsidRDefault="001A1B1D" w:rsidP="00BE26CB">
      <w:pPr>
        <w:tabs>
          <w:tab w:val="left" w:pos="284"/>
        </w:tabs>
        <w:suppressAutoHyphens/>
        <w:spacing w:after="0"/>
        <w:ind w:left="0"/>
        <w:contextualSpacing/>
        <w:rPr>
          <w:rFonts w:eastAsia="Times New Roman" w:cs="Arial"/>
          <w:lang w:eastAsia="ro-RO"/>
        </w:rPr>
      </w:pPr>
    </w:p>
    <w:p w14:paraId="6570AD58"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OBIECTUL CONTRACTULUI</w:t>
      </w:r>
    </w:p>
    <w:p w14:paraId="2EB706A0" w14:textId="77777777" w:rsidR="001A1B1D" w:rsidRPr="001A1B1D" w:rsidRDefault="001A1B1D" w:rsidP="00BE26CB">
      <w:pPr>
        <w:numPr>
          <w:ilvl w:val="1"/>
          <w:numId w:val="10"/>
        </w:numPr>
        <w:tabs>
          <w:tab w:val="left" w:pos="426"/>
        </w:tabs>
        <w:suppressAutoHyphens/>
        <w:spacing w:after="0" w:line="240" w:lineRule="auto"/>
        <w:ind w:left="0" w:firstLine="0"/>
        <w:contextualSpacing/>
      </w:pPr>
      <w:r w:rsidRPr="001A1B1D">
        <w:rPr>
          <w:rFonts w:eastAsia="Times New Roman" w:cs="Arial"/>
          <w:lang w:eastAsia="ro-RO"/>
        </w:rPr>
        <w:t xml:space="preserve"> Locatorul închiriază, iar locatarul preia în chirie imobilul în suprafață totală de ______ mp, situat în  </w:t>
      </w:r>
      <w:r w:rsidRPr="001A1B1D">
        <w:rPr>
          <w:rFonts w:eastAsia="Times New Roman" w:cs="Arial"/>
          <w:u w:val="single"/>
          <w:lang w:eastAsia="ro-RO"/>
        </w:rPr>
        <w:t xml:space="preserve">  </w:t>
      </w:r>
      <w:r w:rsidRPr="001A1B1D">
        <w:rPr>
          <w:rFonts w:eastAsia="Times New Roman" w:cs="Arial"/>
          <w:i/>
          <w:u w:val="single"/>
          <w:lang w:eastAsia="ro-RO"/>
        </w:rPr>
        <w:t>adresă</w:t>
      </w:r>
      <w:r w:rsidRPr="001A1B1D">
        <w:rPr>
          <w:rFonts w:eastAsia="Times New Roman" w:cs="Arial"/>
          <w:u w:val="single"/>
          <w:lang w:eastAsia="ro-RO"/>
        </w:rPr>
        <w:t xml:space="preserve">   </w:t>
      </w:r>
      <w:r w:rsidRPr="001A1B1D">
        <w:rPr>
          <w:rFonts w:eastAsia="Times New Roman" w:cs="Arial"/>
          <w:lang w:eastAsia="ro-RO"/>
        </w:rPr>
        <w:t>, înscris în cartea funciară _____ și având număr cadastral ________</w:t>
      </w:r>
      <w:r w:rsidRPr="001A1B1D">
        <w:rPr>
          <w:rFonts w:cs="Arial"/>
        </w:rPr>
        <w:t xml:space="preserve">. </w:t>
      </w:r>
      <w:r w:rsidRPr="001A1B1D">
        <w:t xml:space="preserve"> </w:t>
      </w:r>
    </w:p>
    <w:p w14:paraId="3E85F30E" w14:textId="77777777" w:rsidR="001A1B1D" w:rsidRPr="001A1B1D" w:rsidRDefault="001A1B1D" w:rsidP="00BE26CB">
      <w:pPr>
        <w:numPr>
          <w:ilvl w:val="1"/>
          <w:numId w:val="10"/>
        </w:numPr>
        <w:tabs>
          <w:tab w:val="left" w:pos="426"/>
        </w:tabs>
        <w:suppressAutoHyphens/>
        <w:spacing w:after="0" w:line="240" w:lineRule="auto"/>
        <w:ind w:left="0" w:firstLine="0"/>
        <w:contextualSpacing/>
      </w:pPr>
      <w:r w:rsidRPr="001A1B1D">
        <w:t xml:space="preserve"> Localizarea exactă a spațiului închiriat este realizată în cuprinsul schiței de plan, ce constituie anexă la prezentul contract.</w:t>
      </w:r>
    </w:p>
    <w:p w14:paraId="33CA2C24"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strike/>
          <w:color w:val="FF0000"/>
          <w:lang w:eastAsia="ro-RO"/>
        </w:rPr>
      </w:pPr>
      <w:r w:rsidRPr="001A1B1D">
        <w:rPr>
          <w:rFonts w:eastAsia="Times New Roman"/>
          <w:lang w:eastAsia="ro-RO"/>
        </w:rPr>
        <w:t xml:space="preserve"> Spațiul închiriat are destinația de capacitate de stocare </w:t>
      </w:r>
      <w:r w:rsidRPr="001A1B1D">
        <w:t>necesară depozitării bunurilor mobile indisponibilizate (art. 28 și art. 29 din Legea nr. 318/2015) aflate în portofoliul Agenției</w:t>
      </w:r>
      <w:r w:rsidRPr="001A1B1D">
        <w:rPr>
          <w:rFonts w:eastAsia="Times New Roman"/>
          <w:lang w:eastAsia="ro-RO"/>
        </w:rPr>
        <w:t>.</w:t>
      </w:r>
    </w:p>
    <w:p w14:paraId="6E0C2290"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strike/>
          <w:color w:val="FF0000"/>
          <w:lang w:eastAsia="ro-RO"/>
        </w:rPr>
      </w:pPr>
      <w:r w:rsidRPr="001A1B1D">
        <w:rPr>
          <w:rFonts w:eastAsia="Times New Roman"/>
          <w:lang w:eastAsia="ro-RO"/>
        </w:rPr>
        <w:t xml:space="preserve"> Predarea-primirea spațiului cu toate dotările aferente se face în termen de maximum 15 zile de la semnarea contractului, pe bază de proces-verbal. </w:t>
      </w:r>
    </w:p>
    <w:p w14:paraId="6296E512"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strike/>
          <w:color w:val="FF0000"/>
          <w:lang w:eastAsia="ro-RO"/>
        </w:rPr>
      </w:pPr>
      <w:r w:rsidRPr="001A1B1D">
        <w:rPr>
          <w:rFonts w:eastAsia="Times New Roman"/>
          <w:lang w:eastAsia="ro-RO"/>
        </w:rPr>
        <w:t xml:space="preserve"> Procesul-verbal de predare-primire se va întocmi numai dacă sunt realizate toate dotările și amenajările menționate în caietul de sarcini și în oferta tehnică asupra cărora părțile au convenit.</w:t>
      </w:r>
    </w:p>
    <w:p w14:paraId="51DEDFFF"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În situația în care, la data predării-primirii spațiului, se constată că dotările și/sau amenajările ori o parte din acestea nu au fost realizate, au fost realizate în mod necorespunzător sau nu corespund ofertei tehnice, se va face mențiune despre aceasta într-un proces-verbal, iar locatorul are obligația ca în termen de maximum 10 zile de la data constatării să procedeze la remedierea deficiențelor, ulterior părțile putând proceda la predarea, respectiv primirea spațiului, încheind în acest sens un proces-verbal final</w:t>
      </w:r>
      <w:r w:rsidRPr="001A1B1D">
        <w:t>.</w:t>
      </w:r>
    </w:p>
    <w:p w14:paraId="6E440829" w14:textId="77777777" w:rsidR="001A1B1D" w:rsidRPr="001A1B1D" w:rsidRDefault="001A1B1D" w:rsidP="00BE26CB">
      <w:pPr>
        <w:tabs>
          <w:tab w:val="left" w:pos="426"/>
        </w:tabs>
        <w:suppressAutoHyphens/>
        <w:spacing w:after="0"/>
        <w:ind w:left="0"/>
        <w:contextualSpacing/>
        <w:rPr>
          <w:rFonts w:eastAsia="Times New Roman" w:cs="Arial"/>
          <w:lang w:eastAsia="ro-RO"/>
        </w:rPr>
      </w:pPr>
    </w:p>
    <w:p w14:paraId="42F9F485"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PREȚUL CONTRACTULUI</w:t>
      </w:r>
      <w:r w:rsidRPr="001A1B1D">
        <w:rPr>
          <w:rFonts w:eastAsia="Times New Roman" w:cs="Arial"/>
          <w:b/>
          <w:lang w:eastAsia="ro-RO"/>
        </w:rPr>
        <w:t xml:space="preserve"> </w:t>
      </w:r>
    </w:p>
    <w:p w14:paraId="0A267440" w14:textId="77777777" w:rsidR="001A1B1D" w:rsidRPr="001A1B1D" w:rsidRDefault="001A1B1D" w:rsidP="00BE26CB">
      <w:pPr>
        <w:numPr>
          <w:ilvl w:val="1"/>
          <w:numId w:val="10"/>
        </w:numPr>
        <w:shd w:val="clear" w:color="auto" w:fill="FFFFFF"/>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Prin prezentul contract, locatarul se obligă să plătească locatorului după data punerii în posesie concretizată prin încheierea unui proces-verbal final de predare-primire, o chirie totală lunară de _____ lei/lună, sumă care este </w:t>
      </w:r>
      <w:r w:rsidRPr="001A1B1D">
        <w:rPr>
          <w:rFonts w:eastAsia="Times New Roman" w:cs="Arial"/>
          <w:bCs/>
          <w:lang w:eastAsia="ro-RO"/>
        </w:rPr>
        <w:t>fără TVA, respectiv ______ cu TVA dacă este cazul</w:t>
      </w:r>
      <w:r w:rsidRPr="001A1B1D">
        <w:rPr>
          <w:rFonts w:eastAsia="Times New Roman" w:cs="Arial"/>
          <w:lang w:eastAsia="ro-RO"/>
        </w:rPr>
        <w:t>.</w:t>
      </w:r>
    </w:p>
    <w:p w14:paraId="00467E3D" w14:textId="77777777" w:rsidR="001A1B1D" w:rsidRPr="001A1B1D" w:rsidRDefault="001A1B1D" w:rsidP="00BE26CB">
      <w:pPr>
        <w:numPr>
          <w:ilvl w:val="1"/>
          <w:numId w:val="10"/>
        </w:numPr>
        <w:shd w:val="clear" w:color="auto" w:fill="FFFFFF"/>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Pe întreaga perioadă a contractului de închiriere, prețul chiriei totale lunare este ferm, neputând fi majorat sau indexat.</w:t>
      </w:r>
    </w:p>
    <w:p w14:paraId="2B65AC79" w14:textId="77777777" w:rsidR="001A1B1D" w:rsidRPr="001A1B1D" w:rsidRDefault="001A1B1D" w:rsidP="00BE26CB">
      <w:pPr>
        <w:numPr>
          <w:ilvl w:val="1"/>
          <w:numId w:val="10"/>
        </w:numPr>
        <w:shd w:val="clear" w:color="auto" w:fill="FFFFFF"/>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Locatarul nu va plăti chirie în avans, plata chiriei realizându-se lunar de către locatar, în baza facturii pentru luna trecută, emisă în primele 3 zile lucrătoare ale lunii următoare.</w:t>
      </w:r>
    </w:p>
    <w:p w14:paraId="76966E47"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Plata chiriei se va face în lei, în termen de 30 de zile calendaristice de la data înregistrării facturii la registratura locatarului.  </w:t>
      </w:r>
    </w:p>
    <w:p w14:paraId="32D7972D" w14:textId="7B9C8848"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Orice schimbare a contului locatorului va fi notificată în scris locatarului, astfel se va considera că plata este valabil făcută în contul indicat inițial.</w:t>
      </w:r>
    </w:p>
    <w:p w14:paraId="13CF73B7"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Pentru perioada cuprinsă între data semnării contractului și predarea efectivă în folosință care se realizează la data semnării procesului-verbal final de predare-primire, nu se plătește chirie. </w:t>
      </w:r>
    </w:p>
    <w:p w14:paraId="1896E935" w14:textId="77777777"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strike/>
          <w:lang w:eastAsia="ro-RO"/>
        </w:rPr>
      </w:pPr>
      <w:r w:rsidRPr="001A1B1D">
        <w:rPr>
          <w:rFonts w:eastAsia="Times New Roman" w:cs="Arial"/>
          <w:lang w:eastAsia="ro-RO"/>
        </w:rPr>
        <w:t xml:space="preserve"> </w:t>
      </w:r>
      <w:r w:rsidRPr="001A1B1D">
        <w:rPr>
          <w:rFonts w:cs="Arial"/>
          <w:color w:val="000000"/>
          <w:lang w:val="en-US"/>
        </w:rPr>
        <w:t>Contravaloarea serviciilor prestate se va plăti pe baza facturii electronice RO e-Factura emise de prestator și a procesului verbal de recepție, prin ordin de plată, în contul de trezorerie/bancă al prestatorului, conform Legii nr. 72/2013 pentru combaterea întârzierii în executarea obligațiilor de plata a unor sume de bani rezultând din contracte și clauzelor contractuale stabilite de părți.</w:t>
      </w:r>
      <w:r w:rsidRPr="001A1B1D">
        <w:rPr>
          <w:rFonts w:eastAsia="Times New Roman" w:cs="Arial"/>
          <w:lang w:eastAsia="ro-RO"/>
        </w:rPr>
        <w:t xml:space="preserve"> Plata serviciilor se va efectua în lei.</w:t>
      </w:r>
    </w:p>
    <w:p w14:paraId="12DE2CF6" w14:textId="5A11853B"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Locatarul nu va efectua, iar locatorul nu va solicita, plăți în avans.</w:t>
      </w:r>
    </w:p>
    <w:p w14:paraId="706F8C8A"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Dacă locatarul sesizează nereguli în factură sau prezentarea unor date eronate sau incomplete, va returna factura. Un nou termen de plată va curge de la comunicarea de către locator a noilor facturi, completate cu date corecte, potrivit normelor legale și contractului încheiat.</w:t>
      </w:r>
    </w:p>
    <w:p w14:paraId="026F8CA9" w14:textId="77777777" w:rsidR="001A1B1D" w:rsidRPr="001A1B1D" w:rsidRDefault="001A1B1D" w:rsidP="00BE26CB">
      <w:pPr>
        <w:tabs>
          <w:tab w:val="left" w:pos="426"/>
        </w:tabs>
        <w:suppressAutoHyphens/>
        <w:spacing w:after="0"/>
        <w:ind w:left="0"/>
        <w:rPr>
          <w:rFonts w:eastAsia="Times New Roman" w:cs="Arial"/>
          <w:lang w:eastAsia="ro-RO"/>
        </w:rPr>
      </w:pPr>
    </w:p>
    <w:p w14:paraId="0C73F30F"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lastRenderedPageBreak/>
        <w:t>DURATA CONTRACTULUI</w:t>
      </w:r>
    </w:p>
    <w:p w14:paraId="57403AC0"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b/>
          <w:strike/>
          <w:lang w:eastAsia="ro-RO"/>
        </w:rPr>
      </w:pPr>
      <w:r w:rsidRPr="001A1B1D">
        <w:rPr>
          <w:rFonts w:eastAsia="Times New Roman" w:cs="Arial"/>
          <w:lang w:eastAsia="ro-RO"/>
        </w:rPr>
        <w:t xml:space="preserve"> Durata prezentului contract de închiriere este de 5 ani, cu posibilitatea de prelungire, </w:t>
      </w:r>
      <w:r w:rsidRPr="001A1B1D">
        <w:t>pe o perioadă de încă 5 ani,</w:t>
      </w:r>
      <w:r w:rsidRPr="001A1B1D">
        <w:rPr>
          <w:rFonts w:eastAsia="Times New Roman" w:cs="Arial"/>
          <w:lang w:eastAsia="ro-RO"/>
        </w:rPr>
        <w:t xml:space="preserve"> prin act adițional semnat de ambele părți</w:t>
      </w:r>
      <w:r w:rsidRPr="001A1B1D">
        <w:rPr>
          <w:rFonts w:eastAsia="Times New Roman" w:cs="Arial"/>
          <w:b/>
          <w:lang w:eastAsia="ro-RO"/>
        </w:rPr>
        <w:t>.</w:t>
      </w:r>
    </w:p>
    <w:p w14:paraId="561AC057"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b/>
          <w:strike/>
          <w:lang w:eastAsia="ro-RO"/>
        </w:rPr>
      </w:pPr>
      <w:r w:rsidRPr="001A1B1D">
        <w:rPr>
          <w:rFonts w:eastAsia="Times New Roman" w:cs="Arial"/>
          <w:b/>
          <w:lang w:eastAsia="ro-RO"/>
        </w:rPr>
        <w:t xml:space="preserve"> </w:t>
      </w:r>
      <w:r w:rsidRPr="001A1B1D">
        <w:rPr>
          <w:rFonts w:eastAsia="Times New Roman" w:cs="Arial"/>
          <w:lang w:eastAsia="ro-RO"/>
        </w:rPr>
        <w:t xml:space="preserve">Intenția locatarului de prelungire a contractului de închiriere se va notifica în scris cu cel puțin 6 luni înainte de expirarea duratei de închiriere, locatarul beneficiind de dreptul de preferință la închirierea spațiului. </w:t>
      </w:r>
    </w:p>
    <w:p w14:paraId="5B51AA09" w14:textId="77777777" w:rsidR="001A1B1D" w:rsidRPr="001A1B1D" w:rsidRDefault="001A1B1D" w:rsidP="00BE26CB">
      <w:pPr>
        <w:tabs>
          <w:tab w:val="left" w:pos="426"/>
        </w:tabs>
        <w:suppressAutoHyphens/>
        <w:spacing w:after="0"/>
        <w:ind w:left="0"/>
        <w:contextualSpacing/>
        <w:rPr>
          <w:rFonts w:eastAsia="Times New Roman" w:cs="Arial"/>
          <w:b/>
          <w:strike/>
          <w:lang w:eastAsia="ro-RO"/>
        </w:rPr>
      </w:pPr>
    </w:p>
    <w:p w14:paraId="66F512B4"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lang w:eastAsia="ro-RO"/>
        </w:rPr>
        <w:t xml:space="preserve"> </w:t>
      </w:r>
      <w:r w:rsidRPr="001A1B1D">
        <w:rPr>
          <w:rFonts w:eastAsia="Times New Roman" w:cs="Arial"/>
          <w:b/>
          <w:u w:val="single"/>
          <w:lang w:eastAsia="ro-RO"/>
        </w:rPr>
        <w:t xml:space="preserve">DOCUMENTELE AFERENTE CONTRACTULUI </w:t>
      </w:r>
    </w:p>
    <w:p w14:paraId="62DB71C2"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Documentele aferente prezentului contract sunt:</w:t>
      </w:r>
    </w:p>
    <w:p w14:paraId="17A80EAC"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Caietul de sarcini;</w:t>
      </w:r>
    </w:p>
    <w:p w14:paraId="2547A53E"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Schița de plan cu localizarea exactă a spațiului închiriat;</w:t>
      </w:r>
    </w:p>
    <w:p w14:paraId="489AFD4F"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Oferta tehnică;</w:t>
      </w:r>
    </w:p>
    <w:p w14:paraId="7CF4ABF8"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Oferta financiară;</w:t>
      </w:r>
    </w:p>
    <w:p w14:paraId="517634FD"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Declarația de confidențialitate;</w:t>
      </w:r>
    </w:p>
    <w:p w14:paraId="3EDBBD54" w14:textId="77777777" w:rsidR="001A1B1D" w:rsidRPr="001A1B1D" w:rsidRDefault="001A1B1D" w:rsidP="00BE26CB">
      <w:pPr>
        <w:numPr>
          <w:ilvl w:val="0"/>
          <w:numId w:val="11"/>
        </w:numPr>
        <w:tabs>
          <w:tab w:val="left" w:pos="284"/>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Procesul-verbal de predare-primire.</w:t>
      </w:r>
    </w:p>
    <w:p w14:paraId="0EFB1D2E" w14:textId="77777777" w:rsidR="001A1B1D" w:rsidRPr="001A1B1D" w:rsidRDefault="001A1B1D" w:rsidP="00BE26CB">
      <w:pPr>
        <w:tabs>
          <w:tab w:val="left" w:pos="284"/>
        </w:tabs>
        <w:suppressAutoHyphens/>
        <w:spacing w:after="0"/>
        <w:ind w:left="0"/>
        <w:contextualSpacing/>
        <w:rPr>
          <w:rFonts w:eastAsia="Times New Roman" w:cs="Arial"/>
          <w:lang w:eastAsia="ro-RO"/>
        </w:rPr>
      </w:pPr>
    </w:p>
    <w:p w14:paraId="529B2322"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CARACTERUL CONFIDENŢIAL</w:t>
      </w:r>
    </w:p>
    <w:p w14:paraId="249FBCC0"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Locatorul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1F18CCB9"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Locatorul nu va divulga sau publica nicio informație cu privire la contract fără acordul prealabil scris al locatarului.</w:t>
      </w:r>
    </w:p>
    <w:p w14:paraId="157286D0"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Locatorul/personalul locatorului (dacă e cazul) implicat în derularea contractului va da o </w:t>
      </w:r>
      <w:r w:rsidRPr="001A1B1D">
        <w:rPr>
          <w:rFonts w:eastAsia="Times New Roman" w:cs="Arial"/>
          <w:b/>
          <w:lang w:eastAsia="ro-RO"/>
        </w:rPr>
        <w:t xml:space="preserve">declarație de </w:t>
      </w:r>
      <w:r w:rsidRPr="001A1B1D">
        <w:rPr>
          <w:rFonts w:eastAsia="Times New Roman" w:cs="Arial"/>
          <w:b/>
          <w:color w:val="000000"/>
          <w:lang w:eastAsia="ro-RO"/>
        </w:rPr>
        <w:t>confidențialitate</w:t>
      </w:r>
      <w:r w:rsidRPr="001A1B1D">
        <w:rPr>
          <w:rFonts w:eastAsia="Times New Roman" w:cs="Arial"/>
          <w:color w:val="000000"/>
          <w:lang w:eastAsia="ro-RO"/>
        </w:rPr>
        <w:t xml:space="preserve"> prin care se obligă că nu va divulga în nicio situație nicio informație la care ar putea avea acces în legătură cu obiectul, datele contractului sau referitoare la bunurile depozitate în spațiul închiriat.</w:t>
      </w:r>
    </w:p>
    <w:p w14:paraId="65AA967A" w14:textId="77777777" w:rsidR="001A1B1D" w:rsidRPr="001A1B1D" w:rsidRDefault="001A1B1D" w:rsidP="00BE26CB">
      <w:pPr>
        <w:numPr>
          <w:ilvl w:val="1"/>
          <w:numId w:val="10"/>
        </w:numPr>
        <w:tabs>
          <w:tab w:val="left" w:pos="426"/>
        </w:tabs>
        <w:suppressAutoHyphens/>
        <w:spacing w:after="0" w:line="240" w:lineRule="auto"/>
        <w:ind w:left="0" w:firstLine="0"/>
        <w:contextualSpacing/>
        <w:rPr>
          <w:rFonts w:eastAsia="Times New Roman" w:cs="Arial"/>
          <w:lang w:eastAsia="ro-RO"/>
        </w:rPr>
      </w:pPr>
      <w:r w:rsidRPr="001A1B1D">
        <w:rPr>
          <w:rFonts w:eastAsia="Times New Roman" w:cs="Arial"/>
          <w:lang w:eastAsia="ro-RO"/>
        </w:rPr>
        <w:t xml:space="preserve"> O parte contractantă va fi exonerată de răspundere pentru dezvăluirea de informații referitoare la contract dacă aceasta a fost obligată în mod legal să dezvăluie informația.</w:t>
      </w:r>
    </w:p>
    <w:p w14:paraId="5C5BBA02" w14:textId="77777777" w:rsidR="001A1B1D" w:rsidRPr="001A1B1D" w:rsidRDefault="001A1B1D" w:rsidP="00BE26CB">
      <w:pPr>
        <w:tabs>
          <w:tab w:val="left" w:pos="426"/>
        </w:tabs>
        <w:suppressAutoHyphens/>
        <w:spacing w:after="0"/>
        <w:ind w:left="0"/>
        <w:contextualSpacing/>
        <w:rPr>
          <w:rFonts w:eastAsia="Times New Roman" w:cs="Arial"/>
          <w:lang w:eastAsia="ro-RO"/>
        </w:rPr>
      </w:pPr>
    </w:p>
    <w:p w14:paraId="45FBC9F3" w14:textId="77777777" w:rsidR="001A1B1D" w:rsidRPr="001A1B1D" w:rsidRDefault="001A1B1D" w:rsidP="00BE26CB">
      <w:pPr>
        <w:numPr>
          <w:ilvl w:val="0"/>
          <w:numId w:val="10"/>
        </w:numPr>
        <w:tabs>
          <w:tab w:val="left" w:pos="284"/>
        </w:tabs>
        <w:suppressAutoHyphens/>
        <w:spacing w:after="0" w:line="240" w:lineRule="auto"/>
        <w:ind w:left="0" w:firstLine="0"/>
        <w:contextualSpacing/>
        <w:rPr>
          <w:rFonts w:eastAsia="Times New Roman" w:cs="Arial"/>
          <w:b/>
          <w:u w:val="single"/>
          <w:lang w:eastAsia="ro-RO"/>
        </w:rPr>
      </w:pPr>
      <w:r w:rsidRPr="001A1B1D">
        <w:rPr>
          <w:rFonts w:eastAsia="Times New Roman" w:cs="Arial"/>
          <w:b/>
          <w:u w:val="single"/>
          <w:lang w:eastAsia="ro-RO"/>
        </w:rPr>
        <w:t>OBLIGAȚIILE LOCATARULUI</w:t>
      </w:r>
    </w:p>
    <w:p w14:paraId="677F4658" w14:textId="77777777"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Locatarul are următoarele obligații față de locator:</w:t>
      </w:r>
    </w:p>
    <w:p w14:paraId="18BA7A5C" w14:textId="77777777" w:rsidR="001A1B1D" w:rsidRPr="001A1B1D" w:rsidRDefault="001A1B1D" w:rsidP="00BE26CB">
      <w:pPr>
        <w:numPr>
          <w:ilvl w:val="0"/>
          <w:numId w:val="14"/>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ia în primire bunul dat în locațiune; </w:t>
      </w:r>
    </w:p>
    <w:p w14:paraId="44F4CD79" w14:textId="77777777" w:rsidR="001A1B1D" w:rsidRPr="001A1B1D" w:rsidRDefault="001A1B1D" w:rsidP="00BE26CB">
      <w:pPr>
        <w:numPr>
          <w:ilvl w:val="0"/>
          <w:numId w:val="14"/>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plătească chiria în cuantumul și la termenul stabilite prin contract; </w:t>
      </w:r>
    </w:p>
    <w:p w14:paraId="7E7B81AE" w14:textId="77777777" w:rsidR="001A1B1D" w:rsidRPr="001A1B1D" w:rsidRDefault="001A1B1D" w:rsidP="00BE26CB">
      <w:pPr>
        <w:numPr>
          <w:ilvl w:val="0"/>
          <w:numId w:val="14"/>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folosească bunul cu prudență și diligență, potrivit destinației menționate în contract;</w:t>
      </w:r>
    </w:p>
    <w:p w14:paraId="632AF189" w14:textId="77777777" w:rsidR="001A1B1D" w:rsidRPr="001A1B1D" w:rsidRDefault="001A1B1D" w:rsidP="00BE26CB">
      <w:pPr>
        <w:numPr>
          <w:ilvl w:val="0"/>
          <w:numId w:val="14"/>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restituie bunul la încetarea, din orice cauză, a contractului de locațiune, restituirea urmând a fi consemnată printr-un proces-verbal de predare-primire. </w:t>
      </w:r>
    </w:p>
    <w:p w14:paraId="01810265" w14:textId="77777777"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În afară de obligațiile menționate la art. 9.1, locatarul mai este obligat: </w:t>
      </w:r>
    </w:p>
    <w:p w14:paraId="4D458634"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nu modifice bunul, să nu îi schimbe destinația și să nu îl folosească în așa fel încât să îl prejudicieze pe locator, în caz contrar, acesta din urmă având dreptul la daune-interese; </w:t>
      </w:r>
    </w:p>
    <w:p w14:paraId="7F3A447E"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îi notifice de îndată locatorului, sub sancțiunea plății de daune-interese și a suportării oricăror alte cheltuieli, necesitatea efectuării reparațiilor care sunt în sarcina acestuia din urmă;</w:t>
      </w:r>
    </w:p>
    <w:p w14:paraId="796285A3"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suporte restrângerea necesară a locațiunii, dacă în timpul acesteia, bunul are nevoie de reparații care nu pot fi amânate până la sfârșitul locațiunii sau a căror amânare ar expune bunul pericolului de a fi distrus; dacă totuși reparațiile durează mai mult de 10 zile, prețul locațiunii va fi scăzut proporțional cu timpul și cu partea bunului de care locatarul a fost lipsit. Dacă reparațiile sunt de așa natură încât, în timpul executării lor, bunul devine impropriu pentru întrebuințarea convenită, locatarul poate rezilia contractul; </w:t>
      </w:r>
    </w:p>
    <w:p w14:paraId="53ADC5C2"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lastRenderedPageBreak/>
        <w:t>să permită examinarea bunului de către locator, precum și de către cei care doresc să îl cumpere sau care, la încetarea contractului, doresc să îl ia în locațiune, fără însă ca prin aceasta să i se cauzeze o stânjenire nejustificată a folosinței bunului;</w:t>
      </w:r>
    </w:p>
    <w:p w14:paraId="4C8893F2"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răspundă pentru degradarea bunului închiriat în timpul folosinței sale, dacă se dovedește că degradarea se datorează relei-credințe a locatarului;</w:t>
      </w:r>
    </w:p>
    <w:p w14:paraId="2EA0770B" w14:textId="77777777" w:rsidR="001A1B1D" w:rsidRPr="001A1B1D" w:rsidRDefault="001A1B1D" w:rsidP="00BE26CB">
      <w:pPr>
        <w:numPr>
          <w:ilvl w:val="0"/>
          <w:numId w:val="15"/>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răspundă inclusiv pentru degradarea cauzată de angajații proprii, ca și de fapta altor persoane cărora le-a îngăduit în orice mod folosirea sau accesul în spațiu. </w:t>
      </w:r>
    </w:p>
    <w:p w14:paraId="5D03A973"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OBLIGAȚIILE LOCATORULUI</w:t>
      </w:r>
    </w:p>
    <w:p w14:paraId="7088936A" w14:textId="77777777"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Locatorul are următoarele obligații față de locatar:</w:t>
      </w:r>
    </w:p>
    <w:p w14:paraId="428C4643"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predea bunul dat în locațiune și să asigure toate dotările și amenajările solicitate de locatar, conform precizărilor specificate în Caietul de sarcini, anexă la contract, în condițiile convenite în prezentul contract;</w:t>
      </w:r>
    </w:p>
    <w:p w14:paraId="1A7062D1"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garanteze pe locatar că nimeni nu are niciun drept, de niciun fel, asupra spațiului închiriat și că nu a mai închiriat acest imobil la nicio persoană fizică sau juridică, pentru intervalul de timp dintre data finalizării procedurii de achiziție și încheierea prezentului contract și nu va face nici în viitor, până la încetarea contractului;</w:t>
      </w:r>
    </w:p>
    <w:p w14:paraId="648BA3AC"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garanteze locatarului că în momentul semnării contractului nu există niciun fel de acțiune în justiție/litigiu, care să pericliteze derularea contractului de închiriere;</w:t>
      </w:r>
    </w:p>
    <w:p w14:paraId="5C12DCB8"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garanteze pe locatar de viciile ascunse ale spațiului închiriat și ale instalațiilor aferente care nu au putut fi cunoscute de locatar în momentul încheierii contractului și care fac improprie sau imposibilă folosința totală sau parțială a bunului imobil închiriat; </w:t>
      </w:r>
    </w:p>
    <w:p w14:paraId="5AAA5383"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garanteze pe locatar împotriva tulburărilor de fapt și de drept provenite din fapta proprie și împotriva tulburărilor de drept provenite din fapta terților; </w:t>
      </w:r>
    </w:p>
    <w:p w14:paraId="5352AC2B"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garanteze pe locatar, pe toata durata contractului împotriva pierderii totale sau parțiale a bunului imobil închiriat ori contra tulburării folosinței bunului;</w:t>
      </w:r>
    </w:p>
    <w:p w14:paraId="25A3D6D3"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mențină spațiul în stare de a fi folosit potrivit destinației pentru care a fost închiriat conform normelor legale în vigoare în România pentru clădiri de tip hală/depozit;</w:t>
      </w:r>
    </w:p>
    <w:p w14:paraId="19751108"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asigure accesul permanent la imobilul în care se află spațiul închiriat, pentru personalul locatarului, precum și pentru persoanele implicate în exercitarea atribuțiilor legale ale locatarului; </w:t>
      </w:r>
    </w:p>
    <w:p w14:paraId="3B1B121C"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asigure paza permanentă</w:t>
      </w:r>
      <w:r w:rsidRPr="001A1B1D">
        <w:t xml:space="preserve"> </w:t>
      </w:r>
      <w:r w:rsidRPr="001A1B1D">
        <w:rPr>
          <w:rFonts w:eastAsia="Times New Roman" w:cs="Arial"/>
          <w:lang w:eastAsia="ro-RO"/>
        </w:rPr>
        <w:t>pe perioada derulării locațiunii, dotări cum ar fi sistem de alarmă, sistem antiefracție sau facilități care să permită organizarea unui sistem integrat de pază și monitorizare (de ex. camere video, senzori de mișcare etc.), precum și</w:t>
      </w:r>
      <w:r w:rsidRPr="001A1B1D">
        <w:rPr>
          <w:rFonts w:eastAsia="Times New Roman" w:cs="Arial"/>
          <w:b/>
          <w:lang w:eastAsia="ro-RO"/>
        </w:rPr>
        <w:t xml:space="preserve"> </w:t>
      </w:r>
      <w:r w:rsidRPr="001A1B1D">
        <w:rPr>
          <w:rFonts w:eastAsia="Times New Roman" w:cs="Arial"/>
          <w:lang w:eastAsia="ro-RO"/>
        </w:rPr>
        <w:t>mentenanța acestora</w:t>
      </w:r>
      <w:r w:rsidRPr="001A1B1D">
        <w:rPr>
          <w:rFonts w:eastAsia="Times New Roman" w:cs="Arial"/>
          <w:bCs/>
          <w:lang w:eastAsia="ro-RO"/>
        </w:rPr>
        <w:t>;</w:t>
      </w:r>
    </w:p>
    <w:p w14:paraId="18928A7A"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asigure personalul minim necesar pentru pază, cu respectarea regimului de muncă,  odihnă și protecția muncii, în vigoare la nivel național;</w:t>
      </w:r>
    </w:p>
    <w:p w14:paraId="48D716AD"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asigure resursele umane, materiale și orice alte asemenea, astfel încât să se asigure de derularea corespunzătoare a contractului; </w:t>
      </w:r>
    </w:p>
    <w:p w14:paraId="7E8DD910"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răspundă și suporte riscul și eventualele pagube produse ca urmare a activității sale;</w:t>
      </w:r>
    </w:p>
    <w:p w14:paraId="22CD426F" w14:textId="77777777" w:rsidR="001A1B1D" w:rsidRPr="001A1B1D" w:rsidRDefault="001A1B1D" w:rsidP="00BE26CB">
      <w:pPr>
        <w:numPr>
          <w:ilvl w:val="0"/>
          <w:numId w:val="16"/>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se asigure de corectitudinea și exactitatea datelor înscrise în facturi și se obligă să restituie atât eventualele sume încasate în plus, cât și foloasele realizate necuvenit, aferente acestora;</w:t>
      </w:r>
    </w:p>
    <w:p w14:paraId="377A6D79" w14:textId="77777777" w:rsidR="001A1B1D" w:rsidRPr="001A1B1D" w:rsidRDefault="001A1B1D" w:rsidP="00BE26CB">
      <w:pPr>
        <w:numPr>
          <w:ilvl w:val="1"/>
          <w:numId w:val="10"/>
        </w:numPr>
        <w:tabs>
          <w:tab w:val="left" w:pos="426"/>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În afară de obligațiile menționate la art. 10.1, locatorul mai este obligat:</w:t>
      </w:r>
    </w:p>
    <w:p w14:paraId="6EC689EE"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se asigure că utilitățile consumate în spațiul oferit spre închiriere până la data predării efective către locatar sunt plătite la zi. Orice sume datorate ca și contravaloare a utilităților sau penalităților aferente acestora, pentru perioada anterioară predării spațiului locatarului sunt în sarcina locatorului și vor fi achitate de către acesta; </w:t>
      </w:r>
    </w:p>
    <w:p w14:paraId="51A65A88"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lastRenderedPageBreak/>
        <w:t xml:space="preserve">să asigure utilitățile și serviciile pentru spațiul închiriat (apă, energie electrică, termică, salubrizare, colectare selectivă a deșeurilor); </w:t>
      </w:r>
    </w:p>
    <w:p w14:paraId="75EC02F9"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efectueze orice reparații (inclusiv cele curente sau locative) și întreținerea clădirii și să asigure dotarea cu echipament de protecție contra incendiilor și întreținerea acestuia, funcționarea rețelelor interioare/exterioare de apă. </w:t>
      </w:r>
    </w:p>
    <w:p w14:paraId="7A3AF60D" w14:textId="77777777" w:rsidR="001A1B1D" w:rsidRPr="00BE26CB"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asigure dotarea imobilului cu sistem de avertizare la incendiu, sistem de sprinklere, precum și o rețea de hidranți funcționali, atât în interior, cât și la exterior, iar căile de evacuare să respecte cerințele normativelor de prevenire și stingere a incendiilor, precum și pe cele ale normativelor/normelor antiseismice. Locatorul se obligă să asigure îndeplinirea tuturor condițiilor impuse de normativele în </w:t>
      </w:r>
      <w:r w:rsidRPr="00BE26CB">
        <w:rPr>
          <w:rFonts w:eastAsia="Times New Roman" w:cs="Arial"/>
          <w:lang w:eastAsia="ro-RO"/>
        </w:rPr>
        <w:t>vigoare aplicabile depozitării de către Agenție a următoarelor tipuri de bunuri: autovehicule (inclusiv autovehicule echipate cu instalații de alimentare cu GPL și autovehicule electrice), electrocasnice, corpuri de iluminat, componente pentru corpuri de iluminat, articole de îmbrăcăminte și încălțăminte.</w:t>
      </w:r>
    </w:p>
    <w:p w14:paraId="42FE4AA2" w14:textId="77777777" w:rsidR="001A1B1D" w:rsidRPr="00BE26CB"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BE26CB">
        <w:rPr>
          <w:rFonts w:eastAsia="Times New Roman" w:cs="Arial"/>
          <w:lang w:eastAsia="ro-RO"/>
        </w:rPr>
        <w:t>să garanteze că imobilul ce face obiectul prezentului contract este utilizat în conformitate cu legislația în vigoare și se obligă ca, pe întreaga durată a locațiunii, să obțină, mențină valabile și, după caz, să reînnoiască toate autorizațiile, avizele și acordurile cerute de legislația aplicabilă (inclusiv cele emise de autoritățile de urbanism și de inspectoratele pentru situații de urgență), necesare pentru utilizarea bunului în condițiile prevăzute în prezentul contract.</w:t>
      </w:r>
    </w:p>
    <w:p w14:paraId="3081F0B6" w14:textId="77777777" w:rsidR="001A1B1D" w:rsidRPr="00BE26CB"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BE26CB">
        <w:rPr>
          <w:rFonts w:eastAsia="Times New Roman" w:cs="Arial"/>
          <w:lang w:eastAsia="ro-RO"/>
        </w:rPr>
        <w:t>să întocmească și să mențină actualizată analiza de risc la securitatea fizică pentru imobilul ce face obiectul prezentului contract și se obligă ca, pe toată durata locațiunii, să respecte și să aplice măsurile stabilite prin aceasta, în conformitate cu Legea nr. 333/2003 privind paza obiectivelor, bunurilor, valorilor și protecția persoanelor, Hotărârea Guvernului nr. 301/2012 pentru aprobarea Normelor metodologice de aplicare a Legii nr. 333/2003, astfel cum a fost modificată și completată prin Hotărârea Guvernului nr. 1002/2015, precum și cu Instrucțiunea MAI nr. 9/2013.</w:t>
      </w:r>
    </w:p>
    <w:p w14:paraId="03FC3104"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asigure mentenanța întregului spațiu, împreună cu toate dotările sale;</w:t>
      </w:r>
    </w:p>
    <w:p w14:paraId="7CF11115"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asigure curățenia, întreținerea și îngrijirea părților comune, inclusiv a căilor de acces; </w:t>
      </w:r>
    </w:p>
    <w:p w14:paraId="47296065"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execute pe cheltuiala sa lucrările de întreținere și reparații privind spațiul și instalațiile aferente, în ziua și la ora stabilită de comun acord cu locatarul, cu excepția stricăciunilor cauzate de folosirea necorespunzătoare a acestora de către locatar; </w:t>
      </w:r>
    </w:p>
    <w:p w14:paraId="1963CFA5"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efectueze pe cheltuiala sa reparațiile cauzate de apariția vreunui caz de forță majoră; </w:t>
      </w:r>
    </w:p>
    <w:p w14:paraId="2521B553"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exonereze pe locatar de plata chiriei în cazul în care spațiul închiriat devine imposibil de utilizat până la data la care spațiul închiriat va fi readus la starea de dinaintea producerii evenimentului, situațiile ivite urmând să fie constatate de locatar și consemnate într-un proces-verbal semnat de ambele părți contractante;</w:t>
      </w:r>
    </w:p>
    <w:p w14:paraId="1935F677"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își asume responsabilitatea deplină a plății tuturor taxelor și a altor sarcini de natură fiscală izvorâte din dreptul de proprietate asupra spațiului închiriat, stabilite de lege în sarcina proprietarului;</w:t>
      </w:r>
    </w:p>
    <w:p w14:paraId="463CE761"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mențină în perfectă stare de funcționare pe durata contractului, toate dotările și amenajările conform ofertei tehnice și caietului de sarcini pentru spațiul închiriat; </w:t>
      </w:r>
    </w:p>
    <w:p w14:paraId="29855E43"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efectueze toate formalitățile necesare notării contractului de închiriere la Oficiul de Cadastru și Publicitate Imobiliară, în temeiul dispozițiilor art. 902 Codul civil, urmând să prezinte dovada îndeplinirii acestei obligații în termen de maximum 60 de zile de la data semnării prezentului contract; </w:t>
      </w:r>
    </w:p>
    <w:p w14:paraId="7C7E0B00"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notifice locatarul cu privire la orice modificare a sediului/punctului de lucru; </w:t>
      </w:r>
    </w:p>
    <w:p w14:paraId="0A78F6F7"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lastRenderedPageBreak/>
        <w:t xml:space="preserve">să răspundă cererilor scrise ale locatarului pe care acesta i le adresează în legătură cu imobilul, în termen de 5 zile de la primirea acestora. În cazul în care nu răspunde în termenul prevăzut în prezenta clauză, locatorul poate fi tras la răspundere de către locatar, iar daca lipsa răspunsului său ori refuzul de a coopera a cauzat prejudicii de orice natură locatarului, constatate și consemnate de acesta din urmă într-un proces-verbal, locatorul este obligat să repare aceste prejudicii; </w:t>
      </w:r>
    </w:p>
    <w:p w14:paraId="5DA70DDD"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să informeze locatarul în legătură cu orice schimbare a regimului juridic sau a controlului proprietății, care nu va afecta în niciun fel drepturile locatarului în cadrul prezentului contract și nu va da dreptul noului proprietar să modifice contractul de închiriere; </w:t>
      </w:r>
    </w:p>
    <w:p w14:paraId="6CCBB099"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să notifice locatarului, într-un termen de cel puțin 180 de zile, orice intenție de transfer a proprietății, actul de înstrăinare a imobilului urmând să conțină clauze care să prevadă obligația dobânditorului imobilului de a respecta drepturile locatarului din prezentul contract de închiriere;</w:t>
      </w:r>
    </w:p>
    <w:p w14:paraId="5D42CB33"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locatorul are obligația de a presta serviciile prevăzute în contract cu profesionalismul şi promptitudinea cuvenite angajamentului asumat;</w:t>
      </w:r>
    </w:p>
    <w:p w14:paraId="667A59D6" w14:textId="77777777" w:rsidR="001A1B1D" w:rsidRPr="001A1B1D" w:rsidRDefault="001A1B1D" w:rsidP="00BE26CB">
      <w:pPr>
        <w:numPr>
          <w:ilvl w:val="0"/>
          <w:numId w:val="17"/>
        </w:numPr>
        <w:tabs>
          <w:tab w:val="left" w:pos="426"/>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locatorul are obligația de a nu transfera total sau parțial obligațiile sale asumate prin prezentul contract.</w:t>
      </w:r>
    </w:p>
    <w:p w14:paraId="7ED55FAC" w14:textId="77777777" w:rsidR="001A1B1D" w:rsidRPr="001A1B1D" w:rsidRDefault="001A1B1D" w:rsidP="00BE26CB">
      <w:pPr>
        <w:tabs>
          <w:tab w:val="left" w:pos="426"/>
        </w:tabs>
        <w:suppressAutoHyphens/>
        <w:overflowPunct w:val="0"/>
        <w:autoSpaceDE w:val="0"/>
        <w:spacing w:after="0"/>
        <w:ind w:left="0"/>
        <w:textAlignment w:val="baseline"/>
        <w:rPr>
          <w:rFonts w:eastAsia="Times New Roman" w:cs="Arial"/>
          <w:lang w:eastAsia="ro-RO"/>
        </w:rPr>
      </w:pPr>
    </w:p>
    <w:p w14:paraId="5AC45021"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DREPTURILE LOCATORULUI CU PRIVIRE LA ÎMBUNĂTĂȚIRILE FĂCUTE DE LOCATAR</w:t>
      </w:r>
    </w:p>
    <w:p w14:paraId="3842EB90"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lang w:eastAsia="ro-RO"/>
        </w:rPr>
        <w:t xml:space="preserve"> Locatarul va putea efectua în spațiul închiriat lucrări de amenajare sau modernizare numai cu consimțământul scris al locatorului.</w:t>
      </w:r>
    </w:p>
    <w:p w14:paraId="7A53CA87"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b/>
          <w:lang w:eastAsia="ro-RO"/>
        </w:rPr>
        <w:t xml:space="preserve"> </w:t>
      </w:r>
      <w:r w:rsidRPr="001A1B1D">
        <w:rPr>
          <w:rFonts w:eastAsia="Times New Roman" w:cs="Arial"/>
          <w:lang w:eastAsia="ro-RO"/>
        </w:rPr>
        <w:t xml:space="preserve">Orice amenajări, îmbunătățiri și instalații efectuate de locatar în spațiul închiriat, care sunt încorporate în structura spațiului ce reprezintă obiectul contractului și care nu pot fi recuperate, vor rămâne la încheierea contractului de închiriere, cu plata compensatorie, în proprietatea locatorului. </w:t>
      </w:r>
    </w:p>
    <w:p w14:paraId="7B8D875D"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lang w:eastAsia="ro-RO"/>
        </w:rPr>
        <w:t xml:space="preserve"> Dacă lucrările au fost efectuate fără acordul prealabil al locatorului, acesta poate alege să ceară locatarului aducerea bunului în starea inițială, precum și plata de despăgubiri pentru orice pagubă ar fi cauzată bunului de către locatar. </w:t>
      </w:r>
    </w:p>
    <w:p w14:paraId="7F8EF165"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b/>
          <w:lang w:eastAsia="ro-RO"/>
        </w:rPr>
      </w:pPr>
    </w:p>
    <w:p w14:paraId="29CF9E36"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INTERDICȚIA SUBLOCAȚIUNII ȘI A CESIUNII</w:t>
      </w:r>
    </w:p>
    <w:p w14:paraId="1CF55476"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lang w:eastAsia="ro-RO"/>
        </w:rPr>
        <w:t xml:space="preserve"> Pe toată durata derulării contractului de locațiune este interzisă atât sublocațiunea, cât și cesiunea.</w:t>
      </w:r>
    </w:p>
    <w:p w14:paraId="0AB5FA5A"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lang w:eastAsia="ro-RO"/>
        </w:rPr>
        <w:t xml:space="preserve"> Interdicția de a încheia o sublocațiune privește atât sublocațiunea totală, cât și pe cea parțială. Interdicția de a ceda locațiunea privește atât cesiunea totală, cât și pe cea parțială. </w:t>
      </w:r>
    </w:p>
    <w:p w14:paraId="02520D1D"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b/>
          <w:lang w:eastAsia="ro-RO"/>
        </w:rPr>
      </w:pPr>
    </w:p>
    <w:p w14:paraId="20CDD0C7" w14:textId="77777777" w:rsidR="001A1B1D" w:rsidRPr="001A1B1D" w:rsidRDefault="001A1B1D" w:rsidP="00BE26CB">
      <w:pPr>
        <w:numPr>
          <w:ilvl w:val="0"/>
          <w:numId w:val="10"/>
        </w:numPr>
        <w:tabs>
          <w:tab w:val="left" w:pos="567"/>
        </w:tabs>
        <w:suppressAutoHyphens/>
        <w:overflowPunct w:val="0"/>
        <w:autoSpaceDE w:val="0"/>
        <w:spacing w:after="0" w:line="240" w:lineRule="auto"/>
        <w:ind w:left="284"/>
        <w:textAlignment w:val="baseline"/>
        <w:rPr>
          <w:rFonts w:eastAsia="Times New Roman" w:cs="Arial"/>
          <w:b/>
          <w:u w:val="single"/>
          <w:lang w:eastAsia="ro-RO"/>
        </w:rPr>
      </w:pPr>
      <w:r w:rsidRPr="001A1B1D">
        <w:rPr>
          <w:rFonts w:eastAsia="Times New Roman" w:cs="Arial"/>
          <w:b/>
          <w:lang w:eastAsia="ro-RO"/>
        </w:rPr>
        <w:t xml:space="preserve"> </w:t>
      </w:r>
      <w:r w:rsidRPr="001A1B1D">
        <w:rPr>
          <w:rFonts w:eastAsia="Times New Roman" w:cs="Arial"/>
          <w:b/>
          <w:u w:val="single"/>
          <w:lang w:eastAsia="ro-RO"/>
        </w:rPr>
        <w:t>FORȚA MAJORĂ</w:t>
      </w:r>
    </w:p>
    <w:p w14:paraId="12CF2177" w14:textId="77777777" w:rsidR="001A1B1D" w:rsidRPr="001A1B1D" w:rsidRDefault="001A1B1D" w:rsidP="00BE26CB">
      <w:pPr>
        <w:tabs>
          <w:tab w:val="left" w:pos="567"/>
        </w:tabs>
        <w:suppressAutoHyphens/>
        <w:overflowPunct w:val="0"/>
        <w:autoSpaceDE w:val="0"/>
        <w:spacing w:after="0"/>
        <w:ind w:left="-76"/>
        <w:textAlignment w:val="baseline"/>
        <w:rPr>
          <w:rFonts w:eastAsia="Times New Roman" w:cs="Arial"/>
          <w:lang w:eastAsia="ro-RO"/>
        </w:rPr>
      </w:pPr>
      <w:r w:rsidRPr="001A1B1D">
        <w:rPr>
          <w:rFonts w:eastAsia="Times New Roman" w:cs="Arial"/>
          <w:b/>
          <w:lang w:eastAsia="ro-RO"/>
        </w:rPr>
        <w:t xml:space="preserve">13.1. </w:t>
      </w:r>
      <w:r w:rsidRPr="001A1B1D">
        <w:rPr>
          <w:rFonts w:eastAsia="Times New Roman" w:cs="Arial"/>
          <w:lang w:eastAsia="ro-RO"/>
        </w:rPr>
        <w:t xml:space="preserve">Forța majoră exonerează de răspundere părțile în cazul neexecutării parțiale sau totale a obligațiilor asumate prin prezentul contract, pe toată perioada în care aceasta acționează. </w:t>
      </w:r>
    </w:p>
    <w:p w14:paraId="2F437B11" w14:textId="77777777" w:rsidR="001A1B1D" w:rsidRPr="001A1B1D" w:rsidRDefault="001A1B1D" w:rsidP="00BE26CB">
      <w:pPr>
        <w:tabs>
          <w:tab w:val="left" w:pos="567"/>
        </w:tabs>
        <w:suppressAutoHyphens/>
        <w:overflowPunct w:val="0"/>
        <w:autoSpaceDE w:val="0"/>
        <w:spacing w:after="0"/>
        <w:ind w:left="-76"/>
        <w:textAlignment w:val="baseline"/>
        <w:rPr>
          <w:rFonts w:eastAsia="Times New Roman" w:cs="Arial"/>
          <w:lang w:eastAsia="ro-RO"/>
        </w:rPr>
      </w:pPr>
      <w:r w:rsidRPr="001A1B1D">
        <w:rPr>
          <w:rFonts w:eastAsia="Times New Roman" w:cs="Arial"/>
          <w:b/>
          <w:lang w:eastAsia="ro-RO"/>
        </w:rPr>
        <w:t xml:space="preserve">13.2. </w:t>
      </w:r>
      <w:r w:rsidRPr="001A1B1D">
        <w:rPr>
          <w:rFonts w:eastAsia="Times New Roman" w:cs="Arial"/>
          <w:lang w:eastAsia="ro-RO"/>
        </w:rPr>
        <w:t>Partea care invocă forța majoră este obligată să notifice celeilalte părți în termen de 48 de ore de la data intervenției evenimentului, prin email, fax sau scrisoare recomandată, existența și data de începere a evenimentului sau împrejurările considerate ca forță majoră, fiind obligată să ia toate măsurile posibile pentru limitarea consecințelor produse de un asemenea caz.</w:t>
      </w:r>
    </w:p>
    <w:p w14:paraId="4AD514CA" w14:textId="77777777" w:rsidR="001A1B1D" w:rsidRPr="001A1B1D" w:rsidRDefault="001A1B1D" w:rsidP="00BE26CB">
      <w:pPr>
        <w:tabs>
          <w:tab w:val="left" w:pos="567"/>
        </w:tabs>
        <w:suppressAutoHyphens/>
        <w:overflowPunct w:val="0"/>
        <w:autoSpaceDE w:val="0"/>
        <w:spacing w:after="0"/>
        <w:ind w:left="-76"/>
        <w:textAlignment w:val="baseline"/>
        <w:rPr>
          <w:rFonts w:eastAsia="Times New Roman" w:cs="Arial"/>
          <w:lang w:eastAsia="ro-RO"/>
        </w:rPr>
      </w:pPr>
      <w:r w:rsidRPr="001A1B1D">
        <w:rPr>
          <w:rFonts w:eastAsia="Times New Roman" w:cs="Arial"/>
          <w:b/>
          <w:lang w:eastAsia="ro-RO"/>
        </w:rPr>
        <w:t>13.3</w:t>
      </w:r>
      <w:r w:rsidRPr="001A1B1D">
        <w:rPr>
          <w:rFonts w:eastAsia="Times New Roman" w:cs="Arial"/>
          <w:lang w:eastAsia="ro-RO"/>
        </w:rPr>
        <w:t>. Dacă forța majoră persistă pe o perioadă de peste 20 de zile, oricare parte contractantă poate solicita rezilierea contractului, fără nici o altă formalitate și fără să poată pretinde daune-interese pentru neîndeplinirea obligației contractuale datorată forței majore pe perioada afectată.</w:t>
      </w:r>
    </w:p>
    <w:p w14:paraId="6B8B6C83" w14:textId="77777777" w:rsidR="001A1B1D" w:rsidRPr="001A1B1D" w:rsidRDefault="001A1B1D" w:rsidP="00BE26CB">
      <w:pPr>
        <w:tabs>
          <w:tab w:val="left" w:pos="567"/>
        </w:tabs>
        <w:suppressAutoHyphens/>
        <w:overflowPunct w:val="0"/>
        <w:autoSpaceDE w:val="0"/>
        <w:spacing w:after="0"/>
        <w:ind w:left="-76"/>
        <w:textAlignment w:val="baseline"/>
        <w:rPr>
          <w:rFonts w:eastAsia="Times New Roman" w:cs="Arial"/>
          <w:lang w:eastAsia="ro-RO"/>
        </w:rPr>
      </w:pPr>
      <w:r w:rsidRPr="001A1B1D">
        <w:rPr>
          <w:rFonts w:eastAsia="Times New Roman" w:cs="Arial"/>
          <w:b/>
          <w:lang w:eastAsia="ro-RO"/>
        </w:rPr>
        <w:t>13</w:t>
      </w:r>
      <w:r w:rsidRPr="001A1B1D">
        <w:rPr>
          <w:rFonts w:eastAsia="Times New Roman" w:cs="Arial"/>
          <w:lang w:eastAsia="ro-RO"/>
        </w:rPr>
        <w:t>.</w:t>
      </w:r>
      <w:r w:rsidRPr="001A1B1D">
        <w:rPr>
          <w:rFonts w:eastAsia="Times New Roman" w:cs="Arial"/>
          <w:b/>
          <w:lang w:eastAsia="ro-RO"/>
        </w:rPr>
        <w:t>4.</w:t>
      </w:r>
      <w:r w:rsidRPr="001A1B1D">
        <w:rPr>
          <w:rFonts w:eastAsia="Times New Roman" w:cs="Arial"/>
          <w:lang w:eastAsia="ro-RO"/>
        </w:rPr>
        <w:t xml:space="preserve"> Forța majoră este constatată de o autoritate competentă.</w:t>
      </w:r>
    </w:p>
    <w:p w14:paraId="5ECEC357"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p>
    <w:p w14:paraId="3D28D438"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MODIFICAREA CONTRACTULUI</w:t>
      </w:r>
    </w:p>
    <w:p w14:paraId="62624C99"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Părțile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sau Ordinul ministrului justiției nr. 3372/C/31.08.2016. </w:t>
      </w:r>
    </w:p>
    <w:p w14:paraId="702164C4"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lang w:eastAsia="ar-SA"/>
        </w:rPr>
        <w:t xml:space="preserve"> Partea care are inițiativa modificării și/sau completării Contractului transmite celeilalte părți, spre analiză, propunerile sale motivate. </w:t>
      </w:r>
      <w:r w:rsidRPr="001A1B1D">
        <w:rPr>
          <w:rFonts w:eastAsia="Times New Roman" w:cs="Arial"/>
          <w:lang w:eastAsia="ro-RO"/>
        </w:rPr>
        <w:t>Orice modificare unilaterală este nulă.</w:t>
      </w:r>
    </w:p>
    <w:p w14:paraId="4C23B594"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Prevederile art. 14.1 nu se aplică în ceea ce privește obiectul și prețul contractului, pe perioada derulării prezentului contract.</w:t>
      </w:r>
    </w:p>
    <w:p w14:paraId="10F9CAB5" w14:textId="77777777" w:rsidR="001A1B1D" w:rsidRPr="001A1B1D" w:rsidRDefault="001A1B1D" w:rsidP="00BE26CB">
      <w:pPr>
        <w:tabs>
          <w:tab w:val="left" w:pos="284"/>
        </w:tabs>
        <w:suppressAutoHyphens/>
        <w:overflowPunct w:val="0"/>
        <w:autoSpaceDE w:val="0"/>
        <w:spacing w:after="0"/>
        <w:ind w:left="0"/>
        <w:textAlignment w:val="baseline"/>
        <w:rPr>
          <w:rFonts w:eastAsia="Times New Roman" w:cs="Arial"/>
          <w:lang w:eastAsia="ro-RO"/>
        </w:rPr>
      </w:pPr>
    </w:p>
    <w:p w14:paraId="59E2305C"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bCs/>
          <w:u w:val="single"/>
          <w:lang w:eastAsia="ro-RO"/>
        </w:rPr>
      </w:pPr>
      <w:r w:rsidRPr="001A1B1D">
        <w:rPr>
          <w:rFonts w:eastAsia="Times New Roman" w:cs="Arial"/>
          <w:b/>
          <w:bCs/>
          <w:u w:val="single"/>
          <w:lang w:eastAsia="ro-RO"/>
        </w:rPr>
        <w:t>ÎNCETAREA CONTRACTULUI</w:t>
      </w:r>
    </w:p>
    <w:p w14:paraId="55661283"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Cs/>
          <w:lang w:eastAsia="ro-RO"/>
        </w:rPr>
      </w:pPr>
      <w:r w:rsidRPr="001A1B1D">
        <w:rPr>
          <w:rFonts w:eastAsia="Times New Roman" w:cs="Arial"/>
          <w:bCs/>
          <w:lang w:eastAsia="ro-RO"/>
        </w:rPr>
        <w:t xml:space="preserve"> Contractul de închiriere încetează de drept:</w:t>
      </w:r>
    </w:p>
    <w:p w14:paraId="47E1044E" w14:textId="77777777" w:rsidR="001A1B1D" w:rsidRPr="001A1B1D" w:rsidRDefault="001A1B1D" w:rsidP="00BE26CB">
      <w:pPr>
        <w:numPr>
          <w:ilvl w:val="0"/>
          <w:numId w:val="18"/>
        </w:numPr>
        <w:tabs>
          <w:tab w:val="left" w:pos="567"/>
        </w:tabs>
        <w:suppressAutoHyphens/>
        <w:overflowPunct w:val="0"/>
        <w:autoSpaceDE w:val="0"/>
        <w:spacing w:after="0" w:line="240" w:lineRule="auto"/>
        <w:textAlignment w:val="baseline"/>
        <w:rPr>
          <w:rFonts w:eastAsia="Times New Roman" w:cs="Arial"/>
          <w:bCs/>
          <w:lang w:eastAsia="ro-RO"/>
        </w:rPr>
      </w:pPr>
      <w:r w:rsidRPr="001A1B1D">
        <w:rPr>
          <w:rFonts w:eastAsia="Times New Roman" w:cs="Arial"/>
          <w:bCs/>
          <w:lang w:eastAsia="ro-RO"/>
        </w:rPr>
        <w:t xml:space="preserve">  la expirarea duratei de închiriere;</w:t>
      </w:r>
    </w:p>
    <w:p w14:paraId="1E6F0093" w14:textId="77777777" w:rsidR="001A1B1D" w:rsidRPr="001A1B1D" w:rsidRDefault="001A1B1D" w:rsidP="00BE26CB">
      <w:pPr>
        <w:numPr>
          <w:ilvl w:val="0"/>
          <w:numId w:val="18"/>
        </w:numPr>
        <w:tabs>
          <w:tab w:val="left" w:pos="426"/>
        </w:tabs>
        <w:suppressAutoHyphens/>
        <w:overflowPunct w:val="0"/>
        <w:autoSpaceDE w:val="0"/>
        <w:spacing w:after="0" w:line="240" w:lineRule="auto"/>
        <w:ind w:left="567" w:hanging="207"/>
        <w:textAlignment w:val="baseline"/>
        <w:rPr>
          <w:rFonts w:eastAsia="Times New Roman" w:cs="Arial"/>
          <w:bCs/>
          <w:lang w:eastAsia="ro-RO"/>
        </w:rPr>
      </w:pPr>
      <w:r w:rsidRPr="001A1B1D">
        <w:rPr>
          <w:rFonts w:eastAsia="Times New Roman" w:cs="Arial"/>
          <w:bCs/>
          <w:lang w:eastAsia="ro-RO"/>
        </w:rPr>
        <w:t>prin acordul scris al ambelor părți;</w:t>
      </w:r>
    </w:p>
    <w:p w14:paraId="2375D1E2" w14:textId="77777777" w:rsidR="001A1B1D" w:rsidRPr="001A1B1D" w:rsidRDefault="001A1B1D" w:rsidP="00BE26CB">
      <w:pPr>
        <w:numPr>
          <w:ilvl w:val="0"/>
          <w:numId w:val="18"/>
        </w:numPr>
        <w:tabs>
          <w:tab w:val="left" w:pos="567"/>
        </w:tabs>
        <w:suppressAutoHyphens/>
        <w:overflowPunct w:val="0"/>
        <w:autoSpaceDE w:val="0"/>
        <w:spacing w:after="0" w:line="240" w:lineRule="auto"/>
        <w:textAlignment w:val="baseline"/>
        <w:rPr>
          <w:rFonts w:eastAsia="Times New Roman" w:cs="Arial"/>
          <w:bCs/>
          <w:lang w:eastAsia="ro-RO"/>
        </w:rPr>
      </w:pPr>
      <w:r w:rsidRPr="001A1B1D">
        <w:rPr>
          <w:rFonts w:eastAsia="Times New Roman" w:cs="Arial"/>
          <w:bCs/>
          <w:lang w:eastAsia="ro-RO"/>
        </w:rPr>
        <w:t xml:space="preserve">  în caz de forță majoră conform art. 13.3.</w:t>
      </w:r>
    </w:p>
    <w:p w14:paraId="7A0193B4"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bCs/>
          <w:lang w:eastAsia="ro-RO"/>
        </w:rPr>
        <w:t xml:space="preserve"> </w:t>
      </w:r>
      <w:r w:rsidRPr="001A1B1D">
        <w:rPr>
          <w:rFonts w:eastAsia="Times New Roman" w:cs="Arial"/>
          <w:lang w:eastAsia="ro-RO"/>
        </w:rPr>
        <w:t>Prezentul contract poate fi reziliat, în condițiile pct. 16.3 din prezentul contract, înainte de termenul pentru care s-a încheiat, la cererea locatarului cu condiția notificării prealabile a locatorului, cu cel puțin 90 de zile înainte de data la care urmează să aibă loc rezilierea.</w:t>
      </w:r>
    </w:p>
    <w:p w14:paraId="298C60F8"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Prezentul contract poate fi reziliat, înainte de termenul pentru care s-a încheiat, la cererea locatorului cu condiția notificării prealabile a locatorului cu cel puțin 180 de zile înainte de data la care urmează să aibă loc rezilierea și doar cu plata prealabilă de daune-interese în favoarea locatarului. În acest caz, în afară de plata daunelor-interese în favoarea locatarului, locatorul va suporta toate cheltuielile aferente mutării bunurilor mobile depozitate și asigurării bunurilor pe perioada transportului, obligațiile referitoare la mutarea bunurilor urmând a fi stabilite prin act adițional.</w:t>
      </w:r>
    </w:p>
    <w:p w14:paraId="0970D83F" w14:textId="77777777" w:rsidR="001A1B1D" w:rsidRPr="001A1B1D" w:rsidRDefault="001A1B1D" w:rsidP="00BE26CB">
      <w:pPr>
        <w:tabs>
          <w:tab w:val="left" w:pos="284"/>
          <w:tab w:val="left" w:pos="567"/>
        </w:tabs>
        <w:suppressAutoHyphens/>
        <w:overflowPunct w:val="0"/>
        <w:autoSpaceDE w:val="0"/>
        <w:spacing w:after="0"/>
        <w:ind w:left="0"/>
        <w:textAlignment w:val="baseline"/>
        <w:rPr>
          <w:rFonts w:eastAsia="Times New Roman" w:cs="Arial"/>
          <w:lang w:eastAsia="ro-RO"/>
        </w:rPr>
      </w:pPr>
      <w:r w:rsidRPr="00BE26CB">
        <w:rPr>
          <w:rFonts w:eastAsia="Times New Roman" w:cs="Arial"/>
          <w:lang w:eastAsia="ro-RO"/>
        </w:rPr>
        <w:t xml:space="preserve">Locatorul răspunde </w:t>
      </w:r>
      <w:r w:rsidRPr="001A1B1D">
        <w:rPr>
          <w:rFonts w:eastAsia="Times New Roman" w:cs="Arial"/>
          <w:lang w:eastAsia="ro-RO"/>
        </w:rPr>
        <w:t>și suportă riscul și eventualele pagube produse ca urmare a activității sale, respectiv în caz de pierdere/avariere/distrugere/furt a bunurilor, pe durata transportului și a manevrelor de ridicare și descărcare.</w:t>
      </w:r>
    </w:p>
    <w:p w14:paraId="4924ADAC"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Prezentul contract poate fi reziliat, în condițiile pct. 16.3 din prezentul contract, înainte de termenul pentru care s-a încheiat, la cererea locatarului cu condiția notificării prealabile a locatorului, cu cel puțin 90 de zile înainte de data la care urmează să aibă loc rezilierea cu plata de daune-interese în favoarea locatarului și fără nicio compensație în favoarea locatorului, atunci când: </w:t>
      </w:r>
    </w:p>
    <w:p w14:paraId="1F276F96" w14:textId="77777777" w:rsidR="001A1B1D" w:rsidRPr="001A1B1D" w:rsidRDefault="001A1B1D" w:rsidP="00BE26CB">
      <w:pPr>
        <w:numPr>
          <w:ilvl w:val="0"/>
          <w:numId w:val="19"/>
        </w:numPr>
        <w:tabs>
          <w:tab w:val="left" w:pos="284"/>
          <w:tab w:val="left" w:pos="567"/>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  locatorul nu își îndeplinește obligațiile asumate prin prezentul contract sau și le îndeplinește în mod necorespunzător; </w:t>
      </w:r>
    </w:p>
    <w:p w14:paraId="46F087A3" w14:textId="77777777" w:rsidR="001A1B1D" w:rsidRPr="001A1B1D" w:rsidRDefault="001A1B1D" w:rsidP="00BE26CB">
      <w:pPr>
        <w:numPr>
          <w:ilvl w:val="0"/>
          <w:numId w:val="19"/>
        </w:numPr>
        <w:tabs>
          <w:tab w:val="left" w:pos="284"/>
          <w:tab w:val="left" w:pos="567"/>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locatorul se află în procedura de executare silită, faliment, reorganizare judiciară, dizolvare, închidere operațională, lichidare;</w:t>
      </w:r>
    </w:p>
    <w:p w14:paraId="14905042" w14:textId="77777777" w:rsidR="001A1B1D" w:rsidRPr="001A1B1D" w:rsidRDefault="001A1B1D" w:rsidP="00BE26CB">
      <w:pPr>
        <w:numPr>
          <w:ilvl w:val="0"/>
          <w:numId w:val="19"/>
        </w:numPr>
        <w:tabs>
          <w:tab w:val="left" w:pos="284"/>
          <w:tab w:val="left" w:pos="567"/>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  locatorul este afectat de transformări de ordin organizațional, prin care sunt modificate statutul juridic, obiectul de activitate sau control asupra sa, cu excepția cazurilor în care astfel de modificări sunt acceptate printr-un act adițional la prezentul contract; </w:t>
      </w:r>
    </w:p>
    <w:p w14:paraId="7F63B7DC" w14:textId="77777777" w:rsidR="001A1B1D" w:rsidRPr="001A1B1D" w:rsidRDefault="001A1B1D" w:rsidP="00BE26CB">
      <w:pPr>
        <w:numPr>
          <w:ilvl w:val="0"/>
          <w:numId w:val="19"/>
        </w:numPr>
        <w:tabs>
          <w:tab w:val="left" w:pos="284"/>
          <w:tab w:val="left" w:pos="567"/>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locatorul și-a încetat/suspendat temporar activitatea; </w:t>
      </w:r>
    </w:p>
    <w:p w14:paraId="2F91627E" w14:textId="77777777" w:rsidR="001A1B1D" w:rsidRPr="001A1B1D" w:rsidRDefault="001A1B1D" w:rsidP="00BE26CB">
      <w:pPr>
        <w:numPr>
          <w:ilvl w:val="0"/>
          <w:numId w:val="19"/>
        </w:numPr>
        <w:tabs>
          <w:tab w:val="left" w:pos="284"/>
          <w:tab w:val="left" w:pos="567"/>
        </w:tabs>
        <w:suppressAutoHyphens/>
        <w:overflowPunct w:val="0"/>
        <w:autoSpaceDE w:val="0"/>
        <w:spacing w:after="0" w:line="240" w:lineRule="auto"/>
        <w:textAlignment w:val="baseline"/>
        <w:rPr>
          <w:rFonts w:eastAsia="Times New Roman" w:cs="Arial"/>
          <w:lang w:eastAsia="ro-RO"/>
        </w:rPr>
      </w:pPr>
      <w:r w:rsidRPr="001A1B1D">
        <w:rPr>
          <w:rFonts w:eastAsia="Times New Roman" w:cs="Arial"/>
          <w:lang w:eastAsia="ro-RO"/>
        </w:rPr>
        <w:t xml:space="preserve">locatorul </w:t>
      </w:r>
      <w:r w:rsidRPr="001A1B1D">
        <w:rPr>
          <w:rFonts w:eastAsia="Times New Roman" w:cs="Arial"/>
          <w:bCs/>
          <w:lang w:eastAsia="ro-RO"/>
        </w:rPr>
        <w:t>și-a modificat sediul/punctul de lucru, fără notificarea prealabilă a ANABI.</w:t>
      </w:r>
    </w:p>
    <w:p w14:paraId="777C4114"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lastRenderedPageBreak/>
        <w:t xml:space="preserve"> Locatorul nu are dreptul de a pretinde, în situațiile menționate la art. 15.3, nicio altă sumă în afara celor datorate de locatar pentru servicii deja prestate și acceptate de locatar ca fiind în conformitate cu prevederile contractului</w:t>
      </w:r>
      <w:r w:rsidRPr="001A1B1D">
        <w:rPr>
          <w:rFonts w:eastAsia="Times New Roman" w:cs="Arial"/>
          <w:bCs/>
          <w:lang w:eastAsia="ro-RO"/>
        </w:rPr>
        <w:t>.</w:t>
      </w:r>
    </w:p>
    <w:p w14:paraId="74D99D24"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bCs/>
          <w:lang w:eastAsia="ro-RO"/>
        </w:rPr>
        <w:t xml:space="preserve"> În situația în care, locatorul nu predă bunul locatarului în termenele menționate la art. 4, locatarul are dreptul de a invoca încetarea de drept a contractului, fără ca locatorul să aibă dreptul de la plata de daune-interese.</w:t>
      </w:r>
    </w:p>
    <w:p w14:paraId="5B6E581A" w14:textId="77777777" w:rsidR="001A1B1D" w:rsidRPr="001A1B1D" w:rsidRDefault="001A1B1D" w:rsidP="00BE26CB">
      <w:pPr>
        <w:numPr>
          <w:ilvl w:val="1"/>
          <w:numId w:val="10"/>
        </w:numPr>
        <w:tabs>
          <w:tab w:val="left" w:pos="284"/>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ANABI își rezervă dreptul de a denunța unilateral contractul,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 </w:t>
      </w:r>
    </w:p>
    <w:p w14:paraId="3336B82F" w14:textId="77777777" w:rsidR="001A1B1D" w:rsidRPr="001A1B1D" w:rsidRDefault="001A1B1D" w:rsidP="00BE26CB">
      <w:pPr>
        <w:tabs>
          <w:tab w:val="left" w:pos="284"/>
          <w:tab w:val="left" w:pos="567"/>
        </w:tabs>
        <w:suppressAutoHyphens/>
        <w:overflowPunct w:val="0"/>
        <w:autoSpaceDE w:val="0"/>
        <w:spacing w:after="0"/>
        <w:ind w:left="0"/>
        <w:textAlignment w:val="baseline"/>
        <w:rPr>
          <w:rFonts w:eastAsia="Times New Roman" w:cs="Arial"/>
          <w:lang w:eastAsia="ro-RO"/>
        </w:rPr>
      </w:pPr>
    </w:p>
    <w:p w14:paraId="5544BBA3" w14:textId="77777777" w:rsidR="001A1B1D" w:rsidRPr="005C336A"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5C336A">
        <w:rPr>
          <w:rFonts w:eastAsia="Times New Roman" w:cs="Arial"/>
          <w:b/>
          <w:u w:val="single"/>
          <w:lang w:eastAsia="ro-RO"/>
        </w:rPr>
        <w:t>SANCȚIUNI PENTRU NEÎNDEPLINIREA OBLIGAȚIILOR</w:t>
      </w:r>
    </w:p>
    <w:p w14:paraId="48DF50E1" w14:textId="77777777" w:rsidR="001A1B1D" w:rsidRPr="005C336A"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5C336A">
        <w:rPr>
          <w:rFonts w:eastAsia="Times New Roman" w:cs="Arial"/>
          <w:lang w:eastAsia="ro-RO"/>
        </w:rPr>
        <w:t xml:space="preserve"> În cazul în care Locatorul nu îndeplinește obligațiile asumate în termenele stabilite prin  prezentul contract, ANABI are dreptul de a deduce din prețul contractului, sub formă de  penalități, o cotă procentuală de 10% pe zi de întârziere din valoarea contactului, până la îndeplinirea efectivă a obligațiilor.</w:t>
      </w:r>
    </w:p>
    <w:p w14:paraId="3A2E9A76"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În cazul în care Locatorul nu îndeplinește obligațiile asumate în termenele stabilite prin prezentul contract, ANABI are dreptul de a rezilia unilateral prezentul contract. </w:t>
      </w:r>
    </w:p>
    <w:p w14:paraId="28E868BA"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Prezentul contract </w:t>
      </w:r>
      <w:r w:rsidRPr="001A1B1D">
        <w:rPr>
          <w:rFonts w:eastAsia="Times New Roman" w:cs="Arial"/>
          <w:b/>
          <w:lang w:eastAsia="ro-RO"/>
        </w:rPr>
        <w:t>va înceta de plin drept</w:t>
      </w:r>
      <w:r w:rsidRPr="001A1B1D">
        <w:rPr>
          <w:rFonts w:eastAsia="Times New Roman" w:cs="Arial"/>
          <w:lang w:eastAsia="ro-RO"/>
        </w:rPr>
        <w:t xml:space="preserve">, fără a mai fi necesară trecerea vreunui alt termen, intervenția unei instanțe judecătorești sau o altă formalitate prealabilă (pact comisoriu în baza art. 1553 din Codul civil) în cazul nerespectării/încălcării de către Locator a oricăreia dintre obligațiile asumate prin contactului și prin eventuale actele adiționale. În toate cazurile, rezilierea va interveni de la data transmiterii de către ANABI a declarației de reziliere (dacă prin declarația de reziliere nu se stabilește un alt termen), fără a mai fi necesară trecerea vreunui termen, intervenția instanței sau o altă formalitate prealabilă și nici punerea în întârziere a Locatorului, acesta fiind de drept în întârziere, prin simplu fapt al neexecutării obligațiilor menționate la termenul stabilit contractual. </w:t>
      </w:r>
    </w:p>
    <w:p w14:paraId="77066276" w14:textId="77777777" w:rsidR="001A1B1D" w:rsidRPr="001A1B1D" w:rsidRDefault="001A1B1D" w:rsidP="00BE26CB">
      <w:pPr>
        <w:tabs>
          <w:tab w:val="left" w:pos="284"/>
          <w:tab w:val="left" w:pos="567"/>
        </w:tabs>
        <w:suppressAutoHyphens/>
        <w:overflowPunct w:val="0"/>
        <w:autoSpaceDE w:val="0"/>
        <w:spacing w:after="0"/>
        <w:ind w:left="0"/>
        <w:textAlignment w:val="baseline"/>
        <w:rPr>
          <w:rFonts w:eastAsia="Times New Roman" w:cs="Arial"/>
          <w:bCs/>
          <w:lang w:eastAsia="ro-RO"/>
        </w:rPr>
      </w:pPr>
    </w:p>
    <w:p w14:paraId="4AFC403A"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ÎNCETAREA LOCAȚIUNII ÎN CAZ DE ÎNSTRĂINARE</w:t>
      </w:r>
    </w:p>
    <w:p w14:paraId="4A38D88C"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Locațiunea nu încetează în cazul înstrăinării bunului închiriat.</w:t>
      </w:r>
    </w:p>
    <w:p w14:paraId="01D846C8"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Locațiunea rămâne opozabilă dobânditorului până la împlinirea duratei locațiunii prevăzute în contract.</w:t>
      </w:r>
    </w:p>
    <w:p w14:paraId="61202AEA"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Dobânditorul bunului închiriat se subrogă în toate drepturile și obligațiile locatorului care izvorăsc din locațiune.</w:t>
      </w:r>
    </w:p>
    <w:p w14:paraId="2A1B3F0F"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Locatorul inițial rămâne răspunzător pentru prejudiciile cauzate locatarului anterior înstrăinării. </w:t>
      </w:r>
    </w:p>
    <w:p w14:paraId="724EEA14" w14:textId="77777777" w:rsidR="001A1B1D" w:rsidRPr="001A1B1D" w:rsidRDefault="001A1B1D" w:rsidP="00BE26CB">
      <w:pPr>
        <w:tabs>
          <w:tab w:val="left" w:pos="284"/>
          <w:tab w:val="left" w:pos="567"/>
        </w:tabs>
        <w:suppressAutoHyphens/>
        <w:overflowPunct w:val="0"/>
        <w:autoSpaceDE w:val="0"/>
        <w:spacing w:after="0"/>
        <w:ind w:left="0"/>
        <w:textAlignment w:val="baseline"/>
        <w:rPr>
          <w:rFonts w:eastAsia="Times New Roman" w:cs="Arial"/>
          <w:lang w:eastAsia="ro-RO"/>
        </w:rPr>
      </w:pPr>
    </w:p>
    <w:p w14:paraId="5876F3FB" w14:textId="77777777" w:rsidR="001A1B1D" w:rsidRPr="001A1B1D" w:rsidRDefault="001A1B1D" w:rsidP="00BE26CB">
      <w:pPr>
        <w:numPr>
          <w:ilvl w:val="0"/>
          <w:numId w:val="10"/>
        </w:numPr>
        <w:tabs>
          <w:tab w:val="left" w:pos="567"/>
        </w:tabs>
        <w:suppressAutoHyphens/>
        <w:overflowPunct w:val="0"/>
        <w:autoSpaceDE w:val="0"/>
        <w:spacing w:after="0" w:line="240" w:lineRule="auto"/>
        <w:ind w:left="142" w:hanging="142"/>
        <w:textAlignment w:val="baseline"/>
        <w:rPr>
          <w:rFonts w:eastAsia="Times New Roman" w:cs="Arial"/>
          <w:b/>
          <w:u w:val="single"/>
          <w:lang w:eastAsia="ro-RO"/>
        </w:rPr>
      </w:pPr>
      <w:r w:rsidRPr="001A1B1D">
        <w:rPr>
          <w:rFonts w:eastAsia="Times New Roman" w:cs="Arial"/>
          <w:b/>
          <w:u w:val="single"/>
          <w:lang w:eastAsia="ro-RO"/>
        </w:rPr>
        <w:t>PRELUNGIREA CONTRACTULUI DE ÎNCHIRIERE</w:t>
      </w:r>
    </w:p>
    <w:p w14:paraId="667AC19E"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r w:rsidRPr="001A1B1D">
        <w:rPr>
          <w:rFonts w:eastAsia="Times New Roman" w:cs="Arial"/>
          <w:b/>
          <w:lang w:eastAsia="ro-RO"/>
        </w:rPr>
        <w:t xml:space="preserve">18.1. </w:t>
      </w:r>
      <w:r w:rsidRPr="001A1B1D">
        <w:rPr>
          <w:rFonts w:eastAsia="Times New Roman" w:cs="Arial"/>
          <w:lang w:eastAsia="ro-RO"/>
        </w:rPr>
        <w:t xml:space="preserve">La expirarea termenului contractual, durata de valabilitate a contractului poate fi prelungită prin acordul părților, concretizat printr-un act adițional cu indicarea noii perioade de  valabilitate, în conformitate cu </w:t>
      </w:r>
      <w:r w:rsidRPr="001A1B1D">
        <w:rPr>
          <w:rFonts w:eastAsia="Times New Roman"/>
          <w:lang w:eastAsia="ro-RO"/>
        </w:rPr>
        <w:t>Ordinul ministrului justiției nr. 3372/C/31.08.2016.</w:t>
      </w:r>
    </w:p>
    <w:p w14:paraId="0E62B7A6"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r w:rsidRPr="001A1B1D">
        <w:rPr>
          <w:rFonts w:eastAsia="Times New Roman" w:cs="Arial"/>
          <w:b/>
          <w:lang w:eastAsia="ro-RO"/>
        </w:rPr>
        <w:t>18.2.</w:t>
      </w:r>
      <w:r w:rsidRPr="001A1B1D">
        <w:rPr>
          <w:rFonts w:eastAsia="Times New Roman" w:cs="Arial"/>
          <w:lang w:eastAsia="ro-RO"/>
        </w:rPr>
        <w:t xml:space="preserve"> În acest sens, Partea care dorește prelungirea duratei de valabilitate a contractului, va notifica în scris intenția sa celeilalte Părți, cu cel puțin 6 luni înainte de data expirării termenului contractual, în vederea începerii negocierii.</w:t>
      </w:r>
    </w:p>
    <w:p w14:paraId="7C2C0855"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p>
    <w:p w14:paraId="4048AB73"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lang w:eastAsia="ro-RO"/>
        </w:rPr>
        <w:t xml:space="preserve"> </w:t>
      </w:r>
      <w:r w:rsidRPr="001A1B1D">
        <w:rPr>
          <w:rFonts w:eastAsia="Times New Roman" w:cs="Arial"/>
          <w:b/>
          <w:u w:val="single"/>
          <w:lang w:eastAsia="ro-RO"/>
        </w:rPr>
        <w:t>SOLUŢIONAREA LITIGIILOR</w:t>
      </w:r>
    </w:p>
    <w:p w14:paraId="3EE63D4F" w14:textId="77777777" w:rsidR="001A1B1D" w:rsidRPr="001A1B1D" w:rsidRDefault="001A1B1D" w:rsidP="00BE26CB">
      <w:pPr>
        <w:numPr>
          <w:ilvl w:val="1"/>
          <w:numId w:val="10"/>
        </w:numPr>
        <w:tabs>
          <w:tab w:val="left" w:pos="567"/>
        </w:tabs>
        <w:suppressAutoHyphens/>
        <w:autoSpaceDE w:val="0"/>
        <w:autoSpaceDN w:val="0"/>
        <w:adjustRightInd w:val="0"/>
        <w:spacing w:after="0" w:line="240" w:lineRule="auto"/>
        <w:ind w:left="0" w:firstLine="0"/>
        <w:contextualSpacing/>
        <w:rPr>
          <w:rFonts w:eastAsia="Times New Roman" w:cs="Arial"/>
          <w:lang w:eastAsia="ro-RO"/>
        </w:rPr>
      </w:pPr>
      <w:r w:rsidRPr="001A1B1D">
        <w:rPr>
          <w:rFonts w:eastAsia="Times New Roman" w:cs="Arial"/>
          <w:lang w:eastAsia="ro-RO"/>
        </w:rPr>
        <w:t xml:space="preserve"> Părțile convin ca toate neînțelegerile privind valabilitatea contractului sau cele privind interpretarea, executarea ori încetarea acestuia să fie rezolvate pe cale amiabilă, în termen de 15 zile lucrătoare de la intervenirea acestora.</w:t>
      </w:r>
    </w:p>
    <w:p w14:paraId="21CAD412" w14:textId="77777777" w:rsidR="001A1B1D" w:rsidRPr="001A1B1D" w:rsidRDefault="001A1B1D" w:rsidP="00BE26CB">
      <w:pPr>
        <w:numPr>
          <w:ilvl w:val="1"/>
          <w:numId w:val="10"/>
        </w:numPr>
        <w:tabs>
          <w:tab w:val="left" w:pos="567"/>
        </w:tabs>
        <w:suppressAutoHyphens/>
        <w:autoSpaceDE w:val="0"/>
        <w:autoSpaceDN w:val="0"/>
        <w:adjustRightInd w:val="0"/>
        <w:spacing w:after="0" w:line="240" w:lineRule="auto"/>
        <w:ind w:left="0" w:firstLine="0"/>
        <w:contextualSpacing/>
        <w:rPr>
          <w:rFonts w:eastAsia="Times New Roman" w:cs="Arial"/>
          <w:lang w:eastAsia="ro-RO"/>
        </w:rPr>
      </w:pPr>
      <w:r w:rsidRPr="001A1B1D">
        <w:rPr>
          <w:rFonts w:eastAsia="Times New Roman" w:cs="Arial"/>
          <w:lang w:eastAsia="ro-RO"/>
        </w:rPr>
        <w:lastRenderedPageBreak/>
        <w:t xml:space="preserve"> Dacă după acest termen, locatarul și locatorul nu reușesc să rezolve în mod amiabil o divergență contractuală, fiecare parte poate solicita ca disputa să se soluționeze de către instanțele judecătorești competente din România. </w:t>
      </w:r>
    </w:p>
    <w:p w14:paraId="7D367E3E" w14:textId="77777777" w:rsidR="001A1B1D" w:rsidRPr="001A1B1D" w:rsidRDefault="001A1B1D" w:rsidP="00BE26CB">
      <w:pPr>
        <w:tabs>
          <w:tab w:val="left" w:pos="567"/>
        </w:tabs>
        <w:suppressAutoHyphens/>
        <w:autoSpaceDE w:val="0"/>
        <w:autoSpaceDN w:val="0"/>
        <w:adjustRightInd w:val="0"/>
        <w:spacing w:after="0"/>
        <w:ind w:left="0"/>
        <w:rPr>
          <w:rFonts w:eastAsia="Times New Roman" w:cs="Arial"/>
          <w:lang w:eastAsia="ro-RO"/>
        </w:rPr>
      </w:pPr>
    </w:p>
    <w:p w14:paraId="2E960A35"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COMUNICĂRI</w:t>
      </w:r>
    </w:p>
    <w:p w14:paraId="4D126C7E"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Toate comunicările, notificările și informările aferente derulării prezentului contract, vor fi considerate valabil întocmite dacă au fost făcute în scris și expediate la adresele părților contractante. </w:t>
      </w:r>
    </w:p>
    <w:p w14:paraId="56D9046D"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Expedierea notificărilor se va face personal sau sub semnătură, prin e-mail, prin fax sau prin scrisoare recomandată. </w:t>
      </w:r>
    </w:p>
    <w:p w14:paraId="5E8B9D97"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Părțile se obligă să comunice în scris una alteia, în termen de maximum 3 zile de data producerii, orice modificare intervenită în datele de contact (de ex. schimbare sediu, număr telefon/fax, adresă de e-mail etc.)</w:t>
      </w:r>
    </w:p>
    <w:p w14:paraId="2D299B73"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În cazul în care comunicarea se transmite prin fax sau e-mail, ea se consideră primită în ziua transmiterii, potrivit confirmării. Dacă ziua primirii nu este o zi lucrătoare sau primirea se face în afara orelor de program, comunicarea se consideră transmisă în prima zi lucrătoare după cea în care a fost expediată.</w:t>
      </w:r>
    </w:p>
    <w:p w14:paraId="303D4C57"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p>
    <w:p w14:paraId="3AA67CF9"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LIMBA CARE GUVERNEAZĂ CONTRACTUL</w:t>
      </w:r>
    </w:p>
    <w:p w14:paraId="20152E5B"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lang w:eastAsia="ro-RO"/>
        </w:rPr>
      </w:pPr>
      <w:r w:rsidRPr="001A1B1D">
        <w:rPr>
          <w:rFonts w:eastAsia="Times New Roman" w:cs="Arial"/>
          <w:lang w:eastAsia="ro-RO"/>
        </w:rPr>
        <w:t xml:space="preserve"> Limba care guvernează contractul este limba română.</w:t>
      </w:r>
    </w:p>
    <w:p w14:paraId="67A020FD"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p>
    <w:p w14:paraId="051E7224" w14:textId="77777777" w:rsidR="001A1B1D" w:rsidRPr="001A1B1D" w:rsidRDefault="001A1B1D" w:rsidP="00BE26CB">
      <w:pPr>
        <w:numPr>
          <w:ilvl w:val="0"/>
          <w:numId w:val="10"/>
        </w:numPr>
        <w:tabs>
          <w:tab w:val="left" w:pos="426"/>
        </w:tabs>
        <w:suppressAutoHyphens/>
        <w:overflowPunct w:val="0"/>
        <w:autoSpaceDE w:val="0"/>
        <w:spacing w:after="0" w:line="240" w:lineRule="auto"/>
        <w:ind w:left="0" w:firstLine="0"/>
        <w:textAlignment w:val="baseline"/>
        <w:rPr>
          <w:rFonts w:eastAsia="Times New Roman" w:cs="Arial"/>
          <w:b/>
          <w:u w:val="single"/>
          <w:lang w:eastAsia="ro-RO"/>
        </w:rPr>
      </w:pPr>
      <w:r w:rsidRPr="001A1B1D">
        <w:rPr>
          <w:rFonts w:eastAsia="Times New Roman" w:cs="Arial"/>
          <w:b/>
          <w:u w:val="single"/>
          <w:lang w:eastAsia="ro-RO"/>
        </w:rPr>
        <w:t>LEGEA APLICABILĂ CONTRACTULUI</w:t>
      </w:r>
    </w:p>
    <w:p w14:paraId="7C0D7597" w14:textId="77777777" w:rsidR="001A1B1D" w:rsidRPr="001A1B1D" w:rsidRDefault="001A1B1D" w:rsidP="00BE26CB">
      <w:pPr>
        <w:numPr>
          <w:ilvl w:val="1"/>
          <w:numId w:val="10"/>
        </w:numPr>
        <w:tabs>
          <w:tab w:val="left" w:pos="567"/>
        </w:tabs>
        <w:suppressAutoHyphens/>
        <w:overflowPunct w:val="0"/>
        <w:autoSpaceDE w:val="0"/>
        <w:spacing w:after="0" w:line="240" w:lineRule="auto"/>
        <w:ind w:left="0" w:firstLine="0"/>
        <w:textAlignment w:val="baseline"/>
        <w:rPr>
          <w:rFonts w:eastAsia="Times New Roman" w:cs="Arial"/>
          <w:b/>
          <w:lang w:eastAsia="ro-RO"/>
        </w:rPr>
      </w:pPr>
      <w:r w:rsidRPr="001A1B1D">
        <w:rPr>
          <w:rFonts w:eastAsia="Times New Roman" w:cs="Arial"/>
          <w:lang w:eastAsia="ro-RO"/>
        </w:rPr>
        <w:t xml:space="preserve"> Prezentul contract de închiriere se spune legislației românești.</w:t>
      </w:r>
      <w:r w:rsidRPr="001A1B1D">
        <w:rPr>
          <w:rFonts w:eastAsia="Times New Roman" w:cs="Arial"/>
          <w:b/>
          <w:lang w:eastAsia="ro-RO"/>
        </w:rPr>
        <w:t xml:space="preserve"> </w:t>
      </w:r>
    </w:p>
    <w:p w14:paraId="2B6509A2"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b/>
          <w:lang w:eastAsia="ro-RO"/>
        </w:rPr>
      </w:pPr>
    </w:p>
    <w:p w14:paraId="5E2F555B" w14:textId="77777777" w:rsidR="001A1B1D" w:rsidRPr="001A1B1D" w:rsidRDefault="001A1B1D" w:rsidP="00BE26CB">
      <w:pPr>
        <w:numPr>
          <w:ilvl w:val="0"/>
          <w:numId w:val="10"/>
        </w:numPr>
        <w:tabs>
          <w:tab w:val="left" w:pos="284"/>
        </w:tabs>
        <w:suppressAutoHyphens/>
        <w:overflowPunct w:val="0"/>
        <w:autoSpaceDE w:val="0"/>
        <w:spacing w:after="0" w:line="240" w:lineRule="auto"/>
        <w:ind w:left="284" w:hanging="284"/>
        <w:textAlignment w:val="baseline"/>
        <w:rPr>
          <w:rFonts w:eastAsia="Times New Roman" w:cs="Arial"/>
          <w:b/>
          <w:u w:val="single"/>
          <w:lang w:eastAsia="ro-RO"/>
        </w:rPr>
      </w:pPr>
      <w:r w:rsidRPr="001A1B1D">
        <w:rPr>
          <w:rFonts w:eastAsia="Times New Roman" w:cs="Arial"/>
          <w:b/>
          <w:lang w:eastAsia="ro-RO"/>
        </w:rPr>
        <w:t xml:space="preserve"> </w:t>
      </w:r>
      <w:r w:rsidRPr="001A1B1D">
        <w:rPr>
          <w:rFonts w:eastAsia="Times New Roman" w:cs="Arial"/>
          <w:b/>
          <w:u w:val="single"/>
          <w:lang w:eastAsia="ro-RO"/>
        </w:rPr>
        <w:t>PRELUCRAREA  DATELOR  CU  CARACTER  PERSONAL</w:t>
      </w:r>
    </w:p>
    <w:p w14:paraId="58EA652A" w14:textId="77777777" w:rsidR="001A1B1D" w:rsidRPr="001A1B1D" w:rsidRDefault="001A1B1D" w:rsidP="00BE26CB">
      <w:pPr>
        <w:suppressAutoHyphens/>
        <w:overflowPunct w:val="0"/>
        <w:autoSpaceDE w:val="0"/>
        <w:spacing w:after="0"/>
        <w:ind w:left="0"/>
        <w:textAlignment w:val="baseline"/>
        <w:rPr>
          <w:rFonts w:eastAsia="Times New Roman" w:cs="Arial"/>
          <w:bCs/>
          <w:lang w:eastAsia="ro-RO"/>
        </w:rPr>
      </w:pPr>
      <w:r w:rsidRPr="001A1B1D">
        <w:rPr>
          <w:rFonts w:eastAsia="Times New Roman" w:cs="Arial"/>
          <w:b/>
          <w:lang w:eastAsia="ro-RO"/>
        </w:rPr>
        <w:t>23.1</w:t>
      </w:r>
      <w:r w:rsidRPr="001A1B1D">
        <w:rPr>
          <w:rFonts w:eastAsia="Times New Roman" w:cs="Arial"/>
          <w:bCs/>
          <w:lang w:eastAsia="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acord cadru.</w:t>
      </w:r>
    </w:p>
    <w:p w14:paraId="3337E5AF" w14:textId="77777777" w:rsidR="001A1B1D" w:rsidRPr="001A1B1D" w:rsidRDefault="001A1B1D" w:rsidP="00BE26CB">
      <w:pPr>
        <w:suppressAutoHyphens/>
        <w:overflowPunct w:val="0"/>
        <w:autoSpaceDE w:val="0"/>
        <w:spacing w:after="0"/>
        <w:ind w:left="0"/>
        <w:textAlignment w:val="baseline"/>
        <w:rPr>
          <w:rFonts w:eastAsia="Times New Roman" w:cs="Arial"/>
          <w:bCs/>
          <w:lang w:eastAsia="ro-RO"/>
        </w:rPr>
      </w:pPr>
      <w:r w:rsidRPr="001A1B1D">
        <w:rPr>
          <w:rFonts w:eastAsia="Times New Roman" w:cs="Arial"/>
          <w:b/>
          <w:lang w:eastAsia="ro-RO"/>
        </w:rPr>
        <w:t>23.2</w:t>
      </w:r>
      <w:r w:rsidRPr="001A1B1D">
        <w:rPr>
          <w:rFonts w:eastAsia="Times New Roman" w:cs="Arial"/>
          <w:bCs/>
          <w:lang w:eastAsia="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027333DC" w14:textId="77777777" w:rsidR="001A1B1D" w:rsidRPr="001A1B1D" w:rsidRDefault="001A1B1D" w:rsidP="00BE26CB">
      <w:pPr>
        <w:suppressAutoHyphens/>
        <w:overflowPunct w:val="0"/>
        <w:autoSpaceDE w:val="0"/>
        <w:spacing w:after="0"/>
        <w:ind w:left="0"/>
        <w:textAlignment w:val="baseline"/>
        <w:rPr>
          <w:rFonts w:eastAsia="Times New Roman" w:cs="Arial"/>
          <w:bCs/>
          <w:lang w:eastAsia="ro-RO"/>
        </w:rPr>
      </w:pPr>
      <w:r w:rsidRPr="001A1B1D">
        <w:rPr>
          <w:rFonts w:eastAsia="Times New Roman" w:cs="Arial"/>
          <w:b/>
          <w:lang w:eastAsia="ro-RO"/>
        </w:rPr>
        <w:t>23.3</w:t>
      </w:r>
      <w:r w:rsidRPr="001A1B1D">
        <w:rPr>
          <w:rFonts w:eastAsia="Times New Roman" w:cs="Arial"/>
          <w:bCs/>
          <w:lang w:eastAsia="ro-RO"/>
        </w:rPr>
        <w:t xml:space="preserve"> Părțile contractuale se vor informa și notifica reciproc cu privire la orice încălcare a securității prelucrării datelor cu caracter personal din prezentul acord cadru,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189924C3"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b/>
          <w:lang w:eastAsia="ro-RO"/>
        </w:rPr>
      </w:pPr>
    </w:p>
    <w:p w14:paraId="46241C44"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r w:rsidRPr="001A1B1D">
        <w:rPr>
          <w:rFonts w:eastAsia="Times New Roman" w:cs="Arial"/>
          <w:b/>
          <w:lang w:eastAsia="ro-RO"/>
        </w:rPr>
        <w:t>24.</w:t>
      </w:r>
      <w:r w:rsidRPr="001A1B1D">
        <w:rPr>
          <w:rFonts w:eastAsia="Times New Roman" w:cs="Arial"/>
          <w:lang w:eastAsia="ro-RO"/>
        </w:rPr>
        <w:tab/>
      </w:r>
      <w:r w:rsidRPr="001A1B1D">
        <w:rPr>
          <w:rFonts w:eastAsia="Times New Roman" w:cs="Arial"/>
          <w:b/>
          <w:u w:val="single"/>
          <w:lang w:eastAsia="ro-RO"/>
        </w:rPr>
        <w:t>DISPOZIŢII FINALE</w:t>
      </w:r>
    </w:p>
    <w:p w14:paraId="725D3BDC"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r w:rsidRPr="001A1B1D">
        <w:rPr>
          <w:rFonts w:eastAsia="Times New Roman" w:cs="Arial"/>
          <w:b/>
          <w:lang w:eastAsia="ro-RO"/>
        </w:rPr>
        <w:t xml:space="preserve">24.1. </w:t>
      </w:r>
      <w:r w:rsidRPr="001A1B1D">
        <w:rPr>
          <w:rFonts w:eastAsia="Times New Roman" w:cs="Arial"/>
          <w:lang w:eastAsia="ro-RO"/>
        </w:rPr>
        <w:t xml:space="preserve">În cazul în care vreo prevedere a prezentului contract este considerată nelegală, fiind anulată sau anulabilă ori dacă nu poate fi executată în conformitate cu orice reglementare legală sau de ordine publică, toate celelalte prevederi ale contractului vor rămâne în deplină vigoare și efect. </w:t>
      </w:r>
    </w:p>
    <w:p w14:paraId="7DCE5AFB" w14:textId="77777777" w:rsidR="001A1B1D" w:rsidRPr="001A1B1D" w:rsidRDefault="001A1B1D" w:rsidP="00BE26CB">
      <w:pPr>
        <w:tabs>
          <w:tab w:val="left" w:pos="567"/>
        </w:tabs>
        <w:suppressAutoHyphens/>
        <w:overflowPunct w:val="0"/>
        <w:autoSpaceDE w:val="0"/>
        <w:spacing w:after="0"/>
        <w:ind w:left="0"/>
        <w:textAlignment w:val="baseline"/>
        <w:rPr>
          <w:rFonts w:eastAsia="Times New Roman" w:cs="Arial"/>
          <w:lang w:eastAsia="ro-RO"/>
        </w:rPr>
      </w:pPr>
      <w:r w:rsidRPr="001A1B1D">
        <w:rPr>
          <w:rFonts w:eastAsia="Times New Roman" w:cs="Arial"/>
          <w:b/>
          <w:lang w:eastAsia="ro-RO"/>
        </w:rPr>
        <w:t>24.2.</w:t>
      </w:r>
      <w:r w:rsidRPr="001A1B1D">
        <w:rPr>
          <w:rFonts w:eastAsia="Times New Roman" w:cs="Arial"/>
          <w:lang w:eastAsia="ro-RO"/>
        </w:rPr>
        <w:t xml:space="preserve"> În momentul stabilirii faptului că una din prevederi este nelegală sau nu poate fi executată, părțile vor negocia, cu bună-credință, modificarea în cât mai mică măsură a </w:t>
      </w:r>
      <w:r w:rsidRPr="001A1B1D">
        <w:rPr>
          <w:rFonts w:eastAsia="Times New Roman" w:cs="Arial"/>
          <w:lang w:eastAsia="ro-RO"/>
        </w:rPr>
        <w:lastRenderedPageBreak/>
        <w:t xml:space="preserve">prezentului contract, astfel încât respectiva prevedere să devină legală, valabilă și executorie și să reflecte cât mai fidel posibil intenția inițială a părților, într-un mod reciproc acceptabil. </w:t>
      </w:r>
      <w:r w:rsidRPr="001A1B1D">
        <w:rPr>
          <w:rFonts w:eastAsia="Times New Roman" w:cs="Arial"/>
          <w:b/>
          <w:lang w:eastAsia="ro-RO"/>
        </w:rPr>
        <w:t xml:space="preserve"> </w:t>
      </w:r>
      <w:r w:rsidRPr="001A1B1D">
        <w:rPr>
          <w:rFonts w:eastAsia="Times New Roman" w:cs="Arial"/>
          <w:lang w:eastAsia="ro-RO"/>
        </w:rPr>
        <w:tab/>
      </w:r>
    </w:p>
    <w:p w14:paraId="70855D52" w14:textId="77777777" w:rsidR="001A1B1D" w:rsidRPr="001A1B1D" w:rsidRDefault="001A1B1D" w:rsidP="00BE26CB">
      <w:pPr>
        <w:tabs>
          <w:tab w:val="left" w:pos="284"/>
        </w:tabs>
        <w:suppressAutoHyphens/>
        <w:overflowPunct w:val="0"/>
        <w:autoSpaceDE w:val="0"/>
        <w:spacing w:after="0"/>
        <w:ind w:left="0"/>
        <w:textAlignment w:val="baseline"/>
        <w:rPr>
          <w:rFonts w:eastAsia="Times New Roman" w:cs="Arial"/>
          <w:b/>
          <w:lang w:eastAsia="ro-RO"/>
        </w:rPr>
      </w:pPr>
    </w:p>
    <w:p w14:paraId="475A02A8" w14:textId="77777777" w:rsidR="001A1B1D" w:rsidRPr="001A1B1D" w:rsidRDefault="001A1B1D" w:rsidP="00BE26CB">
      <w:pPr>
        <w:tabs>
          <w:tab w:val="left" w:pos="284"/>
        </w:tabs>
        <w:suppressAutoHyphens/>
        <w:spacing w:after="240"/>
        <w:ind w:left="0"/>
        <w:rPr>
          <w:rFonts w:eastAsia="Times New Roman" w:cs="Arial"/>
          <w:lang w:eastAsia="ro-RO"/>
        </w:rPr>
      </w:pPr>
      <w:r w:rsidRPr="001A1B1D">
        <w:rPr>
          <w:rFonts w:eastAsia="Times New Roman" w:cs="Arial"/>
          <w:lang w:eastAsia="ro-RO"/>
        </w:rPr>
        <w:t>Prezentul contract s-a încheiat astăzi ________, în 2 (două) exemplare originale, câte unul pentru fiecare parte contractantă.</w:t>
      </w:r>
    </w:p>
    <w:tbl>
      <w:tblPr>
        <w:tblW w:w="9923" w:type="dxa"/>
        <w:tblLook w:val="04A0" w:firstRow="1" w:lastRow="0" w:firstColumn="1" w:lastColumn="0" w:noHBand="0" w:noVBand="1"/>
      </w:tblPr>
      <w:tblGrid>
        <w:gridCol w:w="5529"/>
        <w:gridCol w:w="4394"/>
      </w:tblGrid>
      <w:tr w:rsidR="001A1B1D" w:rsidRPr="001A1B1D" w14:paraId="2B96EBD4" w14:textId="77777777" w:rsidTr="00F53DF8">
        <w:tc>
          <w:tcPr>
            <w:tcW w:w="5529" w:type="dxa"/>
            <w:vAlign w:val="center"/>
          </w:tcPr>
          <w:p w14:paraId="6324C836" w14:textId="77777777" w:rsidR="001A1B1D" w:rsidRPr="001A1B1D" w:rsidRDefault="001A1B1D" w:rsidP="001A1B1D">
            <w:pPr>
              <w:suppressAutoHyphens/>
              <w:spacing w:after="0"/>
              <w:ind w:left="0"/>
              <w:jc w:val="center"/>
              <w:rPr>
                <w:rFonts w:eastAsia="Times New Roman" w:cs="Arial"/>
                <w:b/>
                <w:bCs/>
                <w:lang w:eastAsia="ar-SA"/>
              </w:rPr>
            </w:pPr>
            <w:r w:rsidRPr="001A1B1D">
              <w:rPr>
                <w:rFonts w:eastAsia="Times New Roman" w:cs="Arial"/>
                <w:b/>
                <w:bCs/>
                <w:lang w:eastAsia="ar-SA"/>
              </w:rPr>
              <w:t xml:space="preserve">Locatar, </w:t>
            </w:r>
          </w:p>
          <w:p w14:paraId="1521B003" w14:textId="77777777" w:rsidR="001A1B1D" w:rsidRPr="001A1B1D" w:rsidRDefault="001A1B1D" w:rsidP="001A1B1D">
            <w:pPr>
              <w:suppressAutoHyphens/>
              <w:spacing w:after="0"/>
              <w:ind w:left="0"/>
              <w:jc w:val="center"/>
              <w:rPr>
                <w:rFonts w:eastAsia="Times New Roman" w:cs="Arial"/>
                <w:b/>
                <w:bCs/>
                <w:lang w:eastAsia="ar-SA"/>
              </w:rPr>
            </w:pPr>
          </w:p>
        </w:tc>
        <w:tc>
          <w:tcPr>
            <w:tcW w:w="4394" w:type="dxa"/>
          </w:tcPr>
          <w:p w14:paraId="486A2840" w14:textId="77777777" w:rsidR="001A1B1D" w:rsidRPr="001A1B1D" w:rsidRDefault="001A1B1D" w:rsidP="001A1B1D">
            <w:pPr>
              <w:suppressAutoHyphens/>
              <w:overflowPunct w:val="0"/>
              <w:autoSpaceDE w:val="0"/>
              <w:spacing w:after="0"/>
              <w:ind w:left="0"/>
              <w:jc w:val="center"/>
              <w:textAlignment w:val="baseline"/>
              <w:rPr>
                <w:rFonts w:eastAsia="Times New Roman" w:cs="Arial"/>
                <w:b/>
                <w:lang w:eastAsia="ar-SA"/>
              </w:rPr>
            </w:pPr>
            <w:r w:rsidRPr="001A1B1D">
              <w:rPr>
                <w:rFonts w:eastAsia="Times New Roman" w:cs="Arial"/>
                <w:b/>
                <w:lang w:eastAsia="ar-SA"/>
              </w:rPr>
              <w:t>Locator,</w:t>
            </w:r>
          </w:p>
        </w:tc>
      </w:tr>
      <w:tr w:rsidR="001A1B1D" w:rsidRPr="001A1B1D" w14:paraId="3CEB9D29" w14:textId="77777777" w:rsidTr="00F53DF8">
        <w:tc>
          <w:tcPr>
            <w:tcW w:w="5529" w:type="dxa"/>
            <w:vAlign w:val="center"/>
          </w:tcPr>
          <w:p w14:paraId="57E1EFEB" w14:textId="77777777" w:rsidR="001A1B1D" w:rsidRPr="001A1B1D" w:rsidRDefault="001A1B1D" w:rsidP="001A1B1D">
            <w:pPr>
              <w:suppressAutoHyphens/>
              <w:spacing w:after="0"/>
              <w:ind w:left="0"/>
              <w:jc w:val="center"/>
              <w:rPr>
                <w:rFonts w:eastAsia="SimSun" w:cs="Arial"/>
                <w:b/>
                <w:bCs/>
                <w:lang w:eastAsia="ar-SA"/>
              </w:rPr>
            </w:pPr>
            <w:r w:rsidRPr="001A1B1D">
              <w:rPr>
                <w:rFonts w:eastAsia="SimSun" w:cs="Arial"/>
                <w:b/>
                <w:bCs/>
                <w:lang w:eastAsia="ar-SA"/>
              </w:rPr>
              <w:t xml:space="preserve">AGENŢIA NAŢIONALĂ DE  ADMINISTRARE A </w:t>
            </w:r>
            <w:r w:rsidRPr="001A1B1D">
              <w:rPr>
                <w:rFonts w:eastAsia="SimSun" w:cs="Arial"/>
                <w:b/>
                <w:bCs/>
                <w:iCs/>
                <w:lang w:eastAsia="ar-SA"/>
              </w:rPr>
              <w:t>BUNURILOR INDISPONIBILIZATE</w:t>
            </w:r>
          </w:p>
        </w:tc>
        <w:tc>
          <w:tcPr>
            <w:tcW w:w="4394" w:type="dxa"/>
            <w:vAlign w:val="center"/>
          </w:tcPr>
          <w:p w14:paraId="11BDE44A" w14:textId="77777777" w:rsidR="001A1B1D" w:rsidRPr="001A1B1D" w:rsidRDefault="001A1B1D" w:rsidP="001A1B1D">
            <w:pPr>
              <w:suppressAutoHyphens/>
              <w:overflowPunct w:val="0"/>
              <w:autoSpaceDE w:val="0"/>
              <w:spacing w:after="0"/>
              <w:ind w:left="0"/>
              <w:jc w:val="center"/>
              <w:textAlignment w:val="baseline"/>
              <w:rPr>
                <w:rFonts w:eastAsia="Times New Roman" w:cs="Arial"/>
                <w:b/>
                <w:lang w:eastAsia="ar-SA"/>
              </w:rPr>
            </w:pPr>
          </w:p>
        </w:tc>
      </w:tr>
    </w:tbl>
    <w:p w14:paraId="67755ACE" w14:textId="77777777" w:rsidR="001A1B1D" w:rsidRPr="001A1B1D" w:rsidRDefault="001A1B1D" w:rsidP="001A1B1D">
      <w:pPr>
        <w:tabs>
          <w:tab w:val="left" w:pos="1080"/>
        </w:tabs>
        <w:suppressAutoHyphens/>
        <w:spacing w:before="120" w:after="0"/>
        <w:ind w:left="0" w:right="49"/>
        <w:jc w:val="left"/>
        <w:rPr>
          <w:rFonts w:eastAsia="Times New Roman" w:cs="Arial"/>
          <w:b/>
          <w:lang w:eastAsia="ro-RO"/>
        </w:rPr>
      </w:pPr>
    </w:p>
    <w:p w14:paraId="06E777AB" w14:textId="77777777" w:rsidR="004D4C7E" w:rsidRPr="001A1B1D" w:rsidRDefault="004D4C7E" w:rsidP="001A1B1D"/>
    <w:sectPr w:rsidR="004D4C7E" w:rsidRPr="001A1B1D"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F2EA2" w14:textId="77777777" w:rsidR="00A92B5C" w:rsidRDefault="00A92B5C" w:rsidP="00CD5B3B">
      <w:r>
        <w:separator/>
      </w:r>
    </w:p>
  </w:endnote>
  <w:endnote w:type="continuationSeparator" w:id="0">
    <w:p w14:paraId="2B703409" w14:textId="77777777" w:rsidR="00A92B5C" w:rsidRDefault="00A92B5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lang w:eastAsia="ro-RO"/>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lang w:eastAsia="ro-RO"/>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Pr="00BB0EC3">
              <w:rPr>
                <w:rStyle w:val="Hyperlink"/>
                <w:sz w:val="14"/>
                <w:szCs w:val="14"/>
              </w:rPr>
              <w:t>anabi.just.ro</w:t>
            </w:r>
          </w:hyperlink>
        </w:p>
      </w:tc>
      <w:tc>
        <w:tcPr>
          <w:tcW w:w="3221" w:type="dxa"/>
        </w:tcPr>
        <w:p w14:paraId="2EE6B195" w14:textId="21660D88"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D3698E">
            <w:rPr>
              <w:noProof/>
              <w:sz w:val="14"/>
              <w:szCs w:val="14"/>
              <w:lang w:val="es-ES"/>
            </w:rPr>
            <w:t>2</w:t>
          </w:r>
          <w:r w:rsidR="00935789" w:rsidRPr="00036CF6">
            <w:rPr>
              <w:sz w:val="14"/>
              <w:szCs w:val="14"/>
            </w:rPr>
            <w:fldChar w:fldCharType="end"/>
          </w:r>
          <w:r w:rsidRPr="00763EB6">
            <w:rPr>
              <w:sz w:val="14"/>
              <w:szCs w:val="14"/>
              <w:lang w:val="es-ES"/>
            </w:rPr>
            <w:t xml:space="preserve"> din </w:t>
          </w:r>
          <w:fldSimple w:instr=" SECTIONPAGES   \* MERGEFORMAT ">
            <w:r w:rsidR="00AE6A65" w:rsidRPr="00AE6A65">
              <w:rPr>
                <w:noProof/>
                <w:sz w:val="14"/>
                <w:szCs w:val="14"/>
                <w:lang w:val="es-ES"/>
              </w:rPr>
              <w:t>11</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57AEE674" w:rsidR="003D6BD7" w:rsidRDefault="003D6BD7" w:rsidP="002322E6">
    <w:pPr>
      <w:pStyle w:val="Footer"/>
      <w:tabs>
        <w:tab w:val="clear" w:pos="4320"/>
        <w:tab w:val="clear" w:pos="8640"/>
        <w:tab w:val="left" w:pos="810"/>
      </w:tabs>
      <w:ind w:left="-1701"/>
      <w:rPr>
        <w:szCs w:val="2"/>
      </w:rPr>
    </w:pPr>
    <w:r>
      <w:rPr>
        <w:noProof/>
        <w:szCs w:val="2"/>
        <w:lang w:eastAsia="ro-RO"/>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r w:rsidR="002322E6">
      <w:rPr>
        <w:noProof/>
        <w:szCs w:val="2"/>
      </w:rPr>
      <w:tab/>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lang w:eastAsia="ro-RO"/>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Pr="00BB0EC3">
              <w:rPr>
                <w:rStyle w:val="Hyperlink"/>
                <w:sz w:val="14"/>
                <w:szCs w:val="14"/>
              </w:rPr>
              <w:t>anabi.just.ro</w:t>
            </w:r>
          </w:hyperlink>
        </w:p>
      </w:tc>
      <w:tc>
        <w:tcPr>
          <w:tcW w:w="3221" w:type="dxa"/>
        </w:tcPr>
        <w:p w14:paraId="37AA5134" w14:textId="62DAAB8F"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8A639D">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E6A65" w:rsidRPr="00AE6A65">
              <w:rPr>
                <w:noProof/>
                <w:sz w:val="14"/>
                <w:szCs w:val="14"/>
                <w:lang w:val="es-ES"/>
              </w:rPr>
              <w:t>11</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1222D" w14:textId="77777777" w:rsidR="00A92B5C" w:rsidRDefault="00A92B5C" w:rsidP="00AE0541">
      <w:pPr>
        <w:spacing w:after="0"/>
        <w:ind w:left="0"/>
      </w:pPr>
      <w:r>
        <w:separator/>
      </w:r>
    </w:p>
  </w:footnote>
  <w:footnote w:type="continuationSeparator" w:id="0">
    <w:p w14:paraId="01523BCD" w14:textId="77777777" w:rsidR="00A92B5C" w:rsidRDefault="00A92B5C" w:rsidP="00AE0541">
      <w:pPr>
        <w:ind w:left="0"/>
      </w:pPr>
      <w:r>
        <w:continuationSeparator/>
      </w:r>
    </w:p>
  </w:footnote>
  <w:footnote w:type="continuationNotice" w:id="1">
    <w:p w14:paraId="2EA53D36" w14:textId="77777777" w:rsidR="00A92B5C" w:rsidRDefault="00A92B5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lang w:eastAsia="ro-RO"/>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lang w:eastAsia="ro-RO"/>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6A2143C"/>
    <w:multiLevelType w:val="multilevel"/>
    <w:tmpl w:val="10DE6948"/>
    <w:lvl w:ilvl="0">
      <w:start w:val="5"/>
      <w:numFmt w:val="decimal"/>
      <w:lvlText w:val="%1"/>
      <w:lvlJc w:val="left"/>
      <w:pPr>
        <w:ind w:left="360" w:hanging="360"/>
      </w:pPr>
      <w:rPr>
        <w:rFonts w:ascii="Helvetica" w:eastAsia="Arial Unicode MS" w:hAnsi="Helvetica" w:cs="Helvetica" w:hint="default"/>
        <w:b/>
        <w:color w:val="000000"/>
        <w:sz w:val="24"/>
      </w:rPr>
    </w:lvl>
    <w:lvl w:ilvl="1">
      <w:start w:val="2"/>
      <w:numFmt w:val="decimal"/>
      <w:lvlText w:val="%1.%2"/>
      <w:lvlJc w:val="left"/>
      <w:pPr>
        <w:ind w:left="360" w:hanging="360"/>
      </w:pPr>
      <w:rPr>
        <w:rFonts w:ascii="Helvetica" w:eastAsia="Arial Unicode MS" w:hAnsi="Helvetica" w:cs="Helvetica" w:hint="default"/>
        <w:b/>
        <w:color w:val="000000"/>
        <w:sz w:val="24"/>
      </w:rPr>
    </w:lvl>
    <w:lvl w:ilvl="2">
      <w:start w:val="1"/>
      <w:numFmt w:val="decimal"/>
      <w:lvlText w:val="%1.%2.%3"/>
      <w:lvlJc w:val="left"/>
      <w:pPr>
        <w:ind w:left="720" w:hanging="720"/>
      </w:pPr>
      <w:rPr>
        <w:rFonts w:ascii="Helvetica" w:eastAsia="Arial Unicode MS" w:hAnsi="Helvetica" w:cs="Helvetica" w:hint="default"/>
        <w:b/>
        <w:color w:val="000000"/>
        <w:sz w:val="24"/>
      </w:rPr>
    </w:lvl>
    <w:lvl w:ilvl="3">
      <w:start w:val="1"/>
      <w:numFmt w:val="decimal"/>
      <w:lvlText w:val="%1.%2.%3.%4"/>
      <w:lvlJc w:val="left"/>
      <w:pPr>
        <w:ind w:left="720" w:hanging="720"/>
      </w:pPr>
      <w:rPr>
        <w:rFonts w:ascii="Helvetica" w:eastAsia="Arial Unicode MS" w:hAnsi="Helvetica" w:cs="Helvetica" w:hint="default"/>
        <w:b/>
        <w:color w:val="000000"/>
        <w:sz w:val="24"/>
      </w:rPr>
    </w:lvl>
    <w:lvl w:ilvl="4">
      <w:start w:val="1"/>
      <w:numFmt w:val="decimal"/>
      <w:lvlText w:val="%1.%2.%3.%4.%5"/>
      <w:lvlJc w:val="left"/>
      <w:pPr>
        <w:ind w:left="1080" w:hanging="1080"/>
      </w:pPr>
      <w:rPr>
        <w:rFonts w:ascii="Helvetica" w:eastAsia="Arial Unicode MS" w:hAnsi="Helvetica" w:cs="Helvetica" w:hint="default"/>
        <w:b/>
        <w:color w:val="000000"/>
        <w:sz w:val="24"/>
      </w:rPr>
    </w:lvl>
    <w:lvl w:ilvl="5">
      <w:start w:val="1"/>
      <w:numFmt w:val="decimal"/>
      <w:lvlText w:val="%1.%2.%3.%4.%5.%6"/>
      <w:lvlJc w:val="left"/>
      <w:pPr>
        <w:ind w:left="1440" w:hanging="1440"/>
      </w:pPr>
      <w:rPr>
        <w:rFonts w:ascii="Helvetica" w:eastAsia="Arial Unicode MS" w:hAnsi="Helvetica" w:cs="Helvetica" w:hint="default"/>
        <w:b/>
        <w:color w:val="000000"/>
        <w:sz w:val="24"/>
      </w:rPr>
    </w:lvl>
    <w:lvl w:ilvl="6">
      <w:start w:val="1"/>
      <w:numFmt w:val="decimal"/>
      <w:lvlText w:val="%1.%2.%3.%4.%5.%6.%7"/>
      <w:lvlJc w:val="left"/>
      <w:pPr>
        <w:ind w:left="1440" w:hanging="1440"/>
      </w:pPr>
      <w:rPr>
        <w:rFonts w:ascii="Helvetica" w:eastAsia="Arial Unicode MS" w:hAnsi="Helvetica" w:cs="Helvetica" w:hint="default"/>
        <w:b/>
        <w:color w:val="000000"/>
        <w:sz w:val="24"/>
      </w:rPr>
    </w:lvl>
    <w:lvl w:ilvl="7">
      <w:start w:val="1"/>
      <w:numFmt w:val="decimal"/>
      <w:lvlText w:val="%1.%2.%3.%4.%5.%6.%7.%8"/>
      <w:lvlJc w:val="left"/>
      <w:pPr>
        <w:ind w:left="1800" w:hanging="1800"/>
      </w:pPr>
      <w:rPr>
        <w:rFonts w:ascii="Helvetica" w:eastAsia="Arial Unicode MS" w:hAnsi="Helvetica" w:cs="Helvetica" w:hint="default"/>
        <w:b/>
        <w:color w:val="000000"/>
        <w:sz w:val="24"/>
      </w:rPr>
    </w:lvl>
    <w:lvl w:ilvl="8">
      <w:start w:val="1"/>
      <w:numFmt w:val="decimal"/>
      <w:lvlText w:val="%1.%2.%3.%4.%5.%6.%7.%8.%9"/>
      <w:lvlJc w:val="left"/>
      <w:pPr>
        <w:ind w:left="1800" w:hanging="1800"/>
      </w:pPr>
      <w:rPr>
        <w:rFonts w:ascii="Helvetica" w:eastAsia="Arial Unicode MS" w:hAnsi="Helvetica" w:cs="Helvetica" w:hint="default"/>
        <w:b/>
        <w:color w:val="000000"/>
        <w:sz w:val="24"/>
      </w:rPr>
    </w:lvl>
  </w:abstractNum>
  <w:abstractNum w:abstractNumId="2" w15:restartNumberingAfterBreak="0">
    <w:nsid w:val="0B1F4A5C"/>
    <w:multiLevelType w:val="hybridMultilevel"/>
    <w:tmpl w:val="E2FC95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E6B4F4D"/>
    <w:multiLevelType w:val="hybridMultilevel"/>
    <w:tmpl w:val="719253F8"/>
    <w:lvl w:ilvl="0" w:tplc="C550015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1226B90"/>
    <w:multiLevelType w:val="hybridMultilevel"/>
    <w:tmpl w:val="8BEECB9A"/>
    <w:lvl w:ilvl="0" w:tplc="83328106">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4BE6904"/>
    <w:multiLevelType w:val="hybridMultilevel"/>
    <w:tmpl w:val="28222EF6"/>
    <w:lvl w:ilvl="0" w:tplc="E86AAC9C">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E5D7DEE"/>
    <w:multiLevelType w:val="hybridMultilevel"/>
    <w:tmpl w:val="DAC2D0BA"/>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7" w15:restartNumberingAfterBreak="0">
    <w:nsid w:val="1F757443"/>
    <w:multiLevelType w:val="hybridMultilevel"/>
    <w:tmpl w:val="EADA40D2"/>
    <w:lvl w:ilvl="0" w:tplc="3E9413A6">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1A31795"/>
    <w:multiLevelType w:val="hybridMultilevel"/>
    <w:tmpl w:val="B2B4387A"/>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2F7162A"/>
    <w:multiLevelType w:val="hybridMultilevel"/>
    <w:tmpl w:val="7EC4B980"/>
    <w:lvl w:ilvl="0" w:tplc="EBA843D8">
      <w:numFmt w:val="bullet"/>
      <w:lvlText w:val="-"/>
      <w:lvlJc w:val="left"/>
      <w:pPr>
        <w:ind w:left="578" w:hanging="360"/>
      </w:pPr>
      <w:rPr>
        <w:rFonts w:ascii="Trebuchet MS" w:eastAsia="MS Mincho" w:hAnsi="Trebuchet MS" w:cs="Times New Roman" w:hint="default"/>
      </w:rPr>
    </w:lvl>
    <w:lvl w:ilvl="1" w:tplc="EBA843D8">
      <w:numFmt w:val="bullet"/>
      <w:lvlText w:val="-"/>
      <w:lvlJc w:val="left"/>
      <w:pPr>
        <w:ind w:left="1298" w:hanging="360"/>
      </w:pPr>
      <w:rPr>
        <w:rFonts w:ascii="Trebuchet MS" w:eastAsia="MS Mincho" w:hAnsi="Trebuchet MS" w:cs="Times New Roman" w:hint="default"/>
      </w:rPr>
    </w:lvl>
    <w:lvl w:ilvl="2" w:tplc="04090005">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0" w15:restartNumberingAfterBreak="0">
    <w:nsid w:val="23AD5C11"/>
    <w:multiLevelType w:val="hybridMultilevel"/>
    <w:tmpl w:val="7F32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031E4"/>
    <w:multiLevelType w:val="hybridMultilevel"/>
    <w:tmpl w:val="E46EE42E"/>
    <w:lvl w:ilvl="0" w:tplc="34A29290">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5D2F78"/>
    <w:multiLevelType w:val="hybridMultilevel"/>
    <w:tmpl w:val="F6DE3B70"/>
    <w:lvl w:ilvl="0" w:tplc="A7ECA138">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AD1198E"/>
    <w:multiLevelType w:val="hybridMultilevel"/>
    <w:tmpl w:val="569E8654"/>
    <w:lvl w:ilvl="0" w:tplc="E45E9FDA">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48D6450"/>
    <w:multiLevelType w:val="hybridMultilevel"/>
    <w:tmpl w:val="4BE89B60"/>
    <w:lvl w:ilvl="0" w:tplc="BEF2D0FE">
      <w:start w:val="7"/>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37EDF"/>
    <w:multiLevelType w:val="hybridMultilevel"/>
    <w:tmpl w:val="27D6AC00"/>
    <w:lvl w:ilvl="0" w:tplc="1364563A">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6E06346F"/>
    <w:multiLevelType w:val="multilevel"/>
    <w:tmpl w:val="89808760"/>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7" w15:restartNumberingAfterBreak="0">
    <w:nsid w:val="7E0D0F28"/>
    <w:multiLevelType w:val="hybridMultilevel"/>
    <w:tmpl w:val="E4C86BCA"/>
    <w:lvl w:ilvl="0" w:tplc="A0BCD8D0">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F7A2DB5"/>
    <w:multiLevelType w:val="hybridMultilevel"/>
    <w:tmpl w:val="4CFA78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032996851">
    <w:abstractNumId w:val="0"/>
  </w:num>
  <w:num w:numId="2" w16cid:durableId="59908679">
    <w:abstractNumId w:val="2"/>
  </w:num>
  <w:num w:numId="3" w16cid:durableId="215631822">
    <w:abstractNumId w:val="8"/>
  </w:num>
  <w:num w:numId="4" w16cid:durableId="111441890">
    <w:abstractNumId w:val="18"/>
  </w:num>
  <w:num w:numId="5" w16cid:durableId="556551823">
    <w:abstractNumId w:val="6"/>
  </w:num>
  <w:num w:numId="6" w16cid:durableId="937444864">
    <w:abstractNumId w:val="14"/>
  </w:num>
  <w:num w:numId="7" w16cid:durableId="1518618357">
    <w:abstractNumId w:val="9"/>
  </w:num>
  <w:num w:numId="8" w16cid:durableId="1351950668">
    <w:abstractNumId w:val="10"/>
  </w:num>
  <w:num w:numId="9" w16cid:durableId="831289587">
    <w:abstractNumId w:val="1"/>
  </w:num>
  <w:num w:numId="10" w16cid:durableId="700982482">
    <w:abstractNumId w:val="16"/>
  </w:num>
  <w:num w:numId="11" w16cid:durableId="2127118003">
    <w:abstractNumId w:val="12"/>
  </w:num>
  <w:num w:numId="12" w16cid:durableId="915435376">
    <w:abstractNumId w:val="17"/>
  </w:num>
  <w:num w:numId="13" w16cid:durableId="729841494">
    <w:abstractNumId w:val="15"/>
  </w:num>
  <w:num w:numId="14" w16cid:durableId="1950771524">
    <w:abstractNumId w:val="4"/>
  </w:num>
  <w:num w:numId="15" w16cid:durableId="542252328">
    <w:abstractNumId w:val="13"/>
  </w:num>
  <w:num w:numId="16" w16cid:durableId="995454000">
    <w:abstractNumId w:val="7"/>
  </w:num>
  <w:num w:numId="17" w16cid:durableId="1875996915">
    <w:abstractNumId w:val="5"/>
  </w:num>
  <w:num w:numId="18" w16cid:durableId="192109236">
    <w:abstractNumId w:val="3"/>
  </w:num>
  <w:num w:numId="19" w16cid:durableId="1437628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2C"/>
    <w:rsid w:val="000046DE"/>
    <w:rsid w:val="00012EE0"/>
    <w:rsid w:val="0002051D"/>
    <w:rsid w:val="00023330"/>
    <w:rsid w:val="00023A7B"/>
    <w:rsid w:val="00036CF6"/>
    <w:rsid w:val="00041AC2"/>
    <w:rsid w:val="00045C52"/>
    <w:rsid w:val="000474F2"/>
    <w:rsid w:val="00057F9F"/>
    <w:rsid w:val="00081737"/>
    <w:rsid w:val="00096D68"/>
    <w:rsid w:val="000B3407"/>
    <w:rsid w:val="000B765D"/>
    <w:rsid w:val="000C29D4"/>
    <w:rsid w:val="000C6CEC"/>
    <w:rsid w:val="000C7C70"/>
    <w:rsid w:val="000D1804"/>
    <w:rsid w:val="000D1EAD"/>
    <w:rsid w:val="000E5DA8"/>
    <w:rsid w:val="000F52D3"/>
    <w:rsid w:val="000F5422"/>
    <w:rsid w:val="000F66F8"/>
    <w:rsid w:val="00100F36"/>
    <w:rsid w:val="00102D15"/>
    <w:rsid w:val="00115A14"/>
    <w:rsid w:val="00117908"/>
    <w:rsid w:val="0012027D"/>
    <w:rsid w:val="00120456"/>
    <w:rsid w:val="00122397"/>
    <w:rsid w:val="001223F2"/>
    <w:rsid w:val="0012241D"/>
    <w:rsid w:val="00126AD1"/>
    <w:rsid w:val="00132706"/>
    <w:rsid w:val="001370A1"/>
    <w:rsid w:val="00142DE7"/>
    <w:rsid w:val="00142E98"/>
    <w:rsid w:val="00153732"/>
    <w:rsid w:val="001551A3"/>
    <w:rsid w:val="00156E43"/>
    <w:rsid w:val="00157BC6"/>
    <w:rsid w:val="0016657A"/>
    <w:rsid w:val="00166AFF"/>
    <w:rsid w:val="00171E07"/>
    <w:rsid w:val="00175264"/>
    <w:rsid w:val="00182412"/>
    <w:rsid w:val="00184929"/>
    <w:rsid w:val="0019195F"/>
    <w:rsid w:val="001A1B1D"/>
    <w:rsid w:val="001A7B20"/>
    <w:rsid w:val="001B2842"/>
    <w:rsid w:val="001B6B41"/>
    <w:rsid w:val="001C524C"/>
    <w:rsid w:val="001C6835"/>
    <w:rsid w:val="001C7D0F"/>
    <w:rsid w:val="001D1DBF"/>
    <w:rsid w:val="001D4CFD"/>
    <w:rsid w:val="001D52B8"/>
    <w:rsid w:val="001D5A80"/>
    <w:rsid w:val="001D71BC"/>
    <w:rsid w:val="001E0CFF"/>
    <w:rsid w:val="001E1C68"/>
    <w:rsid w:val="001E4DBA"/>
    <w:rsid w:val="001F261E"/>
    <w:rsid w:val="001F663D"/>
    <w:rsid w:val="00200454"/>
    <w:rsid w:val="00200601"/>
    <w:rsid w:val="002059EF"/>
    <w:rsid w:val="00210BB5"/>
    <w:rsid w:val="0021138A"/>
    <w:rsid w:val="00211EB4"/>
    <w:rsid w:val="00212A34"/>
    <w:rsid w:val="00221732"/>
    <w:rsid w:val="00224EC2"/>
    <w:rsid w:val="0022684F"/>
    <w:rsid w:val="002269DF"/>
    <w:rsid w:val="002322E6"/>
    <w:rsid w:val="0023249B"/>
    <w:rsid w:val="0023635A"/>
    <w:rsid w:val="00247C51"/>
    <w:rsid w:val="0025017E"/>
    <w:rsid w:val="00251393"/>
    <w:rsid w:val="002514E8"/>
    <w:rsid w:val="0025385A"/>
    <w:rsid w:val="0025640F"/>
    <w:rsid w:val="00262539"/>
    <w:rsid w:val="00272ABE"/>
    <w:rsid w:val="00274FDD"/>
    <w:rsid w:val="002750B6"/>
    <w:rsid w:val="00275EC5"/>
    <w:rsid w:val="00284604"/>
    <w:rsid w:val="00286D23"/>
    <w:rsid w:val="002932F9"/>
    <w:rsid w:val="00296932"/>
    <w:rsid w:val="002A5742"/>
    <w:rsid w:val="002B0453"/>
    <w:rsid w:val="002B2D08"/>
    <w:rsid w:val="002C1E8C"/>
    <w:rsid w:val="002C25EF"/>
    <w:rsid w:val="002C266D"/>
    <w:rsid w:val="002C5E09"/>
    <w:rsid w:val="002C6D78"/>
    <w:rsid w:val="002E1D10"/>
    <w:rsid w:val="002E7E0A"/>
    <w:rsid w:val="002F02FC"/>
    <w:rsid w:val="002F78BF"/>
    <w:rsid w:val="00304EA1"/>
    <w:rsid w:val="00305523"/>
    <w:rsid w:val="00312E32"/>
    <w:rsid w:val="00317DD4"/>
    <w:rsid w:val="003224E4"/>
    <w:rsid w:val="0032422C"/>
    <w:rsid w:val="00325726"/>
    <w:rsid w:val="00327817"/>
    <w:rsid w:val="00333C0A"/>
    <w:rsid w:val="00336620"/>
    <w:rsid w:val="003453FD"/>
    <w:rsid w:val="00345CCE"/>
    <w:rsid w:val="00352D78"/>
    <w:rsid w:val="00355A0B"/>
    <w:rsid w:val="00360385"/>
    <w:rsid w:val="00360B68"/>
    <w:rsid w:val="003666C5"/>
    <w:rsid w:val="00377368"/>
    <w:rsid w:val="00382C75"/>
    <w:rsid w:val="00386363"/>
    <w:rsid w:val="00391577"/>
    <w:rsid w:val="003940DC"/>
    <w:rsid w:val="0039607D"/>
    <w:rsid w:val="003A1A74"/>
    <w:rsid w:val="003A6FFC"/>
    <w:rsid w:val="003B3401"/>
    <w:rsid w:val="003D6BD7"/>
    <w:rsid w:val="003E4A8E"/>
    <w:rsid w:val="003E57EF"/>
    <w:rsid w:val="003F3E8C"/>
    <w:rsid w:val="003F4174"/>
    <w:rsid w:val="003F6112"/>
    <w:rsid w:val="003F6277"/>
    <w:rsid w:val="003F66DC"/>
    <w:rsid w:val="003F6DFC"/>
    <w:rsid w:val="00411DFC"/>
    <w:rsid w:val="00424ABE"/>
    <w:rsid w:val="00424EFB"/>
    <w:rsid w:val="00430218"/>
    <w:rsid w:val="00435A22"/>
    <w:rsid w:val="00436C65"/>
    <w:rsid w:val="00440C43"/>
    <w:rsid w:val="00441059"/>
    <w:rsid w:val="004451DB"/>
    <w:rsid w:val="00447A9F"/>
    <w:rsid w:val="00454C48"/>
    <w:rsid w:val="00460709"/>
    <w:rsid w:val="00462299"/>
    <w:rsid w:val="00463865"/>
    <w:rsid w:val="00474F80"/>
    <w:rsid w:val="004771FC"/>
    <w:rsid w:val="0048405C"/>
    <w:rsid w:val="00490D44"/>
    <w:rsid w:val="00490D94"/>
    <w:rsid w:val="00491661"/>
    <w:rsid w:val="00493AD5"/>
    <w:rsid w:val="004C665C"/>
    <w:rsid w:val="004D4C7E"/>
    <w:rsid w:val="004D74BC"/>
    <w:rsid w:val="004E0124"/>
    <w:rsid w:val="004E1649"/>
    <w:rsid w:val="004F02A4"/>
    <w:rsid w:val="004F094D"/>
    <w:rsid w:val="004F385B"/>
    <w:rsid w:val="005000CD"/>
    <w:rsid w:val="00502E54"/>
    <w:rsid w:val="00512B40"/>
    <w:rsid w:val="00523C6D"/>
    <w:rsid w:val="005247CA"/>
    <w:rsid w:val="00524DCF"/>
    <w:rsid w:val="00532520"/>
    <w:rsid w:val="00533CE7"/>
    <w:rsid w:val="0053456D"/>
    <w:rsid w:val="00540B6D"/>
    <w:rsid w:val="00543045"/>
    <w:rsid w:val="00543E9C"/>
    <w:rsid w:val="00550A68"/>
    <w:rsid w:val="005552C7"/>
    <w:rsid w:val="0056008F"/>
    <w:rsid w:val="005603DD"/>
    <w:rsid w:val="00567900"/>
    <w:rsid w:val="00573540"/>
    <w:rsid w:val="00582C2F"/>
    <w:rsid w:val="0058764F"/>
    <w:rsid w:val="00591204"/>
    <w:rsid w:val="005959CA"/>
    <w:rsid w:val="00595D64"/>
    <w:rsid w:val="005A5BBC"/>
    <w:rsid w:val="005B1C50"/>
    <w:rsid w:val="005C336A"/>
    <w:rsid w:val="005D0490"/>
    <w:rsid w:val="005D76EE"/>
    <w:rsid w:val="005E4E3E"/>
    <w:rsid w:val="005E6FFA"/>
    <w:rsid w:val="00604DD4"/>
    <w:rsid w:val="00604ECF"/>
    <w:rsid w:val="006058F1"/>
    <w:rsid w:val="006108E3"/>
    <w:rsid w:val="00612357"/>
    <w:rsid w:val="006179CF"/>
    <w:rsid w:val="00627BDB"/>
    <w:rsid w:val="00645FCA"/>
    <w:rsid w:val="00652151"/>
    <w:rsid w:val="00661B7A"/>
    <w:rsid w:val="00670A06"/>
    <w:rsid w:val="00671FA5"/>
    <w:rsid w:val="006751B6"/>
    <w:rsid w:val="00677FEB"/>
    <w:rsid w:val="0068324B"/>
    <w:rsid w:val="00686C56"/>
    <w:rsid w:val="00693D28"/>
    <w:rsid w:val="00696F3E"/>
    <w:rsid w:val="006A018E"/>
    <w:rsid w:val="006A0D32"/>
    <w:rsid w:val="006A263E"/>
    <w:rsid w:val="006B2458"/>
    <w:rsid w:val="006B4240"/>
    <w:rsid w:val="006B528B"/>
    <w:rsid w:val="006D1988"/>
    <w:rsid w:val="006D4F9B"/>
    <w:rsid w:val="006E1005"/>
    <w:rsid w:val="006E1065"/>
    <w:rsid w:val="006E5C48"/>
    <w:rsid w:val="006F3B9D"/>
    <w:rsid w:val="00703F20"/>
    <w:rsid w:val="00707637"/>
    <w:rsid w:val="007121B8"/>
    <w:rsid w:val="00721473"/>
    <w:rsid w:val="00722BEC"/>
    <w:rsid w:val="00725D4E"/>
    <w:rsid w:val="00725F2C"/>
    <w:rsid w:val="00733D5B"/>
    <w:rsid w:val="00743D2D"/>
    <w:rsid w:val="0074515D"/>
    <w:rsid w:val="0074579B"/>
    <w:rsid w:val="00766223"/>
    <w:rsid w:val="00766E0E"/>
    <w:rsid w:val="007735EF"/>
    <w:rsid w:val="00775E9A"/>
    <w:rsid w:val="007768CF"/>
    <w:rsid w:val="0077798D"/>
    <w:rsid w:val="00781775"/>
    <w:rsid w:val="00781E9B"/>
    <w:rsid w:val="00783581"/>
    <w:rsid w:val="00792D58"/>
    <w:rsid w:val="007A037C"/>
    <w:rsid w:val="007A57A0"/>
    <w:rsid w:val="007B21B1"/>
    <w:rsid w:val="007B231A"/>
    <w:rsid w:val="007B5B2A"/>
    <w:rsid w:val="007E254A"/>
    <w:rsid w:val="007E61E1"/>
    <w:rsid w:val="007F0510"/>
    <w:rsid w:val="007F3694"/>
    <w:rsid w:val="007F4CB6"/>
    <w:rsid w:val="00805B6A"/>
    <w:rsid w:val="00821FA5"/>
    <w:rsid w:val="008231E2"/>
    <w:rsid w:val="00830CBF"/>
    <w:rsid w:val="00840F14"/>
    <w:rsid w:val="00843F26"/>
    <w:rsid w:val="00846616"/>
    <w:rsid w:val="00850A74"/>
    <w:rsid w:val="00856287"/>
    <w:rsid w:val="008572C3"/>
    <w:rsid w:val="00862605"/>
    <w:rsid w:val="00871DA8"/>
    <w:rsid w:val="00875C3B"/>
    <w:rsid w:val="00884BE7"/>
    <w:rsid w:val="00891429"/>
    <w:rsid w:val="0089357D"/>
    <w:rsid w:val="008A275F"/>
    <w:rsid w:val="008A2AC0"/>
    <w:rsid w:val="008A4458"/>
    <w:rsid w:val="008A5B57"/>
    <w:rsid w:val="008A639D"/>
    <w:rsid w:val="008B0A5F"/>
    <w:rsid w:val="008B25FA"/>
    <w:rsid w:val="008B3C68"/>
    <w:rsid w:val="008B3D44"/>
    <w:rsid w:val="008B47C0"/>
    <w:rsid w:val="008B5EC7"/>
    <w:rsid w:val="008B63B2"/>
    <w:rsid w:val="008C3F54"/>
    <w:rsid w:val="008C6675"/>
    <w:rsid w:val="008C6BD4"/>
    <w:rsid w:val="008E0B65"/>
    <w:rsid w:val="008E25A2"/>
    <w:rsid w:val="008E4316"/>
    <w:rsid w:val="008E4C95"/>
    <w:rsid w:val="008F182B"/>
    <w:rsid w:val="008F32E0"/>
    <w:rsid w:val="008F7828"/>
    <w:rsid w:val="00905D79"/>
    <w:rsid w:val="009107FC"/>
    <w:rsid w:val="0091476D"/>
    <w:rsid w:val="00915096"/>
    <w:rsid w:val="00920D16"/>
    <w:rsid w:val="009221AD"/>
    <w:rsid w:val="009314BB"/>
    <w:rsid w:val="00935789"/>
    <w:rsid w:val="00935D33"/>
    <w:rsid w:val="0094530E"/>
    <w:rsid w:val="00951AC7"/>
    <w:rsid w:val="00951C08"/>
    <w:rsid w:val="0095249F"/>
    <w:rsid w:val="00952C34"/>
    <w:rsid w:val="00956013"/>
    <w:rsid w:val="00957CA5"/>
    <w:rsid w:val="00961EBE"/>
    <w:rsid w:val="00986C16"/>
    <w:rsid w:val="00987F1B"/>
    <w:rsid w:val="00992733"/>
    <w:rsid w:val="00992A9A"/>
    <w:rsid w:val="009954A2"/>
    <w:rsid w:val="009A4C49"/>
    <w:rsid w:val="009A4DEB"/>
    <w:rsid w:val="009B4F4C"/>
    <w:rsid w:val="009B79E1"/>
    <w:rsid w:val="009C0183"/>
    <w:rsid w:val="009C2701"/>
    <w:rsid w:val="009E2FC3"/>
    <w:rsid w:val="009E7609"/>
    <w:rsid w:val="00A0104C"/>
    <w:rsid w:val="00A018D8"/>
    <w:rsid w:val="00A02CD9"/>
    <w:rsid w:val="00A04970"/>
    <w:rsid w:val="00A06BFB"/>
    <w:rsid w:val="00A13890"/>
    <w:rsid w:val="00A13B72"/>
    <w:rsid w:val="00A1682F"/>
    <w:rsid w:val="00A21CB8"/>
    <w:rsid w:val="00A223E9"/>
    <w:rsid w:val="00A26F2C"/>
    <w:rsid w:val="00A30AE3"/>
    <w:rsid w:val="00A32C94"/>
    <w:rsid w:val="00A33ACE"/>
    <w:rsid w:val="00A413D4"/>
    <w:rsid w:val="00A5589B"/>
    <w:rsid w:val="00A55924"/>
    <w:rsid w:val="00A7114C"/>
    <w:rsid w:val="00A7608D"/>
    <w:rsid w:val="00A7669D"/>
    <w:rsid w:val="00A76F3A"/>
    <w:rsid w:val="00A83942"/>
    <w:rsid w:val="00A86058"/>
    <w:rsid w:val="00A86F77"/>
    <w:rsid w:val="00A91D5E"/>
    <w:rsid w:val="00A92B20"/>
    <w:rsid w:val="00A92B5C"/>
    <w:rsid w:val="00A93AEC"/>
    <w:rsid w:val="00AB27A1"/>
    <w:rsid w:val="00AB2CA9"/>
    <w:rsid w:val="00AB646F"/>
    <w:rsid w:val="00AC3A35"/>
    <w:rsid w:val="00AD6EA7"/>
    <w:rsid w:val="00AE0541"/>
    <w:rsid w:val="00AE26B4"/>
    <w:rsid w:val="00AE6A65"/>
    <w:rsid w:val="00AF233C"/>
    <w:rsid w:val="00AF5049"/>
    <w:rsid w:val="00B04CB3"/>
    <w:rsid w:val="00B07C47"/>
    <w:rsid w:val="00B13BB4"/>
    <w:rsid w:val="00B15983"/>
    <w:rsid w:val="00B20145"/>
    <w:rsid w:val="00B262FF"/>
    <w:rsid w:val="00B31E1A"/>
    <w:rsid w:val="00B37A88"/>
    <w:rsid w:val="00B41CEA"/>
    <w:rsid w:val="00B471AB"/>
    <w:rsid w:val="00B52573"/>
    <w:rsid w:val="00B52758"/>
    <w:rsid w:val="00B57F43"/>
    <w:rsid w:val="00B57F78"/>
    <w:rsid w:val="00B614D8"/>
    <w:rsid w:val="00B6528A"/>
    <w:rsid w:val="00B92EBB"/>
    <w:rsid w:val="00B95C2B"/>
    <w:rsid w:val="00B97954"/>
    <w:rsid w:val="00BA29A4"/>
    <w:rsid w:val="00BA5CCB"/>
    <w:rsid w:val="00BA61BD"/>
    <w:rsid w:val="00BA676F"/>
    <w:rsid w:val="00BB01F1"/>
    <w:rsid w:val="00BB0D5F"/>
    <w:rsid w:val="00BB3530"/>
    <w:rsid w:val="00BD5FE2"/>
    <w:rsid w:val="00BD67C7"/>
    <w:rsid w:val="00BD6CB6"/>
    <w:rsid w:val="00BD710B"/>
    <w:rsid w:val="00BE26CB"/>
    <w:rsid w:val="00BE2FBE"/>
    <w:rsid w:val="00BE3DCA"/>
    <w:rsid w:val="00BE668F"/>
    <w:rsid w:val="00BF760A"/>
    <w:rsid w:val="00C01AB9"/>
    <w:rsid w:val="00C05271"/>
    <w:rsid w:val="00C05F49"/>
    <w:rsid w:val="00C07A8A"/>
    <w:rsid w:val="00C1009B"/>
    <w:rsid w:val="00C100D6"/>
    <w:rsid w:val="00C12C0B"/>
    <w:rsid w:val="00C146B9"/>
    <w:rsid w:val="00C20EF1"/>
    <w:rsid w:val="00C23F48"/>
    <w:rsid w:val="00C252DF"/>
    <w:rsid w:val="00C31D5F"/>
    <w:rsid w:val="00C326D6"/>
    <w:rsid w:val="00C40CAE"/>
    <w:rsid w:val="00C424A9"/>
    <w:rsid w:val="00C54591"/>
    <w:rsid w:val="00C6110A"/>
    <w:rsid w:val="00C646E2"/>
    <w:rsid w:val="00C76241"/>
    <w:rsid w:val="00C766FC"/>
    <w:rsid w:val="00C858FB"/>
    <w:rsid w:val="00C95E1A"/>
    <w:rsid w:val="00CA37EF"/>
    <w:rsid w:val="00CA45DF"/>
    <w:rsid w:val="00CA71D7"/>
    <w:rsid w:val="00CB37FB"/>
    <w:rsid w:val="00CB5F24"/>
    <w:rsid w:val="00CC11C5"/>
    <w:rsid w:val="00CC1C36"/>
    <w:rsid w:val="00CD0A84"/>
    <w:rsid w:val="00CD0C6C"/>
    <w:rsid w:val="00CD0F06"/>
    <w:rsid w:val="00CD5B3B"/>
    <w:rsid w:val="00CD6230"/>
    <w:rsid w:val="00CD7931"/>
    <w:rsid w:val="00CD7E1C"/>
    <w:rsid w:val="00CF249C"/>
    <w:rsid w:val="00CF32D4"/>
    <w:rsid w:val="00CF7326"/>
    <w:rsid w:val="00D028FA"/>
    <w:rsid w:val="00D06E9C"/>
    <w:rsid w:val="00D12625"/>
    <w:rsid w:val="00D13D79"/>
    <w:rsid w:val="00D23129"/>
    <w:rsid w:val="00D26F5F"/>
    <w:rsid w:val="00D31B4D"/>
    <w:rsid w:val="00D3698E"/>
    <w:rsid w:val="00D37F66"/>
    <w:rsid w:val="00D40EB4"/>
    <w:rsid w:val="00D62E56"/>
    <w:rsid w:val="00D66333"/>
    <w:rsid w:val="00D6670A"/>
    <w:rsid w:val="00D7277A"/>
    <w:rsid w:val="00D868CD"/>
    <w:rsid w:val="00D86F1D"/>
    <w:rsid w:val="00DA069D"/>
    <w:rsid w:val="00DA0B76"/>
    <w:rsid w:val="00DA3749"/>
    <w:rsid w:val="00DB1F14"/>
    <w:rsid w:val="00DB234C"/>
    <w:rsid w:val="00DB6BE9"/>
    <w:rsid w:val="00DC0622"/>
    <w:rsid w:val="00DC07DE"/>
    <w:rsid w:val="00DC13E8"/>
    <w:rsid w:val="00DC163B"/>
    <w:rsid w:val="00DC7E02"/>
    <w:rsid w:val="00DD3897"/>
    <w:rsid w:val="00DD4386"/>
    <w:rsid w:val="00DE3285"/>
    <w:rsid w:val="00DF3407"/>
    <w:rsid w:val="00E02AD1"/>
    <w:rsid w:val="00E04D6E"/>
    <w:rsid w:val="00E077D0"/>
    <w:rsid w:val="00E11DBA"/>
    <w:rsid w:val="00E15036"/>
    <w:rsid w:val="00E17218"/>
    <w:rsid w:val="00E205CE"/>
    <w:rsid w:val="00E20718"/>
    <w:rsid w:val="00E26C28"/>
    <w:rsid w:val="00E26FE3"/>
    <w:rsid w:val="00E30DE0"/>
    <w:rsid w:val="00E3671C"/>
    <w:rsid w:val="00E43343"/>
    <w:rsid w:val="00E437A7"/>
    <w:rsid w:val="00E5492D"/>
    <w:rsid w:val="00E562FC"/>
    <w:rsid w:val="00E64EC6"/>
    <w:rsid w:val="00E80D5E"/>
    <w:rsid w:val="00E86B68"/>
    <w:rsid w:val="00E9099A"/>
    <w:rsid w:val="00E91440"/>
    <w:rsid w:val="00E97351"/>
    <w:rsid w:val="00EA0F6C"/>
    <w:rsid w:val="00EA2DA7"/>
    <w:rsid w:val="00EB7940"/>
    <w:rsid w:val="00EC1F1B"/>
    <w:rsid w:val="00EC438F"/>
    <w:rsid w:val="00ED56C3"/>
    <w:rsid w:val="00EE32F2"/>
    <w:rsid w:val="00EE59E7"/>
    <w:rsid w:val="00F0015D"/>
    <w:rsid w:val="00F050B9"/>
    <w:rsid w:val="00F070CB"/>
    <w:rsid w:val="00F13165"/>
    <w:rsid w:val="00F2098E"/>
    <w:rsid w:val="00F21FA6"/>
    <w:rsid w:val="00F31630"/>
    <w:rsid w:val="00F47C8C"/>
    <w:rsid w:val="00F54E54"/>
    <w:rsid w:val="00F56471"/>
    <w:rsid w:val="00F67534"/>
    <w:rsid w:val="00F67D20"/>
    <w:rsid w:val="00F70F02"/>
    <w:rsid w:val="00F712BB"/>
    <w:rsid w:val="00F752AA"/>
    <w:rsid w:val="00F940C3"/>
    <w:rsid w:val="00F9597A"/>
    <w:rsid w:val="00FA035F"/>
    <w:rsid w:val="00FA3872"/>
    <w:rsid w:val="00FA3E8F"/>
    <w:rsid w:val="00FA6BCA"/>
    <w:rsid w:val="00FB0F2E"/>
    <w:rsid w:val="00FB43C8"/>
    <w:rsid w:val="00FB6D27"/>
    <w:rsid w:val="00FB7612"/>
    <w:rsid w:val="00FC22D0"/>
    <w:rsid w:val="00FC3C06"/>
    <w:rsid w:val="00FC4284"/>
    <w:rsid w:val="00FD5823"/>
    <w:rsid w:val="00FE2F2C"/>
    <w:rsid w:val="00FE7299"/>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 w:type="table" w:customStyle="1" w:styleId="Tabelgril2">
    <w:name w:val="Tabel grilă2"/>
    <w:basedOn w:val="TableNormal"/>
    <w:next w:val="TableGrid"/>
    <w:uiPriority w:val="59"/>
    <w:rsid w:val="004D4C7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39"/>
    <w:rsid w:val="00E9735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basedOn w:val="DefaultParagraphFont"/>
    <w:uiPriority w:val="99"/>
    <w:rsid w:val="00E04D6E"/>
    <w:rPr>
      <w:rFonts w:ascii="Arial" w:hAnsi="Arial" w:cs="Arial"/>
      <w:sz w:val="22"/>
      <w:szCs w:val="22"/>
    </w:rPr>
  </w:style>
  <w:style w:type="table" w:customStyle="1" w:styleId="Tabelgril4">
    <w:name w:val="Tabel grilă4"/>
    <w:basedOn w:val="TableNormal"/>
    <w:next w:val="TableGrid"/>
    <w:uiPriority w:val="59"/>
    <w:rsid w:val="001A1B1D"/>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CBBD-3D0D-42C0-850A-AB618016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7</TotalTime>
  <Pages>11</Pages>
  <Words>5047</Words>
  <Characters>28774</Characters>
  <Application>Microsoft Office Word</Application>
  <DocSecurity>0</DocSecurity>
  <Lines>239</Lines>
  <Paragraphs>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33754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4</cp:revision>
  <cp:lastPrinted>2026-06-16T07:31:00Z</cp:lastPrinted>
  <dcterms:created xsi:type="dcterms:W3CDTF">2026-06-16T07:31:00Z</dcterms:created>
  <dcterms:modified xsi:type="dcterms:W3CDTF">2026-07-09T08:04:00Z</dcterms:modified>
</cp:coreProperties>
</file>