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FB926" w14:textId="77777777" w:rsidR="0077517E" w:rsidRDefault="0077517E" w:rsidP="0077517E">
      <w:pPr>
        <w:spacing w:after="0" w:line="240" w:lineRule="auto"/>
        <w:ind w:left="0"/>
        <w:jc w:val="center"/>
        <w:rPr>
          <w:rFonts w:eastAsia="Times New Roman" w:cs="Arial"/>
          <w:b/>
          <w:bCs/>
          <w:lang w:val="en-US"/>
        </w:rPr>
      </w:pPr>
    </w:p>
    <w:p w14:paraId="0B9C4A85" w14:textId="77777777" w:rsidR="008E0153" w:rsidRDefault="008E0153" w:rsidP="0077517E">
      <w:pPr>
        <w:ind w:left="0"/>
        <w:jc w:val="right"/>
      </w:pPr>
      <w:bookmarkStart w:id="0" w:name="_Hlk93325479"/>
    </w:p>
    <w:p w14:paraId="07A22DA0" w14:textId="4514D0FD" w:rsidR="008E0153" w:rsidRDefault="00DA6BA0" w:rsidP="0077517E">
      <w:pPr>
        <w:ind w:left="0"/>
        <w:jc w:val="right"/>
      </w:pPr>
      <w:r>
        <w:t>Nr</w:t>
      </w:r>
      <w:r w:rsidR="00FD64B2">
        <w:t>889</w:t>
      </w:r>
      <w:r>
        <w:t>/645/2022/31.08.2026</w:t>
      </w:r>
    </w:p>
    <w:p w14:paraId="34546365" w14:textId="77777777" w:rsidR="008E0153" w:rsidRDefault="008E0153" w:rsidP="0077517E">
      <w:pPr>
        <w:ind w:left="0"/>
        <w:jc w:val="right"/>
      </w:pPr>
    </w:p>
    <w:bookmarkEnd w:id="0"/>
    <w:p w14:paraId="0BF6FE94" w14:textId="77777777" w:rsidR="00F126FC" w:rsidRDefault="00F126FC" w:rsidP="00D05CF2">
      <w:pPr>
        <w:ind w:left="0"/>
      </w:pPr>
    </w:p>
    <w:p w14:paraId="1D91242C" w14:textId="77777777" w:rsidR="00F126FC" w:rsidRDefault="00F126FC" w:rsidP="00D05CF2">
      <w:pPr>
        <w:ind w:left="0"/>
      </w:pPr>
    </w:p>
    <w:p w14:paraId="64256C7F" w14:textId="77777777" w:rsidR="00F126FC" w:rsidRDefault="00F126FC" w:rsidP="00D05CF2">
      <w:pPr>
        <w:ind w:left="0"/>
      </w:pPr>
    </w:p>
    <w:p w14:paraId="27521A3E" w14:textId="7B77F6E6" w:rsidR="00F126FC" w:rsidRPr="00542237" w:rsidRDefault="00F126FC" w:rsidP="00D05CF2">
      <w:pPr>
        <w:ind w:left="0"/>
        <w:jc w:val="center"/>
        <w:rPr>
          <w:b/>
          <w:bCs/>
        </w:rPr>
      </w:pPr>
      <w:r w:rsidRPr="00542237">
        <w:rPr>
          <w:b/>
          <w:bCs/>
        </w:rPr>
        <w:t xml:space="preserve">Anunț privind anularea procedurii </w:t>
      </w:r>
    </w:p>
    <w:p w14:paraId="13C5770C" w14:textId="77777777" w:rsidR="00F126FC" w:rsidRPr="00542237" w:rsidRDefault="00F126FC" w:rsidP="00D05CF2">
      <w:pPr>
        <w:ind w:left="0"/>
        <w:jc w:val="right"/>
      </w:pPr>
    </w:p>
    <w:p w14:paraId="1974B585" w14:textId="77777777" w:rsidR="00F126FC" w:rsidRPr="00542237" w:rsidRDefault="00F126FC" w:rsidP="00D05CF2">
      <w:pPr>
        <w:ind w:left="0"/>
        <w:jc w:val="right"/>
      </w:pPr>
    </w:p>
    <w:p w14:paraId="2D645E99" w14:textId="77777777" w:rsidR="00F126FC" w:rsidRPr="00542237" w:rsidRDefault="00F126FC" w:rsidP="00D05CF2">
      <w:pPr>
        <w:ind w:left="0"/>
        <w:jc w:val="right"/>
      </w:pPr>
    </w:p>
    <w:p w14:paraId="7E8DDEA8" w14:textId="7304CF90" w:rsidR="00F126FC" w:rsidRPr="00542237" w:rsidRDefault="00F126FC" w:rsidP="00D05CF2">
      <w:pPr>
        <w:ind w:left="0"/>
        <w:rPr>
          <w:b/>
        </w:rPr>
      </w:pPr>
      <w:r w:rsidRPr="00542237">
        <w:t xml:space="preserve">Având în vedere </w:t>
      </w:r>
      <w:r w:rsidR="00E63C2E">
        <w:t>raportul procedurii nr 889/645/2022/31</w:t>
      </w:r>
      <w:r w:rsidR="00C50C80">
        <w:t>.</w:t>
      </w:r>
      <w:r w:rsidR="00E63C2E">
        <w:t>08</w:t>
      </w:r>
      <w:r w:rsidR="00C50C80">
        <w:t>.</w:t>
      </w:r>
      <w:r w:rsidR="00E63C2E">
        <w:t>2026, prin care s-a propus anularea</w:t>
      </w:r>
      <w:r w:rsidRPr="00542237">
        <w:t xml:space="preserve"> procedur</w:t>
      </w:r>
      <w:r w:rsidR="00BF1D16">
        <w:t>ii</w:t>
      </w:r>
      <w:r w:rsidRPr="00542237">
        <w:t xml:space="preserve"> </w:t>
      </w:r>
      <w:r>
        <w:t xml:space="preserve">privind achizitionarea </w:t>
      </w:r>
      <w:r w:rsidRPr="00F126FC">
        <w:t>serviciilor de organizare evenimente în cadrul componentei de program nr.4 „Consolidarea și modernizarea sistemului național de recuperare a creanțelor provenite din infracțiuni” finanțată prin Programul de cooperare elvețiano - român (a doua contribuție),</w:t>
      </w:r>
      <w:r w:rsidR="00BF1D16" w:rsidRPr="00BF1D16">
        <w:t xml:space="preserve"> </w:t>
      </w:r>
      <w:r w:rsidR="00BF1D16">
        <w:t>deoarece</w:t>
      </w:r>
      <w:r w:rsidR="00BF1D16" w:rsidRPr="00542237">
        <w:t xml:space="preserve"> nu a fost depusă nicio ofertă admisibilă</w:t>
      </w:r>
      <w:r>
        <w:t>.</w:t>
      </w:r>
    </w:p>
    <w:p w14:paraId="23A3D363" w14:textId="7234EA13" w:rsidR="00F126FC" w:rsidRDefault="00BF1D16" w:rsidP="00C50C80">
      <w:pPr>
        <w:ind w:left="0"/>
      </w:pPr>
      <w:r>
        <w:t xml:space="preserve">Tinând cont de cele expuse se anulaează </w:t>
      </w:r>
      <w:r w:rsidRPr="00295DDA">
        <w:rPr>
          <w:rFonts w:eastAsia="Times New Roman" w:cs="Arial"/>
          <w:b/>
          <w:bCs/>
        </w:rPr>
        <w:t>procedur</w:t>
      </w:r>
      <w:r>
        <w:rPr>
          <w:rFonts w:eastAsia="Times New Roman" w:cs="Arial"/>
          <w:b/>
          <w:bCs/>
        </w:rPr>
        <w:t xml:space="preserve">a </w:t>
      </w:r>
      <w:r w:rsidRPr="00295DDA">
        <w:rPr>
          <w:rFonts w:eastAsia="Times New Roman" w:cs="Arial"/>
          <w:b/>
          <w:bCs/>
        </w:rPr>
        <w:t>de</w:t>
      </w:r>
      <w:r w:rsidR="00C50C80">
        <w:rPr>
          <w:rFonts w:eastAsia="Times New Roman" w:cs="Arial"/>
          <w:b/>
          <w:bCs/>
        </w:rPr>
        <w:t xml:space="preserve"> </w:t>
      </w:r>
      <w:r w:rsidRPr="00295DDA">
        <w:rPr>
          <w:rFonts w:eastAsia="Times New Roman" w:cs="Arial"/>
          <w:b/>
          <w:bCs/>
        </w:rPr>
        <w:t>achiziție</w:t>
      </w:r>
      <w:r w:rsidR="00C50C80">
        <w:rPr>
          <w:rFonts w:eastAsia="Times New Roman" w:cs="Arial"/>
          <w:b/>
          <w:bCs/>
        </w:rPr>
        <w:t xml:space="preserve">,  </w:t>
      </w:r>
      <w:r w:rsidR="00C50C80" w:rsidRPr="00C50C80">
        <w:rPr>
          <w:rFonts w:eastAsia="Times New Roman" w:cs="Arial"/>
          <w:b/>
          <w:bCs/>
        </w:rPr>
        <w:t> ADV1543858</w:t>
      </w:r>
      <w:r w:rsidR="00C50C80">
        <w:rPr>
          <w:rFonts w:eastAsia="Times New Roman" w:cs="Arial"/>
          <w:b/>
          <w:bCs/>
        </w:rPr>
        <w:t xml:space="preserve"> / 14.08.2026</w:t>
      </w:r>
      <w:r w:rsidRPr="00295DDA">
        <w:rPr>
          <w:rFonts w:eastAsia="Times New Roman" w:cs="Arial"/>
        </w:rPr>
        <w:t xml:space="preserve"> în temeiul </w:t>
      </w:r>
      <w:r w:rsidRPr="00295DDA">
        <w:rPr>
          <w:rFonts w:eastAsia="Times New Roman" w:cs="Arial"/>
          <w:b/>
          <w:bCs/>
        </w:rPr>
        <w:t>art. 212 alin. (1) lit. a) din Legea nr. 98/2016</w:t>
      </w:r>
      <w:r w:rsidRPr="00295DDA">
        <w:rPr>
          <w:rFonts w:eastAsia="Times New Roman" w:cs="Arial"/>
        </w:rPr>
        <w:t xml:space="preserve"> (lipsă oferte admisibile)</w:t>
      </w:r>
      <w:r w:rsidR="00C50C80">
        <w:rPr>
          <w:rFonts w:eastAsia="Times New Roman" w:cs="Arial"/>
        </w:rPr>
        <w:t>.</w:t>
      </w:r>
    </w:p>
    <w:p w14:paraId="5EF13649" w14:textId="77777777" w:rsidR="00F126FC" w:rsidRDefault="00F126FC" w:rsidP="00D05CF2">
      <w:pPr>
        <w:ind w:left="0"/>
        <w:jc w:val="left"/>
      </w:pPr>
    </w:p>
    <w:p w14:paraId="66BC66A2" w14:textId="77777777" w:rsidR="00F126FC" w:rsidRDefault="00F126FC" w:rsidP="00D05CF2">
      <w:pPr>
        <w:ind w:left="0"/>
        <w:jc w:val="left"/>
      </w:pPr>
    </w:p>
    <w:p w14:paraId="64BA4611" w14:textId="77777777" w:rsidR="00F126FC" w:rsidRDefault="00F126FC" w:rsidP="00D05CF2">
      <w:pPr>
        <w:ind w:left="0"/>
        <w:jc w:val="left"/>
      </w:pPr>
    </w:p>
    <w:p w14:paraId="175BB41C" w14:textId="77777777" w:rsidR="0077517E" w:rsidRPr="0077517E" w:rsidRDefault="0077517E" w:rsidP="0077517E"/>
    <w:sectPr w:rsidR="0077517E" w:rsidRPr="0077517E" w:rsidSect="00F424B6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1418" w:right="1280" w:bottom="1276" w:left="1418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6B91D" w14:textId="77777777" w:rsidR="00205340" w:rsidRDefault="00205340" w:rsidP="00CD5B3B">
      <w:r>
        <w:separator/>
      </w:r>
    </w:p>
  </w:endnote>
  <w:endnote w:type="continuationSeparator" w:id="0">
    <w:p w14:paraId="7E61B757" w14:textId="77777777" w:rsidR="00205340" w:rsidRDefault="00205340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E433" w14:textId="053282D0" w:rsidR="007A443A" w:rsidRDefault="00715849" w:rsidP="00715849">
    <w:pPr>
      <w:pStyle w:val="Footer"/>
      <w:ind w:left="-851"/>
      <w:jc w:val="center"/>
      <w:rPr>
        <w:noProof/>
        <w:szCs w:val="2"/>
        <w:lang w:eastAsia="ro-RO"/>
      </w:rPr>
    </w:pPr>
    <w:r>
      <w:rPr>
        <w:noProof/>
        <w:szCs w:val="2"/>
        <w:lang w:eastAsia="ro-RO"/>
      </w:rPr>
      <w:t xml:space="preserve">               </w:t>
    </w:r>
    <w:r w:rsidR="007A443A" w:rsidRPr="000619C0">
      <w:rPr>
        <w:noProof/>
      </w:rPr>
      <w:drawing>
        <wp:inline distT="0" distB="0" distL="0" distR="0" wp14:anchorId="0C4117C1" wp14:editId="3838EF20">
          <wp:extent cx="5755640" cy="1023225"/>
          <wp:effectExtent l="0" t="0" r="0" b="0"/>
          <wp:docPr id="586532803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102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E9EEE" w14:textId="1FB98BDF" w:rsidR="00C86F0C" w:rsidRDefault="00715849" w:rsidP="00715849">
    <w:pPr>
      <w:pStyle w:val="Footer"/>
      <w:tabs>
        <w:tab w:val="clear" w:pos="4320"/>
        <w:tab w:val="center" w:pos="3686"/>
      </w:tabs>
      <w:ind w:left="-851"/>
      <w:jc w:val="center"/>
      <w:rPr>
        <w:sz w:val="14"/>
        <w:szCs w:val="2"/>
      </w:rPr>
    </w:pPr>
    <w:r>
      <w:rPr>
        <w:sz w:val="14"/>
        <w:szCs w:val="2"/>
      </w:rPr>
      <w:t xml:space="preserve">               </w:t>
    </w:r>
    <w:r w:rsidR="00AE1862" w:rsidRPr="000619C0">
      <w:rPr>
        <w:noProof/>
      </w:rPr>
      <w:drawing>
        <wp:inline distT="0" distB="0" distL="0" distR="0" wp14:anchorId="6940AA45" wp14:editId="2B345658">
          <wp:extent cx="5755640" cy="1023225"/>
          <wp:effectExtent l="0" t="0" r="0" b="0"/>
          <wp:docPr id="2032918409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102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7F17F" w14:textId="77777777" w:rsidR="00205340" w:rsidRDefault="00205340" w:rsidP="007D0880">
      <w:pPr>
        <w:spacing w:after="0"/>
        <w:ind w:left="0"/>
      </w:pPr>
      <w:r>
        <w:separator/>
      </w:r>
    </w:p>
  </w:footnote>
  <w:footnote w:type="continuationSeparator" w:id="0">
    <w:p w14:paraId="12E069F3" w14:textId="77777777" w:rsidR="00205340" w:rsidRDefault="00205340" w:rsidP="007D0880">
      <w:pPr>
        <w:ind w:left="0"/>
      </w:pPr>
      <w:r>
        <w:continuationSeparator/>
      </w:r>
    </w:p>
  </w:footnote>
  <w:footnote w:type="continuationNotice" w:id="1">
    <w:p w14:paraId="1F3A1E71" w14:textId="77777777" w:rsidR="00205340" w:rsidRDefault="00205340" w:rsidP="007D0880">
      <w:pPr>
        <w:spacing w:after="0" w:line="240" w:lineRule="auto"/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E5548" w14:textId="7C5D6CC7" w:rsidR="007A443A" w:rsidRDefault="007A443A" w:rsidP="00CB0FD3">
    <w:pPr>
      <w:pStyle w:val="Header"/>
      <w:ind w:left="0"/>
    </w:pPr>
    <w:r w:rsidRPr="00793554">
      <w:rPr>
        <w:rFonts w:eastAsia="Calibri"/>
        <w:noProof/>
      </w:rPr>
      <w:drawing>
        <wp:inline distT="0" distB="0" distL="0" distR="0" wp14:anchorId="27231BAF" wp14:editId="08E9D920">
          <wp:extent cx="2748122" cy="390525"/>
          <wp:effectExtent l="0" t="0" r="0" b="0"/>
          <wp:docPr id="420785521" name="Picture 936336146">
            <a:extLst xmlns:a="http://schemas.openxmlformats.org/drawingml/2006/main">
              <a:ext uri="{FF2B5EF4-FFF2-40B4-BE49-F238E27FC236}">
                <a16:creationId xmlns:a16="http://schemas.microsoft.com/office/drawing/2014/main" id="{82AE624A-1E55-4A1C-B342-48D8AD43D71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435" name="Picture 1">
                    <a:extLst>
                      <a:ext uri="{FF2B5EF4-FFF2-40B4-BE49-F238E27FC236}">
                        <a16:creationId xmlns:a16="http://schemas.microsoft.com/office/drawing/2014/main" id="{82AE624A-1E55-4A1C-B342-48D8AD43D71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628" cy="39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F1BA9" w14:textId="7FF51D6C" w:rsidR="00AE1862" w:rsidRDefault="00AE1862" w:rsidP="00AE1862">
    <w:pPr>
      <w:pStyle w:val="Header"/>
      <w:ind w:left="-540"/>
    </w:pPr>
    <w:r w:rsidRPr="00793554">
      <w:rPr>
        <w:rFonts w:eastAsia="Calibri"/>
        <w:noProof/>
      </w:rPr>
      <w:drawing>
        <wp:inline distT="0" distB="0" distL="0" distR="0" wp14:anchorId="7976C253" wp14:editId="5C09E15D">
          <wp:extent cx="2748122" cy="390525"/>
          <wp:effectExtent l="0" t="0" r="0" b="0"/>
          <wp:docPr id="1406975583" name="Picture 936336146">
            <a:extLst xmlns:a="http://schemas.openxmlformats.org/drawingml/2006/main">
              <a:ext uri="{FF2B5EF4-FFF2-40B4-BE49-F238E27FC236}">
                <a16:creationId xmlns:a16="http://schemas.microsoft.com/office/drawing/2014/main" id="{82AE624A-1E55-4A1C-B342-48D8AD43D71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435" name="Picture 1">
                    <a:extLst>
                      <a:ext uri="{FF2B5EF4-FFF2-40B4-BE49-F238E27FC236}">
                        <a16:creationId xmlns:a16="http://schemas.microsoft.com/office/drawing/2014/main" id="{82AE624A-1E55-4A1C-B342-48D8AD43D71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628" cy="39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0323"/>
    <w:multiLevelType w:val="hybridMultilevel"/>
    <w:tmpl w:val="F5F2D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22B8B"/>
    <w:multiLevelType w:val="hybridMultilevel"/>
    <w:tmpl w:val="49EA07D4"/>
    <w:lvl w:ilvl="0" w:tplc="BD5AA0F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E0218"/>
    <w:multiLevelType w:val="multilevel"/>
    <w:tmpl w:val="F4F6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E1B3D"/>
    <w:multiLevelType w:val="multilevel"/>
    <w:tmpl w:val="63042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DC1153"/>
    <w:multiLevelType w:val="multilevel"/>
    <w:tmpl w:val="C254B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6272DE"/>
    <w:multiLevelType w:val="hybridMultilevel"/>
    <w:tmpl w:val="3AF884FC"/>
    <w:lvl w:ilvl="0" w:tplc="BD62DACA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cs="Arial Unicode MS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C782F"/>
    <w:multiLevelType w:val="hybridMultilevel"/>
    <w:tmpl w:val="266ED7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81626"/>
    <w:multiLevelType w:val="multilevel"/>
    <w:tmpl w:val="C9123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2711EF"/>
    <w:multiLevelType w:val="multilevel"/>
    <w:tmpl w:val="7A74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456662"/>
    <w:multiLevelType w:val="hybridMultilevel"/>
    <w:tmpl w:val="D8408E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C7295"/>
    <w:multiLevelType w:val="multilevel"/>
    <w:tmpl w:val="33FE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0F759F"/>
    <w:multiLevelType w:val="hybridMultilevel"/>
    <w:tmpl w:val="32566A24"/>
    <w:lvl w:ilvl="0" w:tplc="88F46046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cs="Arial Unicode MS"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A20F6"/>
    <w:multiLevelType w:val="multilevel"/>
    <w:tmpl w:val="3D262BAE"/>
    <w:styleLink w:val="SIPOCA53Headings"/>
    <w:lvl w:ilvl="0">
      <w:start w:val="1"/>
      <w:numFmt w:val="upperRoman"/>
      <w:lvlText w:val="%1"/>
      <w:lvlJc w:val="left"/>
      <w:pPr>
        <w:ind w:left="360" w:hanging="36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Calibri" w:hAnsi="Calibri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ascii="Calibri" w:hAnsi="Calibri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ind w:left="1800" w:hanging="360"/>
      </w:pPr>
      <w:rPr>
        <w:rFonts w:ascii="Calibri" w:hAnsi="Calibri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ind w:left="2160" w:hanging="360"/>
      </w:pPr>
      <w:rPr>
        <w:rFonts w:ascii="Calibri" w:hAnsi="Calibri" w:hint="default"/>
        <w:b/>
        <w:i w:val="0"/>
        <w:sz w:val="24"/>
      </w:rPr>
    </w:lvl>
    <w:lvl w:ilvl="6">
      <w:start w:val="1"/>
      <w:numFmt w:val="decimal"/>
      <w:lvlText w:val="%1%7.%2.%3.%4.%5.%6."/>
      <w:lvlJc w:val="left"/>
      <w:pPr>
        <w:ind w:left="2520" w:hanging="360"/>
      </w:pPr>
      <w:rPr>
        <w:rFonts w:ascii="Calibri" w:hAnsi="Calibri" w:hint="default"/>
        <w:b/>
        <w:i w:val="0"/>
        <w:sz w:val="24"/>
      </w:rPr>
    </w:lvl>
    <w:lvl w:ilvl="7">
      <w:start w:val="1"/>
      <w:numFmt w:val="decimal"/>
      <w:lvlText w:val="%1.%2.%3.%4.%5.%6.%8"/>
      <w:lvlJc w:val="left"/>
      <w:pPr>
        <w:ind w:left="2880" w:hanging="360"/>
      </w:pPr>
      <w:rPr>
        <w:rFonts w:ascii="Calibri" w:hAnsi="Calibri" w:hint="default"/>
        <w:b/>
        <w:i w:val="0"/>
        <w:sz w:val="24"/>
      </w:rPr>
    </w:lvl>
    <w:lvl w:ilvl="8">
      <w:start w:val="1"/>
      <w:numFmt w:val="decimal"/>
      <w:lvlText w:val="%1.%2.%3.%4.%5.%6.%7.%8.%9"/>
      <w:lvlJc w:val="left"/>
      <w:pPr>
        <w:ind w:left="3240" w:hanging="360"/>
      </w:pPr>
      <w:rPr>
        <w:rFonts w:ascii="Calibri" w:hAnsi="Calibri" w:hint="default"/>
        <w:b/>
        <w:i w:val="0"/>
        <w:sz w:val="24"/>
      </w:rPr>
    </w:lvl>
  </w:abstractNum>
  <w:abstractNum w:abstractNumId="13" w15:restartNumberingAfterBreak="0">
    <w:nsid w:val="25086910"/>
    <w:multiLevelType w:val="multilevel"/>
    <w:tmpl w:val="8E90A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61468A"/>
    <w:multiLevelType w:val="hybridMultilevel"/>
    <w:tmpl w:val="D692254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147E5"/>
    <w:multiLevelType w:val="multilevel"/>
    <w:tmpl w:val="D5C817FA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B647BC"/>
    <w:multiLevelType w:val="hybridMultilevel"/>
    <w:tmpl w:val="6D48BC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83BB4"/>
    <w:multiLevelType w:val="hybridMultilevel"/>
    <w:tmpl w:val="AD8665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81DB1"/>
    <w:multiLevelType w:val="hybridMultilevel"/>
    <w:tmpl w:val="3CE220CE"/>
    <w:lvl w:ilvl="0" w:tplc="E104121C">
      <w:start w:val="1"/>
      <w:numFmt w:val="decimal"/>
      <w:lvlText w:val="%1."/>
      <w:lvlJc w:val="left"/>
      <w:pPr>
        <w:ind w:left="1068" w:hanging="360"/>
      </w:pPr>
      <w:rPr>
        <w:rFonts w:ascii="Trebuchet MS" w:eastAsia="Calibri" w:hAnsi="Trebuchet MS"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8666CE0"/>
    <w:multiLevelType w:val="multilevel"/>
    <w:tmpl w:val="748E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rebuchet MS" w:eastAsia="Arial" w:hAnsi="Trebuchet MS" w:cs="Arial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67007C"/>
    <w:multiLevelType w:val="multilevel"/>
    <w:tmpl w:val="9B92969E"/>
    <w:lvl w:ilvl="0">
      <w:start w:val="1"/>
      <w:numFmt w:val="bullet"/>
      <w:lvlText w:val="•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1355F75"/>
    <w:multiLevelType w:val="hybridMultilevel"/>
    <w:tmpl w:val="9E7C95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23BA3"/>
    <w:multiLevelType w:val="hybridMultilevel"/>
    <w:tmpl w:val="D69225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593A54"/>
    <w:multiLevelType w:val="hybridMultilevel"/>
    <w:tmpl w:val="CCD0F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18392E"/>
    <w:multiLevelType w:val="hybridMultilevel"/>
    <w:tmpl w:val="A4B8D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B6939"/>
    <w:multiLevelType w:val="multilevel"/>
    <w:tmpl w:val="19927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B333B0"/>
    <w:multiLevelType w:val="multilevel"/>
    <w:tmpl w:val="68C01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CEC412C"/>
    <w:multiLevelType w:val="multilevel"/>
    <w:tmpl w:val="CCB6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F504E8"/>
    <w:multiLevelType w:val="hybridMultilevel"/>
    <w:tmpl w:val="C2BE82B6"/>
    <w:lvl w:ilvl="0" w:tplc="E8FCA13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5621A"/>
    <w:multiLevelType w:val="hybridMultilevel"/>
    <w:tmpl w:val="BCA8F59C"/>
    <w:lvl w:ilvl="0" w:tplc="11927C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333AFE"/>
    <w:multiLevelType w:val="hybridMultilevel"/>
    <w:tmpl w:val="B714F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472821"/>
    <w:multiLevelType w:val="multilevel"/>
    <w:tmpl w:val="5D389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641D2F"/>
    <w:multiLevelType w:val="hybridMultilevel"/>
    <w:tmpl w:val="EF2602F8"/>
    <w:lvl w:ilvl="0" w:tplc="FC5852CC">
      <w:start w:val="10"/>
      <w:numFmt w:val="bullet"/>
      <w:lvlText w:val="-"/>
      <w:lvlJc w:val="left"/>
      <w:pPr>
        <w:ind w:left="1068" w:hanging="360"/>
      </w:pPr>
      <w:rPr>
        <w:rFonts w:ascii="Trebuchet MS" w:eastAsia="Calibri" w:hAnsi="Trebuchet MS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2BD7584"/>
    <w:multiLevelType w:val="hybridMultilevel"/>
    <w:tmpl w:val="5A82B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8B6CAB"/>
    <w:multiLevelType w:val="multilevel"/>
    <w:tmpl w:val="67268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B1204C3"/>
    <w:multiLevelType w:val="multilevel"/>
    <w:tmpl w:val="C9A2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9D7632"/>
    <w:multiLevelType w:val="multilevel"/>
    <w:tmpl w:val="62E0B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F202528"/>
    <w:multiLevelType w:val="hybridMultilevel"/>
    <w:tmpl w:val="BF107D20"/>
    <w:lvl w:ilvl="0" w:tplc="877E88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F463E87"/>
    <w:multiLevelType w:val="multilevel"/>
    <w:tmpl w:val="20E2F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4B714D6"/>
    <w:multiLevelType w:val="hybridMultilevel"/>
    <w:tmpl w:val="0D246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9F59D5"/>
    <w:multiLevelType w:val="multilevel"/>
    <w:tmpl w:val="05E0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67A2788"/>
    <w:multiLevelType w:val="multilevel"/>
    <w:tmpl w:val="A8400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3F5693"/>
    <w:multiLevelType w:val="hybridMultilevel"/>
    <w:tmpl w:val="2D046A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BA549D4"/>
    <w:multiLevelType w:val="hybridMultilevel"/>
    <w:tmpl w:val="F8A09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6B650B"/>
    <w:multiLevelType w:val="hybridMultilevel"/>
    <w:tmpl w:val="4DAC20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3D67DE"/>
    <w:multiLevelType w:val="multilevel"/>
    <w:tmpl w:val="0182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7255428">
    <w:abstractNumId w:val="9"/>
  </w:num>
  <w:num w:numId="2" w16cid:durableId="1727415110">
    <w:abstractNumId w:val="12"/>
  </w:num>
  <w:num w:numId="3" w16cid:durableId="1369375384">
    <w:abstractNumId w:val="16"/>
  </w:num>
  <w:num w:numId="4" w16cid:durableId="1166045737">
    <w:abstractNumId w:val="44"/>
  </w:num>
  <w:num w:numId="5" w16cid:durableId="951018469">
    <w:abstractNumId w:val="15"/>
  </w:num>
  <w:num w:numId="6" w16cid:durableId="279917558">
    <w:abstractNumId w:val="20"/>
  </w:num>
  <w:num w:numId="7" w16cid:durableId="1251498935">
    <w:abstractNumId w:val="11"/>
  </w:num>
  <w:num w:numId="8" w16cid:durableId="1355613897">
    <w:abstractNumId w:val="5"/>
  </w:num>
  <w:num w:numId="9" w16cid:durableId="82452941">
    <w:abstractNumId w:val="19"/>
  </w:num>
  <w:num w:numId="10" w16cid:durableId="285890301">
    <w:abstractNumId w:val="6"/>
  </w:num>
  <w:num w:numId="11" w16cid:durableId="1060833687">
    <w:abstractNumId w:val="39"/>
  </w:num>
  <w:num w:numId="12" w16cid:durableId="976378631">
    <w:abstractNumId w:val="21"/>
  </w:num>
  <w:num w:numId="13" w16cid:durableId="394087377">
    <w:abstractNumId w:val="30"/>
  </w:num>
  <w:num w:numId="14" w16cid:durableId="68772768">
    <w:abstractNumId w:val="0"/>
  </w:num>
  <w:num w:numId="15" w16cid:durableId="1031952122">
    <w:abstractNumId w:val="43"/>
  </w:num>
  <w:num w:numId="16" w16cid:durableId="90321476">
    <w:abstractNumId w:val="23"/>
  </w:num>
  <w:num w:numId="17" w16cid:durableId="1681740311">
    <w:abstractNumId w:val="24"/>
  </w:num>
  <w:num w:numId="18" w16cid:durableId="813985831">
    <w:abstractNumId w:val="29"/>
  </w:num>
  <w:num w:numId="19" w16cid:durableId="1861236674">
    <w:abstractNumId w:val="17"/>
  </w:num>
  <w:num w:numId="20" w16cid:durableId="826092393">
    <w:abstractNumId w:val="33"/>
  </w:num>
  <w:num w:numId="21" w16cid:durableId="1123966126">
    <w:abstractNumId w:val="1"/>
  </w:num>
  <w:num w:numId="22" w16cid:durableId="1333921514">
    <w:abstractNumId w:val="42"/>
  </w:num>
  <w:num w:numId="23" w16cid:durableId="1682777565">
    <w:abstractNumId w:val="32"/>
  </w:num>
  <w:num w:numId="24" w16cid:durableId="534855294">
    <w:abstractNumId w:val="18"/>
  </w:num>
  <w:num w:numId="25" w16cid:durableId="1293098857">
    <w:abstractNumId w:val="14"/>
  </w:num>
  <w:num w:numId="26" w16cid:durableId="2040888771">
    <w:abstractNumId w:val="28"/>
  </w:num>
  <w:num w:numId="27" w16cid:durableId="258489938">
    <w:abstractNumId w:val="22"/>
  </w:num>
  <w:num w:numId="28" w16cid:durableId="1817994124">
    <w:abstractNumId w:val="37"/>
  </w:num>
  <w:num w:numId="29" w16cid:durableId="2081823181">
    <w:abstractNumId w:val="34"/>
  </w:num>
  <w:num w:numId="30" w16cid:durableId="568929454">
    <w:abstractNumId w:val="4"/>
  </w:num>
  <w:num w:numId="31" w16cid:durableId="386536589">
    <w:abstractNumId w:val="2"/>
  </w:num>
  <w:num w:numId="32" w16cid:durableId="1207331598">
    <w:abstractNumId w:val="8"/>
  </w:num>
  <w:num w:numId="33" w16cid:durableId="1099376771">
    <w:abstractNumId w:val="25"/>
  </w:num>
  <w:num w:numId="34" w16cid:durableId="1432891149">
    <w:abstractNumId w:val="13"/>
  </w:num>
  <w:num w:numId="35" w16cid:durableId="1048918176">
    <w:abstractNumId w:val="31"/>
  </w:num>
  <w:num w:numId="36" w16cid:durableId="1584217442">
    <w:abstractNumId w:val="7"/>
  </w:num>
  <w:num w:numId="37" w16cid:durableId="645858202">
    <w:abstractNumId w:val="10"/>
  </w:num>
  <w:num w:numId="38" w16cid:durableId="282348204">
    <w:abstractNumId w:val="45"/>
  </w:num>
  <w:num w:numId="39" w16cid:durableId="16320634">
    <w:abstractNumId w:val="40"/>
  </w:num>
  <w:num w:numId="40" w16cid:durableId="700980431">
    <w:abstractNumId w:val="41"/>
  </w:num>
  <w:num w:numId="41" w16cid:durableId="160703635">
    <w:abstractNumId w:val="35"/>
  </w:num>
  <w:num w:numId="42" w16cid:durableId="1624310614">
    <w:abstractNumId w:val="36"/>
  </w:num>
  <w:num w:numId="43" w16cid:durableId="1317758145">
    <w:abstractNumId w:val="32"/>
  </w:num>
  <w:num w:numId="44" w16cid:durableId="1560049987">
    <w:abstractNumId w:val="26"/>
  </w:num>
  <w:num w:numId="45" w16cid:durableId="1277717466">
    <w:abstractNumId w:val="38"/>
  </w:num>
  <w:num w:numId="46" w16cid:durableId="228809160">
    <w:abstractNumId w:val="27"/>
  </w:num>
  <w:num w:numId="47" w16cid:durableId="460658212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2C"/>
    <w:rsid w:val="00000D56"/>
    <w:rsid w:val="00000DBB"/>
    <w:rsid w:val="00003C54"/>
    <w:rsid w:val="00003EAE"/>
    <w:rsid w:val="00003FAC"/>
    <w:rsid w:val="00004CCB"/>
    <w:rsid w:val="00004DE7"/>
    <w:rsid w:val="00006502"/>
    <w:rsid w:val="00006ED7"/>
    <w:rsid w:val="0000734D"/>
    <w:rsid w:val="00007360"/>
    <w:rsid w:val="000108AC"/>
    <w:rsid w:val="00011342"/>
    <w:rsid w:val="000116F0"/>
    <w:rsid w:val="00011832"/>
    <w:rsid w:val="00012726"/>
    <w:rsid w:val="00014BA5"/>
    <w:rsid w:val="00015B0A"/>
    <w:rsid w:val="00021C7D"/>
    <w:rsid w:val="000230C9"/>
    <w:rsid w:val="00023330"/>
    <w:rsid w:val="000233FC"/>
    <w:rsid w:val="0002392C"/>
    <w:rsid w:val="00024896"/>
    <w:rsid w:val="00025EAE"/>
    <w:rsid w:val="00026E28"/>
    <w:rsid w:val="000275A3"/>
    <w:rsid w:val="000301D1"/>
    <w:rsid w:val="00031612"/>
    <w:rsid w:val="000327C1"/>
    <w:rsid w:val="00034550"/>
    <w:rsid w:val="0003538F"/>
    <w:rsid w:val="00035A1B"/>
    <w:rsid w:val="0003634C"/>
    <w:rsid w:val="00036661"/>
    <w:rsid w:val="00036CF6"/>
    <w:rsid w:val="00037687"/>
    <w:rsid w:val="00037A20"/>
    <w:rsid w:val="00037AD3"/>
    <w:rsid w:val="0004148F"/>
    <w:rsid w:val="000421D6"/>
    <w:rsid w:val="00042A42"/>
    <w:rsid w:val="00043A77"/>
    <w:rsid w:val="000440A9"/>
    <w:rsid w:val="000449BF"/>
    <w:rsid w:val="00044F33"/>
    <w:rsid w:val="00045111"/>
    <w:rsid w:val="0004590B"/>
    <w:rsid w:val="00046442"/>
    <w:rsid w:val="00046BE1"/>
    <w:rsid w:val="00046DF4"/>
    <w:rsid w:val="00047F40"/>
    <w:rsid w:val="00051C05"/>
    <w:rsid w:val="00051C77"/>
    <w:rsid w:val="000531AB"/>
    <w:rsid w:val="00054516"/>
    <w:rsid w:val="0005451C"/>
    <w:rsid w:val="00054B6D"/>
    <w:rsid w:val="00054DF8"/>
    <w:rsid w:val="00056FE5"/>
    <w:rsid w:val="00057F40"/>
    <w:rsid w:val="00060890"/>
    <w:rsid w:val="00060B67"/>
    <w:rsid w:val="00061815"/>
    <w:rsid w:val="000619C0"/>
    <w:rsid w:val="00062175"/>
    <w:rsid w:val="00062766"/>
    <w:rsid w:val="0006286E"/>
    <w:rsid w:val="00063935"/>
    <w:rsid w:val="00063A07"/>
    <w:rsid w:val="0006483B"/>
    <w:rsid w:val="0006518D"/>
    <w:rsid w:val="00065BB0"/>
    <w:rsid w:val="0006628B"/>
    <w:rsid w:val="0006683B"/>
    <w:rsid w:val="0006714E"/>
    <w:rsid w:val="000673E6"/>
    <w:rsid w:val="00070049"/>
    <w:rsid w:val="000707F8"/>
    <w:rsid w:val="000729D2"/>
    <w:rsid w:val="00073E87"/>
    <w:rsid w:val="0007414E"/>
    <w:rsid w:val="0007465E"/>
    <w:rsid w:val="00076641"/>
    <w:rsid w:val="00076E7C"/>
    <w:rsid w:val="00081DD3"/>
    <w:rsid w:val="00083EF6"/>
    <w:rsid w:val="000843FC"/>
    <w:rsid w:val="00084C52"/>
    <w:rsid w:val="000858D1"/>
    <w:rsid w:val="00085BE5"/>
    <w:rsid w:val="000877C4"/>
    <w:rsid w:val="0009191B"/>
    <w:rsid w:val="00091A9F"/>
    <w:rsid w:val="00091B5C"/>
    <w:rsid w:val="00094694"/>
    <w:rsid w:val="000A0705"/>
    <w:rsid w:val="000A08C0"/>
    <w:rsid w:val="000A0D41"/>
    <w:rsid w:val="000A17CC"/>
    <w:rsid w:val="000A17DF"/>
    <w:rsid w:val="000A325D"/>
    <w:rsid w:val="000A465A"/>
    <w:rsid w:val="000A46AD"/>
    <w:rsid w:val="000A4C3D"/>
    <w:rsid w:val="000A51A2"/>
    <w:rsid w:val="000A5F0B"/>
    <w:rsid w:val="000A724C"/>
    <w:rsid w:val="000A7391"/>
    <w:rsid w:val="000A764F"/>
    <w:rsid w:val="000B1489"/>
    <w:rsid w:val="000B19D5"/>
    <w:rsid w:val="000B1F54"/>
    <w:rsid w:val="000B2DAB"/>
    <w:rsid w:val="000B3FAE"/>
    <w:rsid w:val="000B4039"/>
    <w:rsid w:val="000B4C53"/>
    <w:rsid w:val="000B4E11"/>
    <w:rsid w:val="000B5D5C"/>
    <w:rsid w:val="000B6AC8"/>
    <w:rsid w:val="000B6D21"/>
    <w:rsid w:val="000C1E6E"/>
    <w:rsid w:val="000C314F"/>
    <w:rsid w:val="000C3C46"/>
    <w:rsid w:val="000C6E0C"/>
    <w:rsid w:val="000D10BD"/>
    <w:rsid w:val="000D2384"/>
    <w:rsid w:val="000D4E65"/>
    <w:rsid w:val="000D52C3"/>
    <w:rsid w:val="000D60B8"/>
    <w:rsid w:val="000D61FE"/>
    <w:rsid w:val="000D7377"/>
    <w:rsid w:val="000D792F"/>
    <w:rsid w:val="000E02B3"/>
    <w:rsid w:val="000E0D08"/>
    <w:rsid w:val="000E0F2C"/>
    <w:rsid w:val="000E1435"/>
    <w:rsid w:val="000E2193"/>
    <w:rsid w:val="000E43ED"/>
    <w:rsid w:val="000E44CF"/>
    <w:rsid w:val="000E4C7F"/>
    <w:rsid w:val="000E73F8"/>
    <w:rsid w:val="000F043D"/>
    <w:rsid w:val="000F0F94"/>
    <w:rsid w:val="000F43D1"/>
    <w:rsid w:val="000F455A"/>
    <w:rsid w:val="000F4B7E"/>
    <w:rsid w:val="000F52D3"/>
    <w:rsid w:val="000F6145"/>
    <w:rsid w:val="000F6585"/>
    <w:rsid w:val="000F7E51"/>
    <w:rsid w:val="00100049"/>
    <w:rsid w:val="00100F36"/>
    <w:rsid w:val="00101A7D"/>
    <w:rsid w:val="00103663"/>
    <w:rsid w:val="001048AE"/>
    <w:rsid w:val="00105844"/>
    <w:rsid w:val="00105B2A"/>
    <w:rsid w:val="00105FE7"/>
    <w:rsid w:val="00107AFC"/>
    <w:rsid w:val="00107D65"/>
    <w:rsid w:val="00107D69"/>
    <w:rsid w:val="0011169B"/>
    <w:rsid w:val="00112010"/>
    <w:rsid w:val="001174C3"/>
    <w:rsid w:val="00117F06"/>
    <w:rsid w:val="001220A6"/>
    <w:rsid w:val="0012250B"/>
    <w:rsid w:val="00122E34"/>
    <w:rsid w:val="00123599"/>
    <w:rsid w:val="00123BA4"/>
    <w:rsid w:val="00123ECF"/>
    <w:rsid w:val="00130F15"/>
    <w:rsid w:val="00131B79"/>
    <w:rsid w:val="00131BDE"/>
    <w:rsid w:val="00132E5B"/>
    <w:rsid w:val="00132F82"/>
    <w:rsid w:val="0013622C"/>
    <w:rsid w:val="00140863"/>
    <w:rsid w:val="00141015"/>
    <w:rsid w:val="00141F3E"/>
    <w:rsid w:val="00143533"/>
    <w:rsid w:val="00143BF4"/>
    <w:rsid w:val="00143CE3"/>
    <w:rsid w:val="001442C5"/>
    <w:rsid w:val="001452E3"/>
    <w:rsid w:val="0014534F"/>
    <w:rsid w:val="00145D12"/>
    <w:rsid w:val="00146742"/>
    <w:rsid w:val="00147699"/>
    <w:rsid w:val="00147846"/>
    <w:rsid w:val="001509AE"/>
    <w:rsid w:val="001513F5"/>
    <w:rsid w:val="00151543"/>
    <w:rsid w:val="00151B37"/>
    <w:rsid w:val="00152111"/>
    <w:rsid w:val="001541DF"/>
    <w:rsid w:val="00154CB6"/>
    <w:rsid w:val="00154F57"/>
    <w:rsid w:val="00155205"/>
    <w:rsid w:val="00155C35"/>
    <w:rsid w:val="00156266"/>
    <w:rsid w:val="00157635"/>
    <w:rsid w:val="001600CB"/>
    <w:rsid w:val="001622E3"/>
    <w:rsid w:val="00162D74"/>
    <w:rsid w:val="00163368"/>
    <w:rsid w:val="001633E7"/>
    <w:rsid w:val="001639D4"/>
    <w:rsid w:val="00164DF6"/>
    <w:rsid w:val="00166521"/>
    <w:rsid w:val="001704F1"/>
    <w:rsid w:val="00171237"/>
    <w:rsid w:val="001716FC"/>
    <w:rsid w:val="001718EE"/>
    <w:rsid w:val="00172C9E"/>
    <w:rsid w:val="0017396A"/>
    <w:rsid w:val="00174EB8"/>
    <w:rsid w:val="00175630"/>
    <w:rsid w:val="00177A8B"/>
    <w:rsid w:val="00177EAF"/>
    <w:rsid w:val="001811A3"/>
    <w:rsid w:val="001815D8"/>
    <w:rsid w:val="00181617"/>
    <w:rsid w:val="0018196D"/>
    <w:rsid w:val="00182D9C"/>
    <w:rsid w:val="00183AF3"/>
    <w:rsid w:val="001843DD"/>
    <w:rsid w:val="00185032"/>
    <w:rsid w:val="001853EC"/>
    <w:rsid w:val="00185953"/>
    <w:rsid w:val="00185BDF"/>
    <w:rsid w:val="00185D12"/>
    <w:rsid w:val="00187217"/>
    <w:rsid w:val="00187EA9"/>
    <w:rsid w:val="00193190"/>
    <w:rsid w:val="001933F2"/>
    <w:rsid w:val="00193BFB"/>
    <w:rsid w:val="00193FE0"/>
    <w:rsid w:val="00194531"/>
    <w:rsid w:val="00195728"/>
    <w:rsid w:val="001974FC"/>
    <w:rsid w:val="00197DEE"/>
    <w:rsid w:val="001A06DA"/>
    <w:rsid w:val="001A08A9"/>
    <w:rsid w:val="001A1836"/>
    <w:rsid w:val="001A1A7D"/>
    <w:rsid w:val="001A2563"/>
    <w:rsid w:val="001A2D8D"/>
    <w:rsid w:val="001A39FD"/>
    <w:rsid w:val="001A4481"/>
    <w:rsid w:val="001A6659"/>
    <w:rsid w:val="001A75DD"/>
    <w:rsid w:val="001A7F16"/>
    <w:rsid w:val="001B0A23"/>
    <w:rsid w:val="001B1834"/>
    <w:rsid w:val="001B204E"/>
    <w:rsid w:val="001B3588"/>
    <w:rsid w:val="001B49D1"/>
    <w:rsid w:val="001B61B0"/>
    <w:rsid w:val="001B6AC2"/>
    <w:rsid w:val="001B6E88"/>
    <w:rsid w:val="001C0D54"/>
    <w:rsid w:val="001C0E6B"/>
    <w:rsid w:val="001C319C"/>
    <w:rsid w:val="001C34F5"/>
    <w:rsid w:val="001C4B35"/>
    <w:rsid w:val="001C59AD"/>
    <w:rsid w:val="001C5C14"/>
    <w:rsid w:val="001C5CB3"/>
    <w:rsid w:val="001C6031"/>
    <w:rsid w:val="001C70AA"/>
    <w:rsid w:val="001C73AC"/>
    <w:rsid w:val="001D0E7F"/>
    <w:rsid w:val="001D32D8"/>
    <w:rsid w:val="001D3C8E"/>
    <w:rsid w:val="001D4B9B"/>
    <w:rsid w:val="001D6E0E"/>
    <w:rsid w:val="001D7329"/>
    <w:rsid w:val="001E0FFE"/>
    <w:rsid w:val="001E2706"/>
    <w:rsid w:val="001E3F7A"/>
    <w:rsid w:val="001E5D37"/>
    <w:rsid w:val="001E6290"/>
    <w:rsid w:val="001E76AD"/>
    <w:rsid w:val="001F0DB3"/>
    <w:rsid w:val="001F1DD6"/>
    <w:rsid w:val="001F3151"/>
    <w:rsid w:val="001F3525"/>
    <w:rsid w:val="001F4E36"/>
    <w:rsid w:val="001F535C"/>
    <w:rsid w:val="001F66CF"/>
    <w:rsid w:val="001F7571"/>
    <w:rsid w:val="00201B4A"/>
    <w:rsid w:val="00202194"/>
    <w:rsid w:val="00202816"/>
    <w:rsid w:val="00205340"/>
    <w:rsid w:val="0020590B"/>
    <w:rsid w:val="00205B32"/>
    <w:rsid w:val="00211FE3"/>
    <w:rsid w:val="00212A34"/>
    <w:rsid w:val="00212D5C"/>
    <w:rsid w:val="002147D6"/>
    <w:rsid w:val="00214B97"/>
    <w:rsid w:val="00215E17"/>
    <w:rsid w:val="002169D6"/>
    <w:rsid w:val="00216FE6"/>
    <w:rsid w:val="00220F09"/>
    <w:rsid w:val="00221DC2"/>
    <w:rsid w:val="00222E06"/>
    <w:rsid w:val="00223F7F"/>
    <w:rsid w:val="00224BDB"/>
    <w:rsid w:val="002273EE"/>
    <w:rsid w:val="0023177A"/>
    <w:rsid w:val="00233706"/>
    <w:rsid w:val="002341B4"/>
    <w:rsid w:val="0023508D"/>
    <w:rsid w:val="00235148"/>
    <w:rsid w:val="0023699B"/>
    <w:rsid w:val="002373A9"/>
    <w:rsid w:val="002418F9"/>
    <w:rsid w:val="00242A53"/>
    <w:rsid w:val="00243198"/>
    <w:rsid w:val="002440F8"/>
    <w:rsid w:val="0024467D"/>
    <w:rsid w:val="00244900"/>
    <w:rsid w:val="00245843"/>
    <w:rsid w:val="00247B40"/>
    <w:rsid w:val="002501FA"/>
    <w:rsid w:val="00250F5B"/>
    <w:rsid w:val="002511EE"/>
    <w:rsid w:val="00252BCF"/>
    <w:rsid w:val="00253D90"/>
    <w:rsid w:val="002547BF"/>
    <w:rsid w:val="00254885"/>
    <w:rsid w:val="00256190"/>
    <w:rsid w:val="00261A11"/>
    <w:rsid w:val="00262CBF"/>
    <w:rsid w:val="00263035"/>
    <w:rsid w:val="0026338E"/>
    <w:rsid w:val="0026429E"/>
    <w:rsid w:val="0026568F"/>
    <w:rsid w:val="0026704B"/>
    <w:rsid w:val="0026763D"/>
    <w:rsid w:val="00270273"/>
    <w:rsid w:val="00270B03"/>
    <w:rsid w:val="002729F2"/>
    <w:rsid w:val="002740E3"/>
    <w:rsid w:val="0027467A"/>
    <w:rsid w:val="00276595"/>
    <w:rsid w:val="002814B1"/>
    <w:rsid w:val="00281B09"/>
    <w:rsid w:val="00282C01"/>
    <w:rsid w:val="002834F7"/>
    <w:rsid w:val="00284658"/>
    <w:rsid w:val="002856F5"/>
    <w:rsid w:val="002912FE"/>
    <w:rsid w:val="00291B83"/>
    <w:rsid w:val="00291DB2"/>
    <w:rsid w:val="00294645"/>
    <w:rsid w:val="00294FAF"/>
    <w:rsid w:val="002950A4"/>
    <w:rsid w:val="002956B8"/>
    <w:rsid w:val="0029644D"/>
    <w:rsid w:val="002A0A8E"/>
    <w:rsid w:val="002A1850"/>
    <w:rsid w:val="002A28D3"/>
    <w:rsid w:val="002A3C73"/>
    <w:rsid w:val="002A441F"/>
    <w:rsid w:val="002A45F5"/>
    <w:rsid w:val="002A5269"/>
    <w:rsid w:val="002A5742"/>
    <w:rsid w:val="002A6126"/>
    <w:rsid w:val="002A6502"/>
    <w:rsid w:val="002A7BE6"/>
    <w:rsid w:val="002B0B98"/>
    <w:rsid w:val="002B2D08"/>
    <w:rsid w:val="002B42F5"/>
    <w:rsid w:val="002B7487"/>
    <w:rsid w:val="002B78DD"/>
    <w:rsid w:val="002B7B40"/>
    <w:rsid w:val="002B7FC3"/>
    <w:rsid w:val="002C0A0B"/>
    <w:rsid w:val="002C32CE"/>
    <w:rsid w:val="002C34E5"/>
    <w:rsid w:val="002C3748"/>
    <w:rsid w:val="002C478F"/>
    <w:rsid w:val="002C5E09"/>
    <w:rsid w:val="002C729B"/>
    <w:rsid w:val="002D22BA"/>
    <w:rsid w:val="002D5A2A"/>
    <w:rsid w:val="002D778E"/>
    <w:rsid w:val="002E008D"/>
    <w:rsid w:val="002E06B6"/>
    <w:rsid w:val="002E1366"/>
    <w:rsid w:val="002E1B4B"/>
    <w:rsid w:val="002E1E27"/>
    <w:rsid w:val="002E4B29"/>
    <w:rsid w:val="002E4C4B"/>
    <w:rsid w:val="002E73A3"/>
    <w:rsid w:val="002E74DC"/>
    <w:rsid w:val="002E7516"/>
    <w:rsid w:val="002E7B5D"/>
    <w:rsid w:val="002F0231"/>
    <w:rsid w:val="002F0A50"/>
    <w:rsid w:val="002F10B4"/>
    <w:rsid w:val="002F1349"/>
    <w:rsid w:val="002F262A"/>
    <w:rsid w:val="002F3E85"/>
    <w:rsid w:val="002F5584"/>
    <w:rsid w:val="002F6F0A"/>
    <w:rsid w:val="00300B22"/>
    <w:rsid w:val="00302D3A"/>
    <w:rsid w:val="00302EFD"/>
    <w:rsid w:val="00303872"/>
    <w:rsid w:val="00304A1B"/>
    <w:rsid w:val="00305FB0"/>
    <w:rsid w:val="00307D44"/>
    <w:rsid w:val="00307E5C"/>
    <w:rsid w:val="00310020"/>
    <w:rsid w:val="00310286"/>
    <w:rsid w:val="00312E32"/>
    <w:rsid w:val="00313959"/>
    <w:rsid w:val="00314D27"/>
    <w:rsid w:val="00316AB6"/>
    <w:rsid w:val="0031733B"/>
    <w:rsid w:val="0032029C"/>
    <w:rsid w:val="0032063A"/>
    <w:rsid w:val="00320F7C"/>
    <w:rsid w:val="00321FBB"/>
    <w:rsid w:val="00322506"/>
    <w:rsid w:val="0032422C"/>
    <w:rsid w:val="00330996"/>
    <w:rsid w:val="003347C7"/>
    <w:rsid w:val="00335C5F"/>
    <w:rsid w:val="00337730"/>
    <w:rsid w:val="00337CE1"/>
    <w:rsid w:val="003404E5"/>
    <w:rsid w:val="0034053D"/>
    <w:rsid w:val="0034123A"/>
    <w:rsid w:val="003418E6"/>
    <w:rsid w:val="00341FD1"/>
    <w:rsid w:val="00342437"/>
    <w:rsid w:val="00342926"/>
    <w:rsid w:val="0034380C"/>
    <w:rsid w:val="003446F3"/>
    <w:rsid w:val="003457B0"/>
    <w:rsid w:val="00346A7E"/>
    <w:rsid w:val="00351156"/>
    <w:rsid w:val="00357DCB"/>
    <w:rsid w:val="00360744"/>
    <w:rsid w:val="00360B6F"/>
    <w:rsid w:val="00360D97"/>
    <w:rsid w:val="003628F0"/>
    <w:rsid w:val="00363161"/>
    <w:rsid w:val="00363672"/>
    <w:rsid w:val="0036453D"/>
    <w:rsid w:val="00365665"/>
    <w:rsid w:val="00367804"/>
    <w:rsid w:val="00367DE8"/>
    <w:rsid w:val="00370A1C"/>
    <w:rsid w:val="0037231A"/>
    <w:rsid w:val="0037292C"/>
    <w:rsid w:val="00373AA0"/>
    <w:rsid w:val="00375E90"/>
    <w:rsid w:val="00376A39"/>
    <w:rsid w:val="003806FF"/>
    <w:rsid w:val="0038093C"/>
    <w:rsid w:val="003832A9"/>
    <w:rsid w:val="0038366E"/>
    <w:rsid w:val="00383F09"/>
    <w:rsid w:val="00384A2E"/>
    <w:rsid w:val="00385EFF"/>
    <w:rsid w:val="00386681"/>
    <w:rsid w:val="00387C31"/>
    <w:rsid w:val="0039148F"/>
    <w:rsid w:val="003925B6"/>
    <w:rsid w:val="00392810"/>
    <w:rsid w:val="00393BB8"/>
    <w:rsid w:val="00394496"/>
    <w:rsid w:val="003945A6"/>
    <w:rsid w:val="00394B2D"/>
    <w:rsid w:val="0039627B"/>
    <w:rsid w:val="003A0265"/>
    <w:rsid w:val="003A071A"/>
    <w:rsid w:val="003A1358"/>
    <w:rsid w:val="003A199D"/>
    <w:rsid w:val="003A3841"/>
    <w:rsid w:val="003A3B0B"/>
    <w:rsid w:val="003A44E2"/>
    <w:rsid w:val="003A4778"/>
    <w:rsid w:val="003A62A7"/>
    <w:rsid w:val="003A7C2D"/>
    <w:rsid w:val="003B0A00"/>
    <w:rsid w:val="003B36E3"/>
    <w:rsid w:val="003B3E85"/>
    <w:rsid w:val="003B5866"/>
    <w:rsid w:val="003B697A"/>
    <w:rsid w:val="003C18E2"/>
    <w:rsid w:val="003C21AC"/>
    <w:rsid w:val="003C2AD3"/>
    <w:rsid w:val="003C481E"/>
    <w:rsid w:val="003C4FC1"/>
    <w:rsid w:val="003C5922"/>
    <w:rsid w:val="003C5E17"/>
    <w:rsid w:val="003C637E"/>
    <w:rsid w:val="003C6C5C"/>
    <w:rsid w:val="003C7536"/>
    <w:rsid w:val="003C777D"/>
    <w:rsid w:val="003C7F43"/>
    <w:rsid w:val="003D03FA"/>
    <w:rsid w:val="003D1A25"/>
    <w:rsid w:val="003D29F2"/>
    <w:rsid w:val="003D3A5D"/>
    <w:rsid w:val="003D3CB5"/>
    <w:rsid w:val="003D4C13"/>
    <w:rsid w:val="003D549E"/>
    <w:rsid w:val="003D5B99"/>
    <w:rsid w:val="003D6010"/>
    <w:rsid w:val="003E009C"/>
    <w:rsid w:val="003E2587"/>
    <w:rsid w:val="003E2B1B"/>
    <w:rsid w:val="003E43C2"/>
    <w:rsid w:val="003E4C2E"/>
    <w:rsid w:val="003E5634"/>
    <w:rsid w:val="003E6007"/>
    <w:rsid w:val="003E64CE"/>
    <w:rsid w:val="003E719B"/>
    <w:rsid w:val="003E7627"/>
    <w:rsid w:val="003E77B0"/>
    <w:rsid w:val="003F0008"/>
    <w:rsid w:val="003F310E"/>
    <w:rsid w:val="003F5F33"/>
    <w:rsid w:val="003F7623"/>
    <w:rsid w:val="003F7A5F"/>
    <w:rsid w:val="003F7DDD"/>
    <w:rsid w:val="00400015"/>
    <w:rsid w:val="0040118F"/>
    <w:rsid w:val="00401265"/>
    <w:rsid w:val="00401B30"/>
    <w:rsid w:val="00401B9C"/>
    <w:rsid w:val="00401C40"/>
    <w:rsid w:val="0040272A"/>
    <w:rsid w:val="0040419C"/>
    <w:rsid w:val="0040450F"/>
    <w:rsid w:val="00406194"/>
    <w:rsid w:val="00406C07"/>
    <w:rsid w:val="0040717E"/>
    <w:rsid w:val="00407400"/>
    <w:rsid w:val="004075A2"/>
    <w:rsid w:val="00410303"/>
    <w:rsid w:val="0041067E"/>
    <w:rsid w:val="0041175D"/>
    <w:rsid w:val="004121B6"/>
    <w:rsid w:val="00412413"/>
    <w:rsid w:val="004135C6"/>
    <w:rsid w:val="00414283"/>
    <w:rsid w:val="00415C5C"/>
    <w:rsid w:val="00415EF7"/>
    <w:rsid w:val="00416D78"/>
    <w:rsid w:val="00416E98"/>
    <w:rsid w:val="00417B27"/>
    <w:rsid w:val="00421632"/>
    <w:rsid w:val="004234F8"/>
    <w:rsid w:val="00426C94"/>
    <w:rsid w:val="00430D4C"/>
    <w:rsid w:val="00431060"/>
    <w:rsid w:val="00431218"/>
    <w:rsid w:val="00431BDA"/>
    <w:rsid w:val="00433AE7"/>
    <w:rsid w:val="0043515E"/>
    <w:rsid w:val="00435EAB"/>
    <w:rsid w:val="004365F2"/>
    <w:rsid w:val="00436F41"/>
    <w:rsid w:val="004377CF"/>
    <w:rsid w:val="004414D0"/>
    <w:rsid w:val="004438C1"/>
    <w:rsid w:val="00446B22"/>
    <w:rsid w:val="0044739E"/>
    <w:rsid w:val="00450651"/>
    <w:rsid w:val="00450930"/>
    <w:rsid w:val="00450DF7"/>
    <w:rsid w:val="0045276F"/>
    <w:rsid w:val="0045380F"/>
    <w:rsid w:val="00453B44"/>
    <w:rsid w:val="0045497A"/>
    <w:rsid w:val="00454D05"/>
    <w:rsid w:val="00454F0D"/>
    <w:rsid w:val="00456425"/>
    <w:rsid w:val="0045670F"/>
    <w:rsid w:val="004603D6"/>
    <w:rsid w:val="00460889"/>
    <w:rsid w:val="00460ACD"/>
    <w:rsid w:val="0046182F"/>
    <w:rsid w:val="00462299"/>
    <w:rsid w:val="00463325"/>
    <w:rsid w:val="00463B43"/>
    <w:rsid w:val="004646F9"/>
    <w:rsid w:val="004649D5"/>
    <w:rsid w:val="00465A83"/>
    <w:rsid w:val="0046623B"/>
    <w:rsid w:val="00466F20"/>
    <w:rsid w:val="00467AE4"/>
    <w:rsid w:val="00467E06"/>
    <w:rsid w:val="00470870"/>
    <w:rsid w:val="00472ED2"/>
    <w:rsid w:val="00474C6C"/>
    <w:rsid w:val="00474F80"/>
    <w:rsid w:val="004754D0"/>
    <w:rsid w:val="0047740F"/>
    <w:rsid w:val="00480782"/>
    <w:rsid w:val="00482147"/>
    <w:rsid w:val="0048401B"/>
    <w:rsid w:val="00484EB8"/>
    <w:rsid w:val="0048589B"/>
    <w:rsid w:val="0048712F"/>
    <w:rsid w:val="00487A33"/>
    <w:rsid w:val="004909CB"/>
    <w:rsid w:val="00490AD1"/>
    <w:rsid w:val="0049335A"/>
    <w:rsid w:val="00493AD5"/>
    <w:rsid w:val="004942AF"/>
    <w:rsid w:val="0049463F"/>
    <w:rsid w:val="00495E94"/>
    <w:rsid w:val="00496ED3"/>
    <w:rsid w:val="004A043D"/>
    <w:rsid w:val="004A048B"/>
    <w:rsid w:val="004A2559"/>
    <w:rsid w:val="004A29C6"/>
    <w:rsid w:val="004A3FB1"/>
    <w:rsid w:val="004A4F5A"/>
    <w:rsid w:val="004A5B0E"/>
    <w:rsid w:val="004A6490"/>
    <w:rsid w:val="004A6EBE"/>
    <w:rsid w:val="004A71FE"/>
    <w:rsid w:val="004B02D4"/>
    <w:rsid w:val="004B15C3"/>
    <w:rsid w:val="004B17A6"/>
    <w:rsid w:val="004B1D74"/>
    <w:rsid w:val="004B2602"/>
    <w:rsid w:val="004B3E1F"/>
    <w:rsid w:val="004B4B7D"/>
    <w:rsid w:val="004B5F88"/>
    <w:rsid w:val="004B6E79"/>
    <w:rsid w:val="004B7510"/>
    <w:rsid w:val="004C183D"/>
    <w:rsid w:val="004C20E7"/>
    <w:rsid w:val="004C255C"/>
    <w:rsid w:val="004C2C5F"/>
    <w:rsid w:val="004C334D"/>
    <w:rsid w:val="004C51F9"/>
    <w:rsid w:val="004C53BE"/>
    <w:rsid w:val="004C56B0"/>
    <w:rsid w:val="004C5C73"/>
    <w:rsid w:val="004C61F3"/>
    <w:rsid w:val="004C7C3E"/>
    <w:rsid w:val="004D080C"/>
    <w:rsid w:val="004D156A"/>
    <w:rsid w:val="004D1D85"/>
    <w:rsid w:val="004D3D2F"/>
    <w:rsid w:val="004D42D2"/>
    <w:rsid w:val="004D6897"/>
    <w:rsid w:val="004D76B2"/>
    <w:rsid w:val="004E1A6F"/>
    <w:rsid w:val="004E3DD4"/>
    <w:rsid w:val="004E4CDF"/>
    <w:rsid w:val="004E5808"/>
    <w:rsid w:val="004E6920"/>
    <w:rsid w:val="004E76D8"/>
    <w:rsid w:val="004E78B7"/>
    <w:rsid w:val="004F04FC"/>
    <w:rsid w:val="004F094D"/>
    <w:rsid w:val="004F0E4C"/>
    <w:rsid w:val="004F10E6"/>
    <w:rsid w:val="004F1577"/>
    <w:rsid w:val="004F45A6"/>
    <w:rsid w:val="004F4D2E"/>
    <w:rsid w:val="004F55BB"/>
    <w:rsid w:val="004F6117"/>
    <w:rsid w:val="004F707A"/>
    <w:rsid w:val="004F711E"/>
    <w:rsid w:val="004F7FAC"/>
    <w:rsid w:val="005020F6"/>
    <w:rsid w:val="00504BE3"/>
    <w:rsid w:val="00507A84"/>
    <w:rsid w:val="00507C21"/>
    <w:rsid w:val="00510557"/>
    <w:rsid w:val="00511D0C"/>
    <w:rsid w:val="0051320C"/>
    <w:rsid w:val="005133C1"/>
    <w:rsid w:val="00513703"/>
    <w:rsid w:val="005137EA"/>
    <w:rsid w:val="005153DC"/>
    <w:rsid w:val="00516C1A"/>
    <w:rsid w:val="00520BCC"/>
    <w:rsid w:val="005219B7"/>
    <w:rsid w:val="00521AE5"/>
    <w:rsid w:val="00521B84"/>
    <w:rsid w:val="00521C2F"/>
    <w:rsid w:val="005233B3"/>
    <w:rsid w:val="00526C48"/>
    <w:rsid w:val="00530005"/>
    <w:rsid w:val="00531D89"/>
    <w:rsid w:val="00532241"/>
    <w:rsid w:val="00532E32"/>
    <w:rsid w:val="00533D41"/>
    <w:rsid w:val="00536152"/>
    <w:rsid w:val="0053637B"/>
    <w:rsid w:val="005370B3"/>
    <w:rsid w:val="00541C89"/>
    <w:rsid w:val="00543045"/>
    <w:rsid w:val="0054357B"/>
    <w:rsid w:val="00545D75"/>
    <w:rsid w:val="00546107"/>
    <w:rsid w:val="00546DDA"/>
    <w:rsid w:val="00547963"/>
    <w:rsid w:val="00550272"/>
    <w:rsid w:val="00550D8F"/>
    <w:rsid w:val="00551E36"/>
    <w:rsid w:val="0055318B"/>
    <w:rsid w:val="00555D68"/>
    <w:rsid w:val="00556A0A"/>
    <w:rsid w:val="00557D54"/>
    <w:rsid w:val="005603DB"/>
    <w:rsid w:val="00561508"/>
    <w:rsid w:val="0056763A"/>
    <w:rsid w:val="00570381"/>
    <w:rsid w:val="00570C6E"/>
    <w:rsid w:val="00571110"/>
    <w:rsid w:val="00571B9D"/>
    <w:rsid w:val="00571E84"/>
    <w:rsid w:val="00572388"/>
    <w:rsid w:val="00573889"/>
    <w:rsid w:val="00576499"/>
    <w:rsid w:val="005776BD"/>
    <w:rsid w:val="00581613"/>
    <w:rsid w:val="00581665"/>
    <w:rsid w:val="0058231D"/>
    <w:rsid w:val="005829B4"/>
    <w:rsid w:val="00582E76"/>
    <w:rsid w:val="0058340C"/>
    <w:rsid w:val="0058576B"/>
    <w:rsid w:val="00585FB0"/>
    <w:rsid w:val="005879D4"/>
    <w:rsid w:val="00591751"/>
    <w:rsid w:val="00594AF1"/>
    <w:rsid w:val="00594BAF"/>
    <w:rsid w:val="00595722"/>
    <w:rsid w:val="0059673A"/>
    <w:rsid w:val="00596F3D"/>
    <w:rsid w:val="00597630"/>
    <w:rsid w:val="005A04E9"/>
    <w:rsid w:val="005A08C5"/>
    <w:rsid w:val="005A199D"/>
    <w:rsid w:val="005A2EF9"/>
    <w:rsid w:val="005A3CF7"/>
    <w:rsid w:val="005A4884"/>
    <w:rsid w:val="005A4898"/>
    <w:rsid w:val="005A4EE4"/>
    <w:rsid w:val="005A64C7"/>
    <w:rsid w:val="005A6911"/>
    <w:rsid w:val="005B0A77"/>
    <w:rsid w:val="005B3962"/>
    <w:rsid w:val="005B6490"/>
    <w:rsid w:val="005B761D"/>
    <w:rsid w:val="005C06F8"/>
    <w:rsid w:val="005C07FF"/>
    <w:rsid w:val="005C089D"/>
    <w:rsid w:val="005C1FFD"/>
    <w:rsid w:val="005C217D"/>
    <w:rsid w:val="005C3615"/>
    <w:rsid w:val="005C4B15"/>
    <w:rsid w:val="005C767A"/>
    <w:rsid w:val="005C7D62"/>
    <w:rsid w:val="005D122B"/>
    <w:rsid w:val="005D1B65"/>
    <w:rsid w:val="005D27AC"/>
    <w:rsid w:val="005D4228"/>
    <w:rsid w:val="005D58AF"/>
    <w:rsid w:val="005D6675"/>
    <w:rsid w:val="005E0BF8"/>
    <w:rsid w:val="005E2284"/>
    <w:rsid w:val="005E32F6"/>
    <w:rsid w:val="005E3F3D"/>
    <w:rsid w:val="005E4AC2"/>
    <w:rsid w:val="005E5713"/>
    <w:rsid w:val="005E6FFA"/>
    <w:rsid w:val="005F10FE"/>
    <w:rsid w:val="005F1A9E"/>
    <w:rsid w:val="005F2531"/>
    <w:rsid w:val="005F2FFB"/>
    <w:rsid w:val="005F3D7D"/>
    <w:rsid w:val="005F5375"/>
    <w:rsid w:val="005F5D85"/>
    <w:rsid w:val="005F6B27"/>
    <w:rsid w:val="00601496"/>
    <w:rsid w:val="00602667"/>
    <w:rsid w:val="0060336D"/>
    <w:rsid w:val="00604DD4"/>
    <w:rsid w:val="00605E78"/>
    <w:rsid w:val="006064F7"/>
    <w:rsid w:val="00610D4F"/>
    <w:rsid w:val="006114E4"/>
    <w:rsid w:val="00612029"/>
    <w:rsid w:val="006135E5"/>
    <w:rsid w:val="00613814"/>
    <w:rsid w:val="00613A2C"/>
    <w:rsid w:val="0061438C"/>
    <w:rsid w:val="0061538F"/>
    <w:rsid w:val="00616A75"/>
    <w:rsid w:val="00616BF3"/>
    <w:rsid w:val="00620298"/>
    <w:rsid w:val="00620FCE"/>
    <w:rsid w:val="0062390B"/>
    <w:rsid w:val="00623D34"/>
    <w:rsid w:val="006248B5"/>
    <w:rsid w:val="00626776"/>
    <w:rsid w:val="006277AC"/>
    <w:rsid w:val="00627AD9"/>
    <w:rsid w:val="00633998"/>
    <w:rsid w:val="00634C64"/>
    <w:rsid w:val="00636EB6"/>
    <w:rsid w:val="00637338"/>
    <w:rsid w:val="00640043"/>
    <w:rsid w:val="0064053A"/>
    <w:rsid w:val="006420B1"/>
    <w:rsid w:val="00642E29"/>
    <w:rsid w:val="00646639"/>
    <w:rsid w:val="00646B78"/>
    <w:rsid w:val="00646EAD"/>
    <w:rsid w:val="00647D30"/>
    <w:rsid w:val="00650692"/>
    <w:rsid w:val="00651670"/>
    <w:rsid w:val="006523B0"/>
    <w:rsid w:val="00652BEB"/>
    <w:rsid w:val="00652C90"/>
    <w:rsid w:val="00652D0F"/>
    <w:rsid w:val="0065434E"/>
    <w:rsid w:val="0065460E"/>
    <w:rsid w:val="0065609D"/>
    <w:rsid w:val="006562F9"/>
    <w:rsid w:val="00660ACC"/>
    <w:rsid w:val="006610B2"/>
    <w:rsid w:val="006613C6"/>
    <w:rsid w:val="006614A0"/>
    <w:rsid w:val="006624A5"/>
    <w:rsid w:val="006646E4"/>
    <w:rsid w:val="00666126"/>
    <w:rsid w:val="006662A8"/>
    <w:rsid w:val="0066632A"/>
    <w:rsid w:val="0066711C"/>
    <w:rsid w:val="00670700"/>
    <w:rsid w:val="00671F37"/>
    <w:rsid w:val="00672565"/>
    <w:rsid w:val="00672940"/>
    <w:rsid w:val="0067338E"/>
    <w:rsid w:val="00673B46"/>
    <w:rsid w:val="00675D4A"/>
    <w:rsid w:val="006776D1"/>
    <w:rsid w:val="006776DE"/>
    <w:rsid w:val="00677EBB"/>
    <w:rsid w:val="00677FEB"/>
    <w:rsid w:val="00680F2C"/>
    <w:rsid w:val="00683429"/>
    <w:rsid w:val="006847BE"/>
    <w:rsid w:val="00684800"/>
    <w:rsid w:val="00685612"/>
    <w:rsid w:val="00685B99"/>
    <w:rsid w:val="00685FF6"/>
    <w:rsid w:val="0068685F"/>
    <w:rsid w:val="00686F7B"/>
    <w:rsid w:val="00690940"/>
    <w:rsid w:val="00692745"/>
    <w:rsid w:val="0069542A"/>
    <w:rsid w:val="006960BA"/>
    <w:rsid w:val="006A018E"/>
    <w:rsid w:val="006A263E"/>
    <w:rsid w:val="006A2662"/>
    <w:rsid w:val="006A35EA"/>
    <w:rsid w:val="006A7201"/>
    <w:rsid w:val="006B0A9A"/>
    <w:rsid w:val="006B1C5A"/>
    <w:rsid w:val="006B349E"/>
    <w:rsid w:val="006B3A74"/>
    <w:rsid w:val="006B528B"/>
    <w:rsid w:val="006B6E79"/>
    <w:rsid w:val="006B77FE"/>
    <w:rsid w:val="006C0104"/>
    <w:rsid w:val="006C3F1F"/>
    <w:rsid w:val="006C5176"/>
    <w:rsid w:val="006C5186"/>
    <w:rsid w:val="006C5238"/>
    <w:rsid w:val="006C653C"/>
    <w:rsid w:val="006C6BE8"/>
    <w:rsid w:val="006D0920"/>
    <w:rsid w:val="006D2A95"/>
    <w:rsid w:val="006D3952"/>
    <w:rsid w:val="006D407E"/>
    <w:rsid w:val="006D4BFB"/>
    <w:rsid w:val="006D56FD"/>
    <w:rsid w:val="006D5CE7"/>
    <w:rsid w:val="006D6DFF"/>
    <w:rsid w:val="006D7150"/>
    <w:rsid w:val="006D7BAA"/>
    <w:rsid w:val="006E0DA5"/>
    <w:rsid w:val="006E1022"/>
    <w:rsid w:val="006E11C1"/>
    <w:rsid w:val="006E1679"/>
    <w:rsid w:val="006E16C2"/>
    <w:rsid w:val="006E1BF9"/>
    <w:rsid w:val="006E2AFD"/>
    <w:rsid w:val="006E30AB"/>
    <w:rsid w:val="006E441D"/>
    <w:rsid w:val="006E6B20"/>
    <w:rsid w:val="006E6BDA"/>
    <w:rsid w:val="006E6BF3"/>
    <w:rsid w:val="006E7C52"/>
    <w:rsid w:val="006F135F"/>
    <w:rsid w:val="006F249E"/>
    <w:rsid w:val="006F270C"/>
    <w:rsid w:val="006F3390"/>
    <w:rsid w:val="006F375F"/>
    <w:rsid w:val="006F47A7"/>
    <w:rsid w:val="006F5AEE"/>
    <w:rsid w:val="006F757C"/>
    <w:rsid w:val="006F7984"/>
    <w:rsid w:val="006F7B72"/>
    <w:rsid w:val="006F7EDD"/>
    <w:rsid w:val="00700534"/>
    <w:rsid w:val="00700630"/>
    <w:rsid w:val="007012E0"/>
    <w:rsid w:val="007020EF"/>
    <w:rsid w:val="00702165"/>
    <w:rsid w:val="007021D8"/>
    <w:rsid w:val="0070462D"/>
    <w:rsid w:val="007056D3"/>
    <w:rsid w:val="00710297"/>
    <w:rsid w:val="00710582"/>
    <w:rsid w:val="007105A0"/>
    <w:rsid w:val="00710CC7"/>
    <w:rsid w:val="0071115A"/>
    <w:rsid w:val="007118A9"/>
    <w:rsid w:val="00711DF6"/>
    <w:rsid w:val="007133E8"/>
    <w:rsid w:val="00713469"/>
    <w:rsid w:val="00713821"/>
    <w:rsid w:val="00714A84"/>
    <w:rsid w:val="00715444"/>
    <w:rsid w:val="00715506"/>
    <w:rsid w:val="00715616"/>
    <w:rsid w:val="00715849"/>
    <w:rsid w:val="00715B89"/>
    <w:rsid w:val="00716E2F"/>
    <w:rsid w:val="007222EB"/>
    <w:rsid w:val="00722BEC"/>
    <w:rsid w:val="0072333D"/>
    <w:rsid w:val="007237EB"/>
    <w:rsid w:val="007239BB"/>
    <w:rsid w:val="00723A64"/>
    <w:rsid w:val="00723A86"/>
    <w:rsid w:val="00723BEA"/>
    <w:rsid w:val="00724BAA"/>
    <w:rsid w:val="007256D1"/>
    <w:rsid w:val="00725D9B"/>
    <w:rsid w:val="00725F2C"/>
    <w:rsid w:val="0073103F"/>
    <w:rsid w:val="00731EE6"/>
    <w:rsid w:val="00732313"/>
    <w:rsid w:val="00733F57"/>
    <w:rsid w:val="00734464"/>
    <w:rsid w:val="00735881"/>
    <w:rsid w:val="00737722"/>
    <w:rsid w:val="00740BC6"/>
    <w:rsid w:val="00741D86"/>
    <w:rsid w:val="00742719"/>
    <w:rsid w:val="00743D2D"/>
    <w:rsid w:val="00744891"/>
    <w:rsid w:val="00744FEC"/>
    <w:rsid w:val="00745170"/>
    <w:rsid w:val="00745203"/>
    <w:rsid w:val="00747172"/>
    <w:rsid w:val="0075147D"/>
    <w:rsid w:val="0075505F"/>
    <w:rsid w:val="0075550A"/>
    <w:rsid w:val="0075652D"/>
    <w:rsid w:val="00756874"/>
    <w:rsid w:val="007569B5"/>
    <w:rsid w:val="00757384"/>
    <w:rsid w:val="00757B38"/>
    <w:rsid w:val="00760074"/>
    <w:rsid w:val="00760256"/>
    <w:rsid w:val="007608E5"/>
    <w:rsid w:val="00761291"/>
    <w:rsid w:val="0076232F"/>
    <w:rsid w:val="00762AB0"/>
    <w:rsid w:val="007630B5"/>
    <w:rsid w:val="00763119"/>
    <w:rsid w:val="00763E83"/>
    <w:rsid w:val="00764100"/>
    <w:rsid w:val="00764765"/>
    <w:rsid w:val="0076492C"/>
    <w:rsid w:val="00764C0F"/>
    <w:rsid w:val="007662DE"/>
    <w:rsid w:val="0076663C"/>
    <w:rsid w:val="00766E0E"/>
    <w:rsid w:val="00771DFA"/>
    <w:rsid w:val="007725BF"/>
    <w:rsid w:val="0077389E"/>
    <w:rsid w:val="00774AE6"/>
    <w:rsid w:val="00774DDB"/>
    <w:rsid w:val="0077508B"/>
    <w:rsid w:val="0077517E"/>
    <w:rsid w:val="007757BE"/>
    <w:rsid w:val="00775C3A"/>
    <w:rsid w:val="00777476"/>
    <w:rsid w:val="00777993"/>
    <w:rsid w:val="00780486"/>
    <w:rsid w:val="00780727"/>
    <w:rsid w:val="00780FE0"/>
    <w:rsid w:val="007816D8"/>
    <w:rsid w:val="00781D89"/>
    <w:rsid w:val="00783581"/>
    <w:rsid w:val="00785169"/>
    <w:rsid w:val="00785913"/>
    <w:rsid w:val="0078619A"/>
    <w:rsid w:val="00786A82"/>
    <w:rsid w:val="007874DB"/>
    <w:rsid w:val="0078795F"/>
    <w:rsid w:val="00787A8B"/>
    <w:rsid w:val="0079288F"/>
    <w:rsid w:val="007939C8"/>
    <w:rsid w:val="0079450A"/>
    <w:rsid w:val="00794C5D"/>
    <w:rsid w:val="00795D93"/>
    <w:rsid w:val="0079610C"/>
    <w:rsid w:val="007964EB"/>
    <w:rsid w:val="007978A9"/>
    <w:rsid w:val="00797B40"/>
    <w:rsid w:val="007A2BD0"/>
    <w:rsid w:val="007A443A"/>
    <w:rsid w:val="007A4A23"/>
    <w:rsid w:val="007A65A8"/>
    <w:rsid w:val="007A668B"/>
    <w:rsid w:val="007A6858"/>
    <w:rsid w:val="007B1261"/>
    <w:rsid w:val="007B3165"/>
    <w:rsid w:val="007B79E2"/>
    <w:rsid w:val="007B7B93"/>
    <w:rsid w:val="007C3E38"/>
    <w:rsid w:val="007C6EE5"/>
    <w:rsid w:val="007C7023"/>
    <w:rsid w:val="007C75DF"/>
    <w:rsid w:val="007C76C1"/>
    <w:rsid w:val="007C7C26"/>
    <w:rsid w:val="007D06A2"/>
    <w:rsid w:val="007D0880"/>
    <w:rsid w:val="007D096D"/>
    <w:rsid w:val="007D1390"/>
    <w:rsid w:val="007D33B3"/>
    <w:rsid w:val="007D51E2"/>
    <w:rsid w:val="007D65A1"/>
    <w:rsid w:val="007D6B03"/>
    <w:rsid w:val="007E0236"/>
    <w:rsid w:val="007E0741"/>
    <w:rsid w:val="007E168D"/>
    <w:rsid w:val="007E1DDD"/>
    <w:rsid w:val="007E2FF3"/>
    <w:rsid w:val="007E3E8B"/>
    <w:rsid w:val="007E484F"/>
    <w:rsid w:val="007E48CB"/>
    <w:rsid w:val="007E6A5D"/>
    <w:rsid w:val="007F146E"/>
    <w:rsid w:val="007F1504"/>
    <w:rsid w:val="007F1948"/>
    <w:rsid w:val="007F1B30"/>
    <w:rsid w:val="007F37E2"/>
    <w:rsid w:val="007F4BC4"/>
    <w:rsid w:val="007F7C23"/>
    <w:rsid w:val="00802355"/>
    <w:rsid w:val="008033D4"/>
    <w:rsid w:val="00804491"/>
    <w:rsid w:val="00804B45"/>
    <w:rsid w:val="00805215"/>
    <w:rsid w:val="008106FB"/>
    <w:rsid w:val="00811770"/>
    <w:rsid w:val="008134B1"/>
    <w:rsid w:val="008163E4"/>
    <w:rsid w:val="008174F4"/>
    <w:rsid w:val="00817FB4"/>
    <w:rsid w:val="008205ED"/>
    <w:rsid w:val="008231E2"/>
    <w:rsid w:val="0082456F"/>
    <w:rsid w:val="0082466A"/>
    <w:rsid w:val="00825461"/>
    <w:rsid w:val="0082579D"/>
    <w:rsid w:val="008261A9"/>
    <w:rsid w:val="00827755"/>
    <w:rsid w:val="00827813"/>
    <w:rsid w:val="0083022B"/>
    <w:rsid w:val="00832436"/>
    <w:rsid w:val="00832CDC"/>
    <w:rsid w:val="00833D7A"/>
    <w:rsid w:val="00834669"/>
    <w:rsid w:val="00835127"/>
    <w:rsid w:val="00836FA2"/>
    <w:rsid w:val="0083721C"/>
    <w:rsid w:val="0083723F"/>
    <w:rsid w:val="00837CE1"/>
    <w:rsid w:val="00837D5A"/>
    <w:rsid w:val="00840BBB"/>
    <w:rsid w:val="00840F14"/>
    <w:rsid w:val="00841A36"/>
    <w:rsid w:val="00842104"/>
    <w:rsid w:val="008421C2"/>
    <w:rsid w:val="0084245D"/>
    <w:rsid w:val="00842CE4"/>
    <w:rsid w:val="00844BEE"/>
    <w:rsid w:val="008455C1"/>
    <w:rsid w:val="00845A24"/>
    <w:rsid w:val="00845FD6"/>
    <w:rsid w:val="00846050"/>
    <w:rsid w:val="008467E6"/>
    <w:rsid w:val="00846E2D"/>
    <w:rsid w:val="00847200"/>
    <w:rsid w:val="00847B9E"/>
    <w:rsid w:val="00850757"/>
    <w:rsid w:val="00851720"/>
    <w:rsid w:val="00851987"/>
    <w:rsid w:val="008531C6"/>
    <w:rsid w:val="008534EF"/>
    <w:rsid w:val="00853AFF"/>
    <w:rsid w:val="00853F66"/>
    <w:rsid w:val="00854910"/>
    <w:rsid w:val="00854E31"/>
    <w:rsid w:val="008555C9"/>
    <w:rsid w:val="00856D4F"/>
    <w:rsid w:val="008576C7"/>
    <w:rsid w:val="00857759"/>
    <w:rsid w:val="00857EEE"/>
    <w:rsid w:val="00861AB7"/>
    <w:rsid w:val="00861B22"/>
    <w:rsid w:val="00862086"/>
    <w:rsid w:val="008621DA"/>
    <w:rsid w:val="0086470E"/>
    <w:rsid w:val="00864CCF"/>
    <w:rsid w:val="00864E87"/>
    <w:rsid w:val="0086595C"/>
    <w:rsid w:val="00866D9A"/>
    <w:rsid w:val="00867237"/>
    <w:rsid w:val="00870FA6"/>
    <w:rsid w:val="00871DA8"/>
    <w:rsid w:val="00872208"/>
    <w:rsid w:val="00876056"/>
    <w:rsid w:val="00876355"/>
    <w:rsid w:val="0087782C"/>
    <w:rsid w:val="00877CB9"/>
    <w:rsid w:val="008831F8"/>
    <w:rsid w:val="00883702"/>
    <w:rsid w:val="00884250"/>
    <w:rsid w:val="008846E7"/>
    <w:rsid w:val="00884E44"/>
    <w:rsid w:val="008853DB"/>
    <w:rsid w:val="00885622"/>
    <w:rsid w:val="00886A6C"/>
    <w:rsid w:val="008903C0"/>
    <w:rsid w:val="0089042A"/>
    <w:rsid w:val="008917B5"/>
    <w:rsid w:val="00891A6B"/>
    <w:rsid w:val="00893378"/>
    <w:rsid w:val="008938A8"/>
    <w:rsid w:val="00893A6B"/>
    <w:rsid w:val="00893DCE"/>
    <w:rsid w:val="0089440F"/>
    <w:rsid w:val="00894D74"/>
    <w:rsid w:val="00894DC3"/>
    <w:rsid w:val="008957E1"/>
    <w:rsid w:val="00895B85"/>
    <w:rsid w:val="00896C32"/>
    <w:rsid w:val="008972EF"/>
    <w:rsid w:val="008974DB"/>
    <w:rsid w:val="00897673"/>
    <w:rsid w:val="00897CDA"/>
    <w:rsid w:val="008A055B"/>
    <w:rsid w:val="008A0CBD"/>
    <w:rsid w:val="008A1DB8"/>
    <w:rsid w:val="008A2AC0"/>
    <w:rsid w:val="008A4458"/>
    <w:rsid w:val="008A74BB"/>
    <w:rsid w:val="008B0BBA"/>
    <w:rsid w:val="008B2424"/>
    <w:rsid w:val="008B3631"/>
    <w:rsid w:val="008B3AEE"/>
    <w:rsid w:val="008B3D79"/>
    <w:rsid w:val="008B4410"/>
    <w:rsid w:val="008B5340"/>
    <w:rsid w:val="008B63B2"/>
    <w:rsid w:val="008B6415"/>
    <w:rsid w:val="008B6631"/>
    <w:rsid w:val="008B6E38"/>
    <w:rsid w:val="008C0798"/>
    <w:rsid w:val="008C0C41"/>
    <w:rsid w:val="008C2A4F"/>
    <w:rsid w:val="008C319F"/>
    <w:rsid w:val="008C330B"/>
    <w:rsid w:val="008C5353"/>
    <w:rsid w:val="008C6624"/>
    <w:rsid w:val="008C6937"/>
    <w:rsid w:val="008C79F2"/>
    <w:rsid w:val="008C7C0F"/>
    <w:rsid w:val="008D0991"/>
    <w:rsid w:val="008D1570"/>
    <w:rsid w:val="008D2208"/>
    <w:rsid w:val="008D27AC"/>
    <w:rsid w:val="008D3629"/>
    <w:rsid w:val="008D3B08"/>
    <w:rsid w:val="008D3F45"/>
    <w:rsid w:val="008D3FB4"/>
    <w:rsid w:val="008D4AD5"/>
    <w:rsid w:val="008D56C2"/>
    <w:rsid w:val="008D59E5"/>
    <w:rsid w:val="008D6B27"/>
    <w:rsid w:val="008E0153"/>
    <w:rsid w:val="008E30E3"/>
    <w:rsid w:val="008E33C2"/>
    <w:rsid w:val="008E3852"/>
    <w:rsid w:val="008E4E1E"/>
    <w:rsid w:val="008E57AA"/>
    <w:rsid w:val="008E73C1"/>
    <w:rsid w:val="008F1DA3"/>
    <w:rsid w:val="008F20B8"/>
    <w:rsid w:val="008F3CFE"/>
    <w:rsid w:val="008F49C0"/>
    <w:rsid w:val="009010A1"/>
    <w:rsid w:val="00901A17"/>
    <w:rsid w:val="00902819"/>
    <w:rsid w:val="00904E17"/>
    <w:rsid w:val="0090502A"/>
    <w:rsid w:val="009051F5"/>
    <w:rsid w:val="0090629F"/>
    <w:rsid w:val="00907584"/>
    <w:rsid w:val="00907974"/>
    <w:rsid w:val="00910F99"/>
    <w:rsid w:val="009127E2"/>
    <w:rsid w:val="009131F3"/>
    <w:rsid w:val="00913A25"/>
    <w:rsid w:val="00914740"/>
    <w:rsid w:val="009149CE"/>
    <w:rsid w:val="00914B4D"/>
    <w:rsid w:val="00914BDD"/>
    <w:rsid w:val="00914C4A"/>
    <w:rsid w:val="00915096"/>
    <w:rsid w:val="009163F3"/>
    <w:rsid w:val="00916479"/>
    <w:rsid w:val="00917C94"/>
    <w:rsid w:val="00917FA0"/>
    <w:rsid w:val="00920CFF"/>
    <w:rsid w:val="00922AC9"/>
    <w:rsid w:val="009239B2"/>
    <w:rsid w:val="009258D7"/>
    <w:rsid w:val="00927470"/>
    <w:rsid w:val="009310B3"/>
    <w:rsid w:val="00931353"/>
    <w:rsid w:val="00932280"/>
    <w:rsid w:val="00932EE8"/>
    <w:rsid w:val="009345EC"/>
    <w:rsid w:val="0093658F"/>
    <w:rsid w:val="009369A5"/>
    <w:rsid w:val="00937349"/>
    <w:rsid w:val="00937405"/>
    <w:rsid w:val="0093742A"/>
    <w:rsid w:val="00937B93"/>
    <w:rsid w:val="00941306"/>
    <w:rsid w:val="0094441E"/>
    <w:rsid w:val="009445F3"/>
    <w:rsid w:val="0094530E"/>
    <w:rsid w:val="00945792"/>
    <w:rsid w:val="0094588D"/>
    <w:rsid w:val="00950D50"/>
    <w:rsid w:val="00951699"/>
    <w:rsid w:val="00951BA4"/>
    <w:rsid w:val="00951EA0"/>
    <w:rsid w:val="0095229F"/>
    <w:rsid w:val="009522F8"/>
    <w:rsid w:val="00952A58"/>
    <w:rsid w:val="00954FC8"/>
    <w:rsid w:val="00957CDB"/>
    <w:rsid w:val="00957D97"/>
    <w:rsid w:val="0096071A"/>
    <w:rsid w:val="009626E7"/>
    <w:rsid w:val="00963930"/>
    <w:rsid w:val="00963AC2"/>
    <w:rsid w:val="00963E47"/>
    <w:rsid w:val="00970ED5"/>
    <w:rsid w:val="00970F83"/>
    <w:rsid w:val="00971F44"/>
    <w:rsid w:val="009728E6"/>
    <w:rsid w:val="009747A9"/>
    <w:rsid w:val="009756CB"/>
    <w:rsid w:val="00976572"/>
    <w:rsid w:val="00976CFF"/>
    <w:rsid w:val="00976E25"/>
    <w:rsid w:val="0098001D"/>
    <w:rsid w:val="00980084"/>
    <w:rsid w:val="009844F3"/>
    <w:rsid w:val="0098600B"/>
    <w:rsid w:val="00987907"/>
    <w:rsid w:val="00990734"/>
    <w:rsid w:val="0099249D"/>
    <w:rsid w:val="00992642"/>
    <w:rsid w:val="00993C5B"/>
    <w:rsid w:val="00993D7B"/>
    <w:rsid w:val="009941A7"/>
    <w:rsid w:val="00994707"/>
    <w:rsid w:val="009949BE"/>
    <w:rsid w:val="00994F17"/>
    <w:rsid w:val="0099671A"/>
    <w:rsid w:val="009968BA"/>
    <w:rsid w:val="009971FD"/>
    <w:rsid w:val="00997715"/>
    <w:rsid w:val="00997F20"/>
    <w:rsid w:val="009A156C"/>
    <w:rsid w:val="009A1611"/>
    <w:rsid w:val="009A264C"/>
    <w:rsid w:val="009A2A55"/>
    <w:rsid w:val="009A307E"/>
    <w:rsid w:val="009A3358"/>
    <w:rsid w:val="009A423F"/>
    <w:rsid w:val="009A44D9"/>
    <w:rsid w:val="009A4D44"/>
    <w:rsid w:val="009B04EC"/>
    <w:rsid w:val="009B064D"/>
    <w:rsid w:val="009B48A8"/>
    <w:rsid w:val="009B4F2F"/>
    <w:rsid w:val="009B4F4C"/>
    <w:rsid w:val="009B5909"/>
    <w:rsid w:val="009B6594"/>
    <w:rsid w:val="009B6A35"/>
    <w:rsid w:val="009B6F92"/>
    <w:rsid w:val="009C0750"/>
    <w:rsid w:val="009C07A6"/>
    <w:rsid w:val="009C1265"/>
    <w:rsid w:val="009C18A4"/>
    <w:rsid w:val="009C2282"/>
    <w:rsid w:val="009C345A"/>
    <w:rsid w:val="009C36F8"/>
    <w:rsid w:val="009C3DE2"/>
    <w:rsid w:val="009C5222"/>
    <w:rsid w:val="009C7E47"/>
    <w:rsid w:val="009D3A21"/>
    <w:rsid w:val="009D4930"/>
    <w:rsid w:val="009D4D4B"/>
    <w:rsid w:val="009D4FD7"/>
    <w:rsid w:val="009D63E0"/>
    <w:rsid w:val="009E0D98"/>
    <w:rsid w:val="009E1599"/>
    <w:rsid w:val="009E171A"/>
    <w:rsid w:val="009E353A"/>
    <w:rsid w:val="009E5A01"/>
    <w:rsid w:val="009E635A"/>
    <w:rsid w:val="009E6B6E"/>
    <w:rsid w:val="009E7609"/>
    <w:rsid w:val="009E7E56"/>
    <w:rsid w:val="009F13F2"/>
    <w:rsid w:val="009F1BC5"/>
    <w:rsid w:val="009F202C"/>
    <w:rsid w:val="009F266B"/>
    <w:rsid w:val="009F373E"/>
    <w:rsid w:val="009F3DEB"/>
    <w:rsid w:val="009F448A"/>
    <w:rsid w:val="009F592A"/>
    <w:rsid w:val="009F6647"/>
    <w:rsid w:val="009F668F"/>
    <w:rsid w:val="009F6D3E"/>
    <w:rsid w:val="00A00BB2"/>
    <w:rsid w:val="00A03730"/>
    <w:rsid w:val="00A0489E"/>
    <w:rsid w:val="00A05026"/>
    <w:rsid w:val="00A053F8"/>
    <w:rsid w:val="00A069AC"/>
    <w:rsid w:val="00A06AE7"/>
    <w:rsid w:val="00A06D03"/>
    <w:rsid w:val="00A070C8"/>
    <w:rsid w:val="00A07ED6"/>
    <w:rsid w:val="00A106C3"/>
    <w:rsid w:val="00A10FED"/>
    <w:rsid w:val="00A11AD7"/>
    <w:rsid w:val="00A12917"/>
    <w:rsid w:val="00A12BE2"/>
    <w:rsid w:val="00A13890"/>
    <w:rsid w:val="00A163D2"/>
    <w:rsid w:val="00A177F5"/>
    <w:rsid w:val="00A20CF4"/>
    <w:rsid w:val="00A2105A"/>
    <w:rsid w:val="00A223E9"/>
    <w:rsid w:val="00A23C97"/>
    <w:rsid w:val="00A25952"/>
    <w:rsid w:val="00A27F55"/>
    <w:rsid w:val="00A31759"/>
    <w:rsid w:val="00A34080"/>
    <w:rsid w:val="00A3599E"/>
    <w:rsid w:val="00A37885"/>
    <w:rsid w:val="00A40CAC"/>
    <w:rsid w:val="00A418FA"/>
    <w:rsid w:val="00A4191D"/>
    <w:rsid w:val="00A4559E"/>
    <w:rsid w:val="00A459B1"/>
    <w:rsid w:val="00A463E4"/>
    <w:rsid w:val="00A47F14"/>
    <w:rsid w:val="00A52CD3"/>
    <w:rsid w:val="00A52F52"/>
    <w:rsid w:val="00A530A2"/>
    <w:rsid w:val="00A53471"/>
    <w:rsid w:val="00A5589B"/>
    <w:rsid w:val="00A56FDB"/>
    <w:rsid w:val="00A60E96"/>
    <w:rsid w:val="00A62C9A"/>
    <w:rsid w:val="00A6405A"/>
    <w:rsid w:val="00A646A7"/>
    <w:rsid w:val="00A6633D"/>
    <w:rsid w:val="00A66852"/>
    <w:rsid w:val="00A66C6A"/>
    <w:rsid w:val="00A66DBF"/>
    <w:rsid w:val="00A67720"/>
    <w:rsid w:val="00A70625"/>
    <w:rsid w:val="00A706B0"/>
    <w:rsid w:val="00A709AB"/>
    <w:rsid w:val="00A70D4B"/>
    <w:rsid w:val="00A71480"/>
    <w:rsid w:val="00A71495"/>
    <w:rsid w:val="00A755E0"/>
    <w:rsid w:val="00A75ADD"/>
    <w:rsid w:val="00A76515"/>
    <w:rsid w:val="00A7669D"/>
    <w:rsid w:val="00A7688C"/>
    <w:rsid w:val="00A76D95"/>
    <w:rsid w:val="00A82076"/>
    <w:rsid w:val="00A828FA"/>
    <w:rsid w:val="00A845BE"/>
    <w:rsid w:val="00A84872"/>
    <w:rsid w:val="00A8505D"/>
    <w:rsid w:val="00A854FA"/>
    <w:rsid w:val="00A858D6"/>
    <w:rsid w:val="00A85E67"/>
    <w:rsid w:val="00A910FE"/>
    <w:rsid w:val="00A9244F"/>
    <w:rsid w:val="00A9276D"/>
    <w:rsid w:val="00A953E9"/>
    <w:rsid w:val="00A976E3"/>
    <w:rsid w:val="00A97986"/>
    <w:rsid w:val="00A979D4"/>
    <w:rsid w:val="00A97F40"/>
    <w:rsid w:val="00AA010F"/>
    <w:rsid w:val="00AA171F"/>
    <w:rsid w:val="00AA17F1"/>
    <w:rsid w:val="00AA437B"/>
    <w:rsid w:val="00AA488E"/>
    <w:rsid w:val="00AA69E6"/>
    <w:rsid w:val="00AA7310"/>
    <w:rsid w:val="00AB06F9"/>
    <w:rsid w:val="00AB2A27"/>
    <w:rsid w:val="00AB2E87"/>
    <w:rsid w:val="00AB3FB1"/>
    <w:rsid w:val="00AB4E65"/>
    <w:rsid w:val="00AB5AD9"/>
    <w:rsid w:val="00AB5C41"/>
    <w:rsid w:val="00AB6076"/>
    <w:rsid w:val="00AB627E"/>
    <w:rsid w:val="00AB6EF1"/>
    <w:rsid w:val="00AB7448"/>
    <w:rsid w:val="00AB7975"/>
    <w:rsid w:val="00AC0146"/>
    <w:rsid w:val="00AC0383"/>
    <w:rsid w:val="00AC0AA6"/>
    <w:rsid w:val="00AC1108"/>
    <w:rsid w:val="00AC1796"/>
    <w:rsid w:val="00AC1E00"/>
    <w:rsid w:val="00AC1FE3"/>
    <w:rsid w:val="00AC2363"/>
    <w:rsid w:val="00AC2CCE"/>
    <w:rsid w:val="00AC338B"/>
    <w:rsid w:val="00AC3A35"/>
    <w:rsid w:val="00AC4A87"/>
    <w:rsid w:val="00AC4C06"/>
    <w:rsid w:val="00AC5EFC"/>
    <w:rsid w:val="00AC75D4"/>
    <w:rsid w:val="00AC7C26"/>
    <w:rsid w:val="00AD0B13"/>
    <w:rsid w:val="00AD12E1"/>
    <w:rsid w:val="00AD2AD2"/>
    <w:rsid w:val="00AD3812"/>
    <w:rsid w:val="00AD3E68"/>
    <w:rsid w:val="00AD5665"/>
    <w:rsid w:val="00AD56B6"/>
    <w:rsid w:val="00AD595B"/>
    <w:rsid w:val="00AD59B4"/>
    <w:rsid w:val="00AD72EB"/>
    <w:rsid w:val="00AD754F"/>
    <w:rsid w:val="00AE06DD"/>
    <w:rsid w:val="00AE1862"/>
    <w:rsid w:val="00AE26B4"/>
    <w:rsid w:val="00AE2B56"/>
    <w:rsid w:val="00AE30CD"/>
    <w:rsid w:val="00AE45A2"/>
    <w:rsid w:val="00AE5D3F"/>
    <w:rsid w:val="00AE5E78"/>
    <w:rsid w:val="00AE62C8"/>
    <w:rsid w:val="00AE6807"/>
    <w:rsid w:val="00AE6E5D"/>
    <w:rsid w:val="00AE73D7"/>
    <w:rsid w:val="00AE7552"/>
    <w:rsid w:val="00AE79A7"/>
    <w:rsid w:val="00AE7E6D"/>
    <w:rsid w:val="00AF118A"/>
    <w:rsid w:val="00AF21AA"/>
    <w:rsid w:val="00AF29EC"/>
    <w:rsid w:val="00AF2EFD"/>
    <w:rsid w:val="00AF3EF2"/>
    <w:rsid w:val="00AF5A2F"/>
    <w:rsid w:val="00AF63EE"/>
    <w:rsid w:val="00AF664D"/>
    <w:rsid w:val="00B01B73"/>
    <w:rsid w:val="00B01BBF"/>
    <w:rsid w:val="00B0213B"/>
    <w:rsid w:val="00B028BA"/>
    <w:rsid w:val="00B039F5"/>
    <w:rsid w:val="00B03E04"/>
    <w:rsid w:val="00B04029"/>
    <w:rsid w:val="00B0455A"/>
    <w:rsid w:val="00B06723"/>
    <w:rsid w:val="00B0698B"/>
    <w:rsid w:val="00B10145"/>
    <w:rsid w:val="00B11511"/>
    <w:rsid w:val="00B11618"/>
    <w:rsid w:val="00B11E59"/>
    <w:rsid w:val="00B1229E"/>
    <w:rsid w:val="00B13BB4"/>
    <w:rsid w:val="00B159FD"/>
    <w:rsid w:val="00B15B1C"/>
    <w:rsid w:val="00B1606E"/>
    <w:rsid w:val="00B172A4"/>
    <w:rsid w:val="00B203A1"/>
    <w:rsid w:val="00B21605"/>
    <w:rsid w:val="00B2220A"/>
    <w:rsid w:val="00B2337B"/>
    <w:rsid w:val="00B25B5D"/>
    <w:rsid w:val="00B2610C"/>
    <w:rsid w:val="00B2704A"/>
    <w:rsid w:val="00B27804"/>
    <w:rsid w:val="00B27BE0"/>
    <w:rsid w:val="00B326F6"/>
    <w:rsid w:val="00B333C0"/>
    <w:rsid w:val="00B3364E"/>
    <w:rsid w:val="00B33C01"/>
    <w:rsid w:val="00B346C7"/>
    <w:rsid w:val="00B34A8F"/>
    <w:rsid w:val="00B34BAF"/>
    <w:rsid w:val="00B3512A"/>
    <w:rsid w:val="00B3531D"/>
    <w:rsid w:val="00B40AB1"/>
    <w:rsid w:val="00B410E6"/>
    <w:rsid w:val="00B4337B"/>
    <w:rsid w:val="00B44BBE"/>
    <w:rsid w:val="00B45810"/>
    <w:rsid w:val="00B45F33"/>
    <w:rsid w:val="00B47F30"/>
    <w:rsid w:val="00B52041"/>
    <w:rsid w:val="00B52598"/>
    <w:rsid w:val="00B52F0F"/>
    <w:rsid w:val="00B539B1"/>
    <w:rsid w:val="00B53B0E"/>
    <w:rsid w:val="00B6070D"/>
    <w:rsid w:val="00B60CAE"/>
    <w:rsid w:val="00B61B93"/>
    <w:rsid w:val="00B62CD7"/>
    <w:rsid w:val="00B63466"/>
    <w:rsid w:val="00B63674"/>
    <w:rsid w:val="00B646FF"/>
    <w:rsid w:val="00B650EE"/>
    <w:rsid w:val="00B659E4"/>
    <w:rsid w:val="00B66502"/>
    <w:rsid w:val="00B6674A"/>
    <w:rsid w:val="00B71CA5"/>
    <w:rsid w:val="00B71E44"/>
    <w:rsid w:val="00B72B8F"/>
    <w:rsid w:val="00B75018"/>
    <w:rsid w:val="00B76072"/>
    <w:rsid w:val="00B7704B"/>
    <w:rsid w:val="00B77BF4"/>
    <w:rsid w:val="00B8122F"/>
    <w:rsid w:val="00B84D56"/>
    <w:rsid w:val="00B856DF"/>
    <w:rsid w:val="00B8690E"/>
    <w:rsid w:val="00B86A83"/>
    <w:rsid w:val="00B874A3"/>
    <w:rsid w:val="00B87AA2"/>
    <w:rsid w:val="00B91E0F"/>
    <w:rsid w:val="00B92A5C"/>
    <w:rsid w:val="00BA10E3"/>
    <w:rsid w:val="00BA204B"/>
    <w:rsid w:val="00BA2403"/>
    <w:rsid w:val="00BA39A5"/>
    <w:rsid w:val="00BA3CFD"/>
    <w:rsid w:val="00BA4436"/>
    <w:rsid w:val="00BA4E63"/>
    <w:rsid w:val="00BA6254"/>
    <w:rsid w:val="00BA6B69"/>
    <w:rsid w:val="00BB0648"/>
    <w:rsid w:val="00BB19D7"/>
    <w:rsid w:val="00BB359F"/>
    <w:rsid w:val="00BB4B93"/>
    <w:rsid w:val="00BB6DE9"/>
    <w:rsid w:val="00BB7C59"/>
    <w:rsid w:val="00BC0E35"/>
    <w:rsid w:val="00BC29E6"/>
    <w:rsid w:val="00BC3087"/>
    <w:rsid w:val="00BC313F"/>
    <w:rsid w:val="00BC38C7"/>
    <w:rsid w:val="00BC3DD2"/>
    <w:rsid w:val="00BC5D79"/>
    <w:rsid w:val="00BC6731"/>
    <w:rsid w:val="00BC7ECF"/>
    <w:rsid w:val="00BD0EC6"/>
    <w:rsid w:val="00BD1258"/>
    <w:rsid w:val="00BD152B"/>
    <w:rsid w:val="00BD30DF"/>
    <w:rsid w:val="00BD33A6"/>
    <w:rsid w:val="00BD35CE"/>
    <w:rsid w:val="00BD3D68"/>
    <w:rsid w:val="00BD4A83"/>
    <w:rsid w:val="00BD55A1"/>
    <w:rsid w:val="00BD5B2D"/>
    <w:rsid w:val="00BD61A4"/>
    <w:rsid w:val="00BD797A"/>
    <w:rsid w:val="00BE24DE"/>
    <w:rsid w:val="00BE33C6"/>
    <w:rsid w:val="00BE3E75"/>
    <w:rsid w:val="00BE43B5"/>
    <w:rsid w:val="00BE4964"/>
    <w:rsid w:val="00BE6001"/>
    <w:rsid w:val="00BE63E0"/>
    <w:rsid w:val="00BE63ED"/>
    <w:rsid w:val="00BE6D67"/>
    <w:rsid w:val="00BE748C"/>
    <w:rsid w:val="00BE7C53"/>
    <w:rsid w:val="00BE7D0F"/>
    <w:rsid w:val="00BE7D92"/>
    <w:rsid w:val="00BF0509"/>
    <w:rsid w:val="00BF1429"/>
    <w:rsid w:val="00BF1A52"/>
    <w:rsid w:val="00BF1B78"/>
    <w:rsid w:val="00BF1D16"/>
    <w:rsid w:val="00BF2460"/>
    <w:rsid w:val="00BF246D"/>
    <w:rsid w:val="00BF25A3"/>
    <w:rsid w:val="00BF3A99"/>
    <w:rsid w:val="00BF429A"/>
    <w:rsid w:val="00BF48F5"/>
    <w:rsid w:val="00BF4B70"/>
    <w:rsid w:val="00BF57D5"/>
    <w:rsid w:val="00BF6D5D"/>
    <w:rsid w:val="00BF6D5F"/>
    <w:rsid w:val="00BF7B4E"/>
    <w:rsid w:val="00BF7CF6"/>
    <w:rsid w:val="00C00409"/>
    <w:rsid w:val="00C0125C"/>
    <w:rsid w:val="00C0371A"/>
    <w:rsid w:val="00C0427C"/>
    <w:rsid w:val="00C04F4E"/>
    <w:rsid w:val="00C05271"/>
    <w:rsid w:val="00C05AFF"/>
    <w:rsid w:val="00C05D74"/>
    <w:rsid w:val="00C05F49"/>
    <w:rsid w:val="00C07D3E"/>
    <w:rsid w:val="00C07F73"/>
    <w:rsid w:val="00C113D3"/>
    <w:rsid w:val="00C114D4"/>
    <w:rsid w:val="00C11A24"/>
    <w:rsid w:val="00C11CEF"/>
    <w:rsid w:val="00C12385"/>
    <w:rsid w:val="00C1374C"/>
    <w:rsid w:val="00C170CD"/>
    <w:rsid w:val="00C1750A"/>
    <w:rsid w:val="00C20DA0"/>
    <w:rsid w:val="00C20EF1"/>
    <w:rsid w:val="00C215B9"/>
    <w:rsid w:val="00C21A03"/>
    <w:rsid w:val="00C236AB"/>
    <w:rsid w:val="00C25758"/>
    <w:rsid w:val="00C264DC"/>
    <w:rsid w:val="00C267F3"/>
    <w:rsid w:val="00C27E66"/>
    <w:rsid w:val="00C32704"/>
    <w:rsid w:val="00C32991"/>
    <w:rsid w:val="00C33301"/>
    <w:rsid w:val="00C357F9"/>
    <w:rsid w:val="00C36487"/>
    <w:rsid w:val="00C3757E"/>
    <w:rsid w:val="00C37B65"/>
    <w:rsid w:val="00C40DED"/>
    <w:rsid w:val="00C4136C"/>
    <w:rsid w:val="00C41946"/>
    <w:rsid w:val="00C46D94"/>
    <w:rsid w:val="00C47029"/>
    <w:rsid w:val="00C47243"/>
    <w:rsid w:val="00C47E8E"/>
    <w:rsid w:val="00C50799"/>
    <w:rsid w:val="00C50992"/>
    <w:rsid w:val="00C50C80"/>
    <w:rsid w:val="00C52DBC"/>
    <w:rsid w:val="00C54591"/>
    <w:rsid w:val="00C5799C"/>
    <w:rsid w:val="00C609EB"/>
    <w:rsid w:val="00C639B8"/>
    <w:rsid w:val="00C6572B"/>
    <w:rsid w:val="00C6604C"/>
    <w:rsid w:val="00C70B1A"/>
    <w:rsid w:val="00C717F0"/>
    <w:rsid w:val="00C72287"/>
    <w:rsid w:val="00C722FB"/>
    <w:rsid w:val="00C724CD"/>
    <w:rsid w:val="00C732C8"/>
    <w:rsid w:val="00C73337"/>
    <w:rsid w:val="00C7422E"/>
    <w:rsid w:val="00C74C99"/>
    <w:rsid w:val="00C74CB4"/>
    <w:rsid w:val="00C74E16"/>
    <w:rsid w:val="00C751AC"/>
    <w:rsid w:val="00C7622A"/>
    <w:rsid w:val="00C7665C"/>
    <w:rsid w:val="00C77513"/>
    <w:rsid w:val="00C80073"/>
    <w:rsid w:val="00C80ACA"/>
    <w:rsid w:val="00C8316C"/>
    <w:rsid w:val="00C848D9"/>
    <w:rsid w:val="00C850A4"/>
    <w:rsid w:val="00C86B05"/>
    <w:rsid w:val="00C86F0C"/>
    <w:rsid w:val="00C8765A"/>
    <w:rsid w:val="00C8768B"/>
    <w:rsid w:val="00C87856"/>
    <w:rsid w:val="00C93D46"/>
    <w:rsid w:val="00C95148"/>
    <w:rsid w:val="00C95E3C"/>
    <w:rsid w:val="00C96077"/>
    <w:rsid w:val="00CA11DD"/>
    <w:rsid w:val="00CA2E8D"/>
    <w:rsid w:val="00CA366D"/>
    <w:rsid w:val="00CA37EF"/>
    <w:rsid w:val="00CA6E13"/>
    <w:rsid w:val="00CB0FD3"/>
    <w:rsid w:val="00CB171A"/>
    <w:rsid w:val="00CC03F3"/>
    <w:rsid w:val="00CC0B80"/>
    <w:rsid w:val="00CC133F"/>
    <w:rsid w:val="00CC25F6"/>
    <w:rsid w:val="00CC42EE"/>
    <w:rsid w:val="00CC684F"/>
    <w:rsid w:val="00CC7BC7"/>
    <w:rsid w:val="00CD024D"/>
    <w:rsid w:val="00CD07B5"/>
    <w:rsid w:val="00CD0C6C"/>
    <w:rsid w:val="00CD0F06"/>
    <w:rsid w:val="00CD50E4"/>
    <w:rsid w:val="00CD5B3B"/>
    <w:rsid w:val="00CD5D67"/>
    <w:rsid w:val="00CD61CB"/>
    <w:rsid w:val="00CD7718"/>
    <w:rsid w:val="00CE10E7"/>
    <w:rsid w:val="00CE1429"/>
    <w:rsid w:val="00CE4EE5"/>
    <w:rsid w:val="00CE5046"/>
    <w:rsid w:val="00CE5944"/>
    <w:rsid w:val="00CE633D"/>
    <w:rsid w:val="00CE6A58"/>
    <w:rsid w:val="00CF0085"/>
    <w:rsid w:val="00CF19EA"/>
    <w:rsid w:val="00CF3175"/>
    <w:rsid w:val="00CF515E"/>
    <w:rsid w:val="00CF58DE"/>
    <w:rsid w:val="00CF607B"/>
    <w:rsid w:val="00CF7CC8"/>
    <w:rsid w:val="00D010B1"/>
    <w:rsid w:val="00D01B4E"/>
    <w:rsid w:val="00D01B7B"/>
    <w:rsid w:val="00D01EE6"/>
    <w:rsid w:val="00D038C4"/>
    <w:rsid w:val="00D042F7"/>
    <w:rsid w:val="00D0497A"/>
    <w:rsid w:val="00D0512C"/>
    <w:rsid w:val="00D054C7"/>
    <w:rsid w:val="00D054F1"/>
    <w:rsid w:val="00D05E2D"/>
    <w:rsid w:val="00D06E9C"/>
    <w:rsid w:val="00D1018D"/>
    <w:rsid w:val="00D10271"/>
    <w:rsid w:val="00D1156E"/>
    <w:rsid w:val="00D11E67"/>
    <w:rsid w:val="00D11FF7"/>
    <w:rsid w:val="00D12351"/>
    <w:rsid w:val="00D12714"/>
    <w:rsid w:val="00D13821"/>
    <w:rsid w:val="00D13D68"/>
    <w:rsid w:val="00D15076"/>
    <w:rsid w:val="00D168BA"/>
    <w:rsid w:val="00D16AFC"/>
    <w:rsid w:val="00D16E34"/>
    <w:rsid w:val="00D178FA"/>
    <w:rsid w:val="00D17B94"/>
    <w:rsid w:val="00D17FBC"/>
    <w:rsid w:val="00D2016A"/>
    <w:rsid w:val="00D24848"/>
    <w:rsid w:val="00D24A1F"/>
    <w:rsid w:val="00D25387"/>
    <w:rsid w:val="00D25A2A"/>
    <w:rsid w:val="00D25E78"/>
    <w:rsid w:val="00D26C6D"/>
    <w:rsid w:val="00D26D30"/>
    <w:rsid w:val="00D27F96"/>
    <w:rsid w:val="00D304FA"/>
    <w:rsid w:val="00D307C7"/>
    <w:rsid w:val="00D30E74"/>
    <w:rsid w:val="00D328A3"/>
    <w:rsid w:val="00D328D1"/>
    <w:rsid w:val="00D35B65"/>
    <w:rsid w:val="00D35CF4"/>
    <w:rsid w:val="00D35D38"/>
    <w:rsid w:val="00D36946"/>
    <w:rsid w:val="00D3759C"/>
    <w:rsid w:val="00D43F09"/>
    <w:rsid w:val="00D440E0"/>
    <w:rsid w:val="00D46485"/>
    <w:rsid w:val="00D46E70"/>
    <w:rsid w:val="00D473CD"/>
    <w:rsid w:val="00D474F9"/>
    <w:rsid w:val="00D5040E"/>
    <w:rsid w:val="00D512BF"/>
    <w:rsid w:val="00D515A9"/>
    <w:rsid w:val="00D515B6"/>
    <w:rsid w:val="00D51DD9"/>
    <w:rsid w:val="00D52C1E"/>
    <w:rsid w:val="00D52E73"/>
    <w:rsid w:val="00D543F6"/>
    <w:rsid w:val="00D54A2F"/>
    <w:rsid w:val="00D56475"/>
    <w:rsid w:val="00D5690E"/>
    <w:rsid w:val="00D605B4"/>
    <w:rsid w:val="00D60978"/>
    <w:rsid w:val="00D61021"/>
    <w:rsid w:val="00D63F2F"/>
    <w:rsid w:val="00D64A09"/>
    <w:rsid w:val="00D658FA"/>
    <w:rsid w:val="00D6790D"/>
    <w:rsid w:val="00D71EBA"/>
    <w:rsid w:val="00D722D5"/>
    <w:rsid w:val="00D7255E"/>
    <w:rsid w:val="00D7596D"/>
    <w:rsid w:val="00D75E71"/>
    <w:rsid w:val="00D761D3"/>
    <w:rsid w:val="00D77F19"/>
    <w:rsid w:val="00D81412"/>
    <w:rsid w:val="00D81ABE"/>
    <w:rsid w:val="00D83F0D"/>
    <w:rsid w:val="00D8413F"/>
    <w:rsid w:val="00D84531"/>
    <w:rsid w:val="00D8495B"/>
    <w:rsid w:val="00D857B7"/>
    <w:rsid w:val="00D86A73"/>
    <w:rsid w:val="00D86F1D"/>
    <w:rsid w:val="00D87098"/>
    <w:rsid w:val="00D873F9"/>
    <w:rsid w:val="00D90D69"/>
    <w:rsid w:val="00D915CB"/>
    <w:rsid w:val="00D91D56"/>
    <w:rsid w:val="00D92F18"/>
    <w:rsid w:val="00D93447"/>
    <w:rsid w:val="00D93A7B"/>
    <w:rsid w:val="00D9527F"/>
    <w:rsid w:val="00D95B0D"/>
    <w:rsid w:val="00D967DA"/>
    <w:rsid w:val="00D96908"/>
    <w:rsid w:val="00D96B31"/>
    <w:rsid w:val="00D976A2"/>
    <w:rsid w:val="00DA02C2"/>
    <w:rsid w:val="00DA1BFB"/>
    <w:rsid w:val="00DA2057"/>
    <w:rsid w:val="00DA291A"/>
    <w:rsid w:val="00DA3433"/>
    <w:rsid w:val="00DA3596"/>
    <w:rsid w:val="00DA3C00"/>
    <w:rsid w:val="00DA4713"/>
    <w:rsid w:val="00DA5682"/>
    <w:rsid w:val="00DA6095"/>
    <w:rsid w:val="00DA68C1"/>
    <w:rsid w:val="00DA6AD8"/>
    <w:rsid w:val="00DA6BA0"/>
    <w:rsid w:val="00DB27B8"/>
    <w:rsid w:val="00DB3138"/>
    <w:rsid w:val="00DB3FBD"/>
    <w:rsid w:val="00DB6919"/>
    <w:rsid w:val="00DC0402"/>
    <w:rsid w:val="00DC0AAC"/>
    <w:rsid w:val="00DC146F"/>
    <w:rsid w:val="00DC20A9"/>
    <w:rsid w:val="00DC23F1"/>
    <w:rsid w:val="00DC2406"/>
    <w:rsid w:val="00DC4036"/>
    <w:rsid w:val="00DD072A"/>
    <w:rsid w:val="00DD1128"/>
    <w:rsid w:val="00DD265E"/>
    <w:rsid w:val="00DD2900"/>
    <w:rsid w:val="00DD2A70"/>
    <w:rsid w:val="00DD3C7C"/>
    <w:rsid w:val="00DD6DC9"/>
    <w:rsid w:val="00DD6EFC"/>
    <w:rsid w:val="00DD73BA"/>
    <w:rsid w:val="00DD749F"/>
    <w:rsid w:val="00DD75FB"/>
    <w:rsid w:val="00DE4A5A"/>
    <w:rsid w:val="00DE6152"/>
    <w:rsid w:val="00DE78C3"/>
    <w:rsid w:val="00DE7F2A"/>
    <w:rsid w:val="00DF0879"/>
    <w:rsid w:val="00DF1A2D"/>
    <w:rsid w:val="00DF1AA9"/>
    <w:rsid w:val="00DF3130"/>
    <w:rsid w:val="00DF349D"/>
    <w:rsid w:val="00DF42F9"/>
    <w:rsid w:val="00DF5435"/>
    <w:rsid w:val="00DF5DE2"/>
    <w:rsid w:val="00DF72D7"/>
    <w:rsid w:val="00E01487"/>
    <w:rsid w:val="00E01783"/>
    <w:rsid w:val="00E018FF"/>
    <w:rsid w:val="00E01B70"/>
    <w:rsid w:val="00E0440F"/>
    <w:rsid w:val="00E052A2"/>
    <w:rsid w:val="00E05A6B"/>
    <w:rsid w:val="00E06084"/>
    <w:rsid w:val="00E10156"/>
    <w:rsid w:val="00E117C8"/>
    <w:rsid w:val="00E122DC"/>
    <w:rsid w:val="00E12BFD"/>
    <w:rsid w:val="00E1394E"/>
    <w:rsid w:val="00E14027"/>
    <w:rsid w:val="00E14DAF"/>
    <w:rsid w:val="00E14F24"/>
    <w:rsid w:val="00E1572E"/>
    <w:rsid w:val="00E16B6D"/>
    <w:rsid w:val="00E20650"/>
    <w:rsid w:val="00E20FC5"/>
    <w:rsid w:val="00E21905"/>
    <w:rsid w:val="00E219DF"/>
    <w:rsid w:val="00E22B8B"/>
    <w:rsid w:val="00E22FBB"/>
    <w:rsid w:val="00E2498B"/>
    <w:rsid w:val="00E27689"/>
    <w:rsid w:val="00E27D63"/>
    <w:rsid w:val="00E27ED1"/>
    <w:rsid w:val="00E32977"/>
    <w:rsid w:val="00E33136"/>
    <w:rsid w:val="00E3332A"/>
    <w:rsid w:val="00E40F46"/>
    <w:rsid w:val="00E41E81"/>
    <w:rsid w:val="00E4201A"/>
    <w:rsid w:val="00E42A2C"/>
    <w:rsid w:val="00E42EEA"/>
    <w:rsid w:val="00E449C5"/>
    <w:rsid w:val="00E4509B"/>
    <w:rsid w:val="00E45B28"/>
    <w:rsid w:val="00E45BFB"/>
    <w:rsid w:val="00E4625D"/>
    <w:rsid w:val="00E46691"/>
    <w:rsid w:val="00E46FCC"/>
    <w:rsid w:val="00E473C1"/>
    <w:rsid w:val="00E51954"/>
    <w:rsid w:val="00E51BFD"/>
    <w:rsid w:val="00E52341"/>
    <w:rsid w:val="00E53106"/>
    <w:rsid w:val="00E53B8A"/>
    <w:rsid w:val="00E562FC"/>
    <w:rsid w:val="00E60531"/>
    <w:rsid w:val="00E62BD2"/>
    <w:rsid w:val="00E62C5F"/>
    <w:rsid w:val="00E63C2E"/>
    <w:rsid w:val="00E63D23"/>
    <w:rsid w:val="00E65248"/>
    <w:rsid w:val="00E655CA"/>
    <w:rsid w:val="00E65691"/>
    <w:rsid w:val="00E71871"/>
    <w:rsid w:val="00E72354"/>
    <w:rsid w:val="00E735CC"/>
    <w:rsid w:val="00E74FD3"/>
    <w:rsid w:val="00E752F8"/>
    <w:rsid w:val="00E75DC2"/>
    <w:rsid w:val="00E76237"/>
    <w:rsid w:val="00E8071C"/>
    <w:rsid w:val="00E80D5E"/>
    <w:rsid w:val="00E81991"/>
    <w:rsid w:val="00E81AF6"/>
    <w:rsid w:val="00E828B6"/>
    <w:rsid w:val="00E83CFB"/>
    <w:rsid w:val="00E84D33"/>
    <w:rsid w:val="00E85CD1"/>
    <w:rsid w:val="00E90DC5"/>
    <w:rsid w:val="00E9214B"/>
    <w:rsid w:val="00E93374"/>
    <w:rsid w:val="00E934AA"/>
    <w:rsid w:val="00E93764"/>
    <w:rsid w:val="00E9481A"/>
    <w:rsid w:val="00E94D7E"/>
    <w:rsid w:val="00E94DB8"/>
    <w:rsid w:val="00E95907"/>
    <w:rsid w:val="00EA09BD"/>
    <w:rsid w:val="00EA0B46"/>
    <w:rsid w:val="00EA0D03"/>
    <w:rsid w:val="00EA0F6C"/>
    <w:rsid w:val="00EA0FEE"/>
    <w:rsid w:val="00EA181C"/>
    <w:rsid w:val="00EA1ECD"/>
    <w:rsid w:val="00EA313A"/>
    <w:rsid w:val="00EA6F73"/>
    <w:rsid w:val="00EA795E"/>
    <w:rsid w:val="00EB01F0"/>
    <w:rsid w:val="00EB0418"/>
    <w:rsid w:val="00EB09AD"/>
    <w:rsid w:val="00EB1E93"/>
    <w:rsid w:val="00EB250A"/>
    <w:rsid w:val="00EB3797"/>
    <w:rsid w:val="00EB3EAE"/>
    <w:rsid w:val="00EB4135"/>
    <w:rsid w:val="00EB455D"/>
    <w:rsid w:val="00EC0236"/>
    <w:rsid w:val="00EC1CFD"/>
    <w:rsid w:val="00EC2D57"/>
    <w:rsid w:val="00EC6A4E"/>
    <w:rsid w:val="00EC77AD"/>
    <w:rsid w:val="00ED29F3"/>
    <w:rsid w:val="00ED30A2"/>
    <w:rsid w:val="00ED36DF"/>
    <w:rsid w:val="00ED51D6"/>
    <w:rsid w:val="00ED56C3"/>
    <w:rsid w:val="00ED5D67"/>
    <w:rsid w:val="00EE286C"/>
    <w:rsid w:val="00EE32F2"/>
    <w:rsid w:val="00EE334B"/>
    <w:rsid w:val="00EE364F"/>
    <w:rsid w:val="00EE41D0"/>
    <w:rsid w:val="00EE47A2"/>
    <w:rsid w:val="00EE683A"/>
    <w:rsid w:val="00EE78B6"/>
    <w:rsid w:val="00EF2020"/>
    <w:rsid w:val="00EF2910"/>
    <w:rsid w:val="00EF4728"/>
    <w:rsid w:val="00EF4E23"/>
    <w:rsid w:val="00EF660C"/>
    <w:rsid w:val="00F01F64"/>
    <w:rsid w:val="00F027B7"/>
    <w:rsid w:val="00F02AC9"/>
    <w:rsid w:val="00F0692A"/>
    <w:rsid w:val="00F0767E"/>
    <w:rsid w:val="00F1007D"/>
    <w:rsid w:val="00F10EED"/>
    <w:rsid w:val="00F112E9"/>
    <w:rsid w:val="00F119B0"/>
    <w:rsid w:val="00F126FC"/>
    <w:rsid w:val="00F14D8B"/>
    <w:rsid w:val="00F14F35"/>
    <w:rsid w:val="00F1655F"/>
    <w:rsid w:val="00F20ACB"/>
    <w:rsid w:val="00F20ED3"/>
    <w:rsid w:val="00F22267"/>
    <w:rsid w:val="00F24675"/>
    <w:rsid w:val="00F27A7F"/>
    <w:rsid w:val="00F30F7E"/>
    <w:rsid w:val="00F31D11"/>
    <w:rsid w:val="00F33536"/>
    <w:rsid w:val="00F3388B"/>
    <w:rsid w:val="00F3468D"/>
    <w:rsid w:val="00F34F57"/>
    <w:rsid w:val="00F37734"/>
    <w:rsid w:val="00F424B6"/>
    <w:rsid w:val="00F4333C"/>
    <w:rsid w:val="00F43463"/>
    <w:rsid w:val="00F445E1"/>
    <w:rsid w:val="00F45D69"/>
    <w:rsid w:val="00F511FA"/>
    <w:rsid w:val="00F51569"/>
    <w:rsid w:val="00F529E9"/>
    <w:rsid w:val="00F52DAD"/>
    <w:rsid w:val="00F56471"/>
    <w:rsid w:val="00F571FD"/>
    <w:rsid w:val="00F57F61"/>
    <w:rsid w:val="00F621B2"/>
    <w:rsid w:val="00F656AF"/>
    <w:rsid w:val="00F66481"/>
    <w:rsid w:val="00F67D20"/>
    <w:rsid w:val="00F70907"/>
    <w:rsid w:val="00F712E9"/>
    <w:rsid w:val="00F719E8"/>
    <w:rsid w:val="00F740BF"/>
    <w:rsid w:val="00F7448C"/>
    <w:rsid w:val="00F74FD5"/>
    <w:rsid w:val="00F75690"/>
    <w:rsid w:val="00F77C66"/>
    <w:rsid w:val="00F77DC1"/>
    <w:rsid w:val="00F80537"/>
    <w:rsid w:val="00F81371"/>
    <w:rsid w:val="00F8142F"/>
    <w:rsid w:val="00F827A0"/>
    <w:rsid w:val="00F82E71"/>
    <w:rsid w:val="00F83F6C"/>
    <w:rsid w:val="00F84B9F"/>
    <w:rsid w:val="00F85AD3"/>
    <w:rsid w:val="00F8695F"/>
    <w:rsid w:val="00F86A25"/>
    <w:rsid w:val="00F86B6C"/>
    <w:rsid w:val="00F8702D"/>
    <w:rsid w:val="00F9064E"/>
    <w:rsid w:val="00F90C12"/>
    <w:rsid w:val="00F935CE"/>
    <w:rsid w:val="00F94684"/>
    <w:rsid w:val="00F9483F"/>
    <w:rsid w:val="00F94D1F"/>
    <w:rsid w:val="00F96D82"/>
    <w:rsid w:val="00FA18B2"/>
    <w:rsid w:val="00FA2C0A"/>
    <w:rsid w:val="00FA3FA0"/>
    <w:rsid w:val="00FA54DE"/>
    <w:rsid w:val="00FA6741"/>
    <w:rsid w:val="00FB13B9"/>
    <w:rsid w:val="00FB6D27"/>
    <w:rsid w:val="00FB71D1"/>
    <w:rsid w:val="00FB7AF2"/>
    <w:rsid w:val="00FB7DA2"/>
    <w:rsid w:val="00FC3D11"/>
    <w:rsid w:val="00FC4284"/>
    <w:rsid w:val="00FC656A"/>
    <w:rsid w:val="00FC7C07"/>
    <w:rsid w:val="00FC7F91"/>
    <w:rsid w:val="00FD0CC4"/>
    <w:rsid w:val="00FD0F78"/>
    <w:rsid w:val="00FD26BF"/>
    <w:rsid w:val="00FD3B1D"/>
    <w:rsid w:val="00FD64B2"/>
    <w:rsid w:val="00FD68D9"/>
    <w:rsid w:val="00FD7984"/>
    <w:rsid w:val="00FE02CB"/>
    <w:rsid w:val="00FE0786"/>
    <w:rsid w:val="00FE0A0D"/>
    <w:rsid w:val="00FE2F2C"/>
    <w:rsid w:val="00FE42E9"/>
    <w:rsid w:val="00FE42F1"/>
    <w:rsid w:val="00FE5809"/>
    <w:rsid w:val="00FE63D3"/>
    <w:rsid w:val="00FE6E24"/>
    <w:rsid w:val="00FF270C"/>
    <w:rsid w:val="00FF323B"/>
    <w:rsid w:val="00FF3F25"/>
    <w:rsid w:val="00FF554B"/>
    <w:rsid w:val="00FF5935"/>
    <w:rsid w:val="00FF6E2F"/>
    <w:rsid w:val="00FF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43D261"/>
  <w14:defaultImageDpi w14:val="330"/>
  <w15:docId w15:val="{86134F08-0CB4-45C5-B425-74A51076B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388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rsid w:val="00817FB4"/>
    <w:pPr>
      <w:keepNext/>
      <w:keepLines/>
      <w:spacing w:before="200" w:after="0"/>
      <w:ind w:left="1080" w:hanging="360"/>
      <w:jc w:val="left"/>
      <w:outlineLvl w:val="2"/>
    </w:pPr>
    <w:rPr>
      <w:rFonts w:ascii="Calibri" w:eastAsia="Calibri" w:hAnsi="Calibri" w:cs="Calibri"/>
      <w:b/>
      <w:lang w:val="en-GB" w:eastAsia="en-GB"/>
    </w:rPr>
  </w:style>
  <w:style w:type="paragraph" w:styleId="Heading4">
    <w:name w:val="heading 4"/>
    <w:basedOn w:val="Normal"/>
    <w:next w:val="Normal"/>
    <w:link w:val="Heading4Char"/>
    <w:rsid w:val="00817FB4"/>
    <w:pPr>
      <w:keepNext/>
      <w:keepLines/>
      <w:spacing w:before="200" w:after="0"/>
      <w:ind w:left="1440" w:hanging="360"/>
      <w:jc w:val="left"/>
      <w:outlineLvl w:val="3"/>
    </w:pPr>
    <w:rPr>
      <w:rFonts w:ascii="Calibri" w:eastAsia="Calibri" w:hAnsi="Calibri" w:cs="Calibri"/>
      <w:b/>
      <w:sz w:val="24"/>
      <w:lang w:val="en-GB" w:eastAsia="en-GB"/>
    </w:rPr>
  </w:style>
  <w:style w:type="paragraph" w:styleId="Heading5">
    <w:name w:val="heading 5"/>
    <w:basedOn w:val="Normal"/>
    <w:next w:val="Normal"/>
    <w:link w:val="Heading5Char"/>
    <w:rsid w:val="00817FB4"/>
    <w:pPr>
      <w:keepNext/>
      <w:keepLines/>
      <w:spacing w:before="200" w:after="0"/>
      <w:ind w:left="1800" w:hanging="360"/>
      <w:jc w:val="left"/>
      <w:outlineLvl w:val="4"/>
    </w:pPr>
    <w:rPr>
      <w:rFonts w:ascii="Calibri" w:eastAsia="Calibri" w:hAnsi="Calibri" w:cs="Calibri"/>
      <w:b/>
      <w:sz w:val="24"/>
      <w:lang w:val="en-GB" w:eastAsia="en-GB"/>
    </w:rPr>
  </w:style>
  <w:style w:type="paragraph" w:styleId="Heading6">
    <w:name w:val="heading 6"/>
    <w:basedOn w:val="Normal"/>
    <w:next w:val="Normal"/>
    <w:link w:val="Heading6Char"/>
    <w:rsid w:val="00817FB4"/>
    <w:pPr>
      <w:keepNext/>
      <w:keepLines/>
      <w:spacing w:before="200" w:after="0"/>
      <w:ind w:left="2160" w:hanging="360"/>
      <w:jc w:val="left"/>
      <w:outlineLvl w:val="5"/>
    </w:pPr>
    <w:rPr>
      <w:rFonts w:ascii="Calibri" w:eastAsia="Calibri" w:hAnsi="Calibri" w:cs="Calibri"/>
      <w:b/>
      <w:sz w:val="24"/>
      <w:lang w:val="en-GB" w:eastAsia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7FB4"/>
    <w:pPr>
      <w:keepNext/>
      <w:keepLines/>
      <w:spacing w:before="40" w:after="0" w:line="259" w:lineRule="auto"/>
      <w:ind w:left="2520" w:hanging="360"/>
      <w:jc w:val="left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en-GB" w:eastAsia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7FB4"/>
    <w:pPr>
      <w:keepNext/>
      <w:keepLines/>
      <w:spacing w:before="40" w:after="0" w:line="259" w:lineRule="auto"/>
      <w:ind w:left="3780" w:hanging="360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7FB4"/>
    <w:pPr>
      <w:keepNext/>
      <w:keepLines/>
      <w:spacing w:before="40" w:after="0" w:line="259" w:lineRule="auto"/>
      <w:ind w:left="4140" w:hanging="360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aliases w:val="CV1,Document Table,HTG,CV table,chiffres,Tableau D,Table EY,Table Finalité,Table Definitions Grid,Deloitte Table Grid,Table Definitions Grid2,Table Definitions Grid11,Table Definitions Grid3,Table Definitions Grid12,EY Table,TabelEcorys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23330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0421D6"/>
    <w:pPr>
      <w:spacing w:after="60"/>
      <w:ind w:left="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0421D6"/>
    <w:rPr>
      <w:rFonts w:ascii="Trebuchet MS" w:hAnsi="Trebuchet MS"/>
      <w:sz w:val="16"/>
    </w:rPr>
  </w:style>
  <w:style w:type="character" w:styleId="FootnoteReference">
    <w:name w:val="footnote reference"/>
    <w:basedOn w:val="DefaultParagraphFont"/>
    <w:uiPriority w:val="99"/>
    <w:unhideWhenUsed/>
    <w:qFormat/>
    <w:rsid w:val="007D0880"/>
    <w:rPr>
      <w:rFonts w:ascii="Trebuchet MS" w:hAnsi="Trebuchet MS"/>
      <w:sz w:val="22"/>
      <w:vertAlign w:val="superscript"/>
    </w:rPr>
  </w:style>
  <w:style w:type="paragraph" w:styleId="ListParagraph">
    <w:name w:val="List Paragraph"/>
    <w:aliases w:val="Normal bullet 2,List Paragraph1,Forth level,Header bold,heading 7,body 2,List Paragraph11,List Paragraph2,Medium Grid 1 - Accent 21,Lettre d'introduction,List Paragraph111,lp1,Heading x1,Lista 1,lp11,1st level - Bullet List Paragraph,EU,L"/>
    <w:basedOn w:val="Normal"/>
    <w:link w:val="ListParagraphChar"/>
    <w:qFormat/>
    <w:rsid w:val="00DD749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D3A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3A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3A21"/>
    <w:rPr>
      <w:rFonts w:ascii="Trebuchet MS" w:hAnsi="Trebuchet M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3A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3A21"/>
    <w:rPr>
      <w:rFonts w:ascii="Trebuchet MS" w:hAnsi="Trebuchet MS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95148"/>
    <w:rPr>
      <w:color w:val="800080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416E98"/>
    <w:rPr>
      <w:rFonts w:ascii="Calibri" w:eastAsia="Calibri" w:hAnsi="Calibri"/>
      <w:sz w:val="22"/>
      <w:szCs w:val="22"/>
      <w:lang w:val="ro-RO"/>
    </w:rPr>
  </w:style>
  <w:style w:type="character" w:customStyle="1" w:styleId="NoSpacingChar">
    <w:name w:val="No Spacing Char"/>
    <w:link w:val="NoSpacing"/>
    <w:uiPriority w:val="1"/>
    <w:rsid w:val="00416E98"/>
    <w:rPr>
      <w:rFonts w:ascii="Calibri" w:eastAsia="Calibri" w:hAnsi="Calibri"/>
      <w:sz w:val="22"/>
      <w:szCs w:val="22"/>
      <w:lang w:val="ro-RO"/>
    </w:rPr>
  </w:style>
  <w:style w:type="paragraph" w:customStyle="1" w:styleId="NormalWeb2">
    <w:name w:val="Normal (Web)2"/>
    <w:basedOn w:val="Normal"/>
    <w:rsid w:val="00416E98"/>
    <w:pPr>
      <w:spacing w:before="140" w:after="140" w:line="240" w:lineRule="auto"/>
      <w:ind w:left="140" w:right="140"/>
      <w:jc w:val="left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Revision">
    <w:name w:val="Revision"/>
    <w:hidden/>
    <w:uiPriority w:val="71"/>
    <w:semiHidden/>
    <w:rsid w:val="00ED36DF"/>
    <w:rPr>
      <w:rFonts w:ascii="Trebuchet MS" w:hAnsi="Trebuchet MS"/>
      <w:sz w:val="22"/>
      <w:szCs w:val="22"/>
      <w:lang w:val="ro-RO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B8122F"/>
    <w:rPr>
      <w:color w:val="605E5C"/>
      <w:shd w:val="clear" w:color="auto" w:fill="E1DFDD"/>
    </w:rPr>
  </w:style>
  <w:style w:type="character" w:customStyle="1" w:styleId="ListParagraphChar">
    <w:name w:val="List Paragraph Char"/>
    <w:aliases w:val="Normal bullet 2 Char1,List Paragraph1 Char1,Forth level Char,Header bold Char,heading 7 Char,body 2 Char,List Paragraph11 Char,List Paragraph2 Char,Medium Grid 1 - Accent 21 Char,Lettre d'introduction Char,List Paragraph111 Char"/>
    <w:link w:val="ListParagraph"/>
    <w:qFormat/>
    <w:rsid w:val="00037687"/>
    <w:rPr>
      <w:rFonts w:ascii="Trebuchet MS" w:hAnsi="Trebuchet MS"/>
      <w:sz w:val="22"/>
      <w:szCs w:val="22"/>
      <w:lang w:val="ro-RO"/>
    </w:rPr>
  </w:style>
  <w:style w:type="character" w:customStyle="1" w:styleId="MeniuneNerezolvat2">
    <w:name w:val="Mențiune Nerezolvat2"/>
    <w:basedOn w:val="DefaultParagraphFont"/>
    <w:uiPriority w:val="99"/>
    <w:semiHidden/>
    <w:unhideWhenUsed/>
    <w:rsid w:val="000A17DF"/>
    <w:rPr>
      <w:color w:val="605E5C"/>
      <w:shd w:val="clear" w:color="auto" w:fill="E1DFDD"/>
    </w:rPr>
  </w:style>
  <w:style w:type="paragraph" w:customStyle="1" w:styleId="Default">
    <w:name w:val="Default"/>
    <w:rsid w:val="00CC03F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hu-HU" w:eastAsia="hu-HU"/>
    </w:rPr>
  </w:style>
  <w:style w:type="character" w:styleId="UnresolvedMention">
    <w:name w:val="Unresolved Mention"/>
    <w:basedOn w:val="DefaultParagraphFont"/>
    <w:uiPriority w:val="99"/>
    <w:semiHidden/>
    <w:unhideWhenUsed/>
    <w:rsid w:val="00D26C6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817FB4"/>
    <w:rPr>
      <w:rFonts w:ascii="Calibri" w:eastAsia="Calibri" w:hAnsi="Calibri" w:cs="Calibri"/>
      <w:b/>
      <w:sz w:val="22"/>
      <w:szCs w:val="22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817FB4"/>
    <w:rPr>
      <w:rFonts w:ascii="Calibri" w:eastAsia="Calibri" w:hAnsi="Calibri" w:cs="Calibri"/>
      <w:b/>
      <w:sz w:val="24"/>
      <w:szCs w:val="22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817FB4"/>
    <w:rPr>
      <w:rFonts w:ascii="Calibri" w:eastAsia="Calibri" w:hAnsi="Calibri" w:cs="Calibri"/>
      <w:b/>
      <w:sz w:val="24"/>
      <w:szCs w:val="22"/>
      <w:lang w:val="en-GB" w:eastAsia="en-GB"/>
    </w:rPr>
  </w:style>
  <w:style w:type="character" w:customStyle="1" w:styleId="Heading6Char">
    <w:name w:val="Heading 6 Char"/>
    <w:basedOn w:val="DefaultParagraphFont"/>
    <w:link w:val="Heading6"/>
    <w:rsid w:val="00817FB4"/>
    <w:rPr>
      <w:rFonts w:ascii="Calibri" w:eastAsia="Calibri" w:hAnsi="Calibri" w:cs="Calibri"/>
      <w:b/>
      <w:sz w:val="24"/>
      <w:szCs w:val="22"/>
      <w:lang w:val="en-GB"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7FB4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GB"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7FB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7FB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/>
    </w:rPr>
  </w:style>
  <w:style w:type="numbering" w:customStyle="1" w:styleId="SIPOCA53Headings">
    <w:name w:val="SIPOCA53 Headings"/>
    <w:uiPriority w:val="99"/>
    <w:rsid w:val="00817FB4"/>
    <w:pPr>
      <w:numPr>
        <w:numId w:val="2"/>
      </w:numPr>
    </w:pPr>
  </w:style>
  <w:style w:type="character" w:customStyle="1" w:styleId="MediumGrid1-Accent2Char">
    <w:name w:val="Medium Grid 1 - Accent 2 Char"/>
    <w:aliases w:val="Normal bullet 2 Char,List Paragraph1 Char"/>
    <w:rsid w:val="00817FB4"/>
    <w:rPr>
      <w:sz w:val="24"/>
      <w:szCs w:val="22"/>
      <w:lang w:val="ro-RO"/>
    </w:rPr>
  </w:style>
  <w:style w:type="paragraph" w:customStyle="1" w:styleId="Body">
    <w:name w:val="Body"/>
    <w:uiPriority w:val="99"/>
    <w:rsid w:val="00817FB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60" w:line="25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z1qcye">
    <w:name w:val="z1qcye"/>
    <w:basedOn w:val="Normal"/>
    <w:rsid w:val="009C7E47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286pc">
    <w:name w:val="t286pc"/>
    <w:basedOn w:val="DefaultParagraphFont"/>
    <w:rsid w:val="009C7E47"/>
  </w:style>
  <w:style w:type="character" w:customStyle="1" w:styleId="lqfa5">
    <w:name w:val="lqfa5"/>
    <w:basedOn w:val="DefaultParagraphFont"/>
    <w:rsid w:val="009C7E47"/>
  </w:style>
  <w:style w:type="paragraph" w:customStyle="1" w:styleId="jydcyd">
    <w:name w:val="jydcyd"/>
    <w:basedOn w:val="Normal"/>
    <w:rsid w:val="009C7E47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vhj6pe">
    <w:name w:val="vhj6pe"/>
    <w:basedOn w:val="DefaultParagraphFont"/>
    <w:rsid w:val="009C7E47"/>
  </w:style>
  <w:style w:type="character" w:customStyle="1" w:styleId="r0r5r">
    <w:name w:val="r0r5r"/>
    <w:basedOn w:val="DefaultParagraphFont"/>
    <w:rsid w:val="009C7E47"/>
  </w:style>
  <w:style w:type="character" w:customStyle="1" w:styleId="zjr8l">
    <w:name w:val="zjr8l"/>
    <w:basedOn w:val="DefaultParagraphFont"/>
    <w:rsid w:val="009C7E47"/>
  </w:style>
  <w:style w:type="paragraph" w:styleId="EndnoteText">
    <w:name w:val="endnote text"/>
    <w:basedOn w:val="Normal"/>
    <w:link w:val="EndnoteTextChar"/>
    <w:uiPriority w:val="99"/>
    <w:semiHidden/>
    <w:unhideWhenUsed/>
    <w:rsid w:val="00FD26BF"/>
    <w:pPr>
      <w:spacing w:after="0" w:line="240" w:lineRule="auto"/>
      <w:ind w:left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D26BF"/>
    <w:rPr>
      <w:rFonts w:ascii="Trebuchet MS" w:hAnsi="Trebuchet MS"/>
      <w:lang w:val="ro-RO"/>
    </w:rPr>
  </w:style>
  <w:style w:type="character" w:styleId="EndnoteReference">
    <w:name w:val="endnote reference"/>
    <w:basedOn w:val="DefaultParagraphFont"/>
    <w:uiPriority w:val="99"/>
    <w:semiHidden/>
    <w:unhideWhenUsed/>
    <w:rsid w:val="00FD26BF"/>
    <w:rPr>
      <w:vertAlign w:val="superscript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D26BF"/>
    <w:pPr>
      <w:tabs>
        <w:tab w:val="left" w:pos="880"/>
        <w:tab w:val="right" w:leader="dot" w:pos="8947"/>
      </w:tabs>
      <w:spacing w:after="100" w:line="259" w:lineRule="auto"/>
      <w:ind w:left="220"/>
      <w:jc w:val="left"/>
    </w:pPr>
    <w:rPr>
      <w:rFonts w:asciiTheme="minorHAnsi" w:eastAsiaTheme="minorEastAsia" w:hAnsiTheme="minorHAnsi"/>
      <w:b/>
      <w:noProof/>
    </w:rPr>
  </w:style>
  <w:style w:type="paragraph" w:styleId="BodyText">
    <w:name w:val="Body Text"/>
    <w:basedOn w:val="Normal"/>
    <w:link w:val="BodyTextChar"/>
    <w:rsid w:val="00895B85"/>
    <w:pPr>
      <w:spacing w:after="0" w:line="240" w:lineRule="auto"/>
      <w:ind w:left="0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895B85"/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Bodytext3">
    <w:name w:val="Body text (3)_"/>
    <w:basedOn w:val="DefaultParagraphFont"/>
    <w:link w:val="Bodytext30"/>
    <w:rsid w:val="00895B85"/>
    <w:rPr>
      <w:rFonts w:ascii="Arial" w:eastAsia="Arial" w:hAnsi="Arial" w:cs="Arial"/>
      <w:b/>
      <w:bCs/>
      <w:shd w:val="clear" w:color="auto" w:fill="FFFFFF"/>
    </w:rPr>
  </w:style>
  <w:style w:type="character" w:customStyle="1" w:styleId="Bodytext2">
    <w:name w:val="Body text (2)_"/>
    <w:basedOn w:val="DefaultParagraphFont"/>
    <w:link w:val="Bodytext20"/>
    <w:rsid w:val="00895B85"/>
    <w:rPr>
      <w:rFonts w:ascii="Arial" w:eastAsia="Arial" w:hAnsi="Arial" w:cs="Arial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895B85"/>
    <w:pPr>
      <w:widowControl w:val="0"/>
      <w:shd w:val="clear" w:color="auto" w:fill="FFFFFF"/>
      <w:spacing w:after="0" w:line="259" w:lineRule="exact"/>
      <w:ind w:left="0"/>
      <w:jc w:val="left"/>
    </w:pPr>
    <w:rPr>
      <w:rFonts w:ascii="Arial" w:eastAsia="Arial" w:hAnsi="Arial" w:cs="Arial"/>
      <w:b/>
      <w:bCs/>
      <w:sz w:val="20"/>
      <w:szCs w:val="20"/>
      <w:lang w:val="en-US"/>
    </w:rPr>
  </w:style>
  <w:style w:type="paragraph" w:customStyle="1" w:styleId="Bodytext20">
    <w:name w:val="Body text (2)"/>
    <w:basedOn w:val="Normal"/>
    <w:link w:val="Bodytext2"/>
    <w:rsid w:val="00895B85"/>
    <w:pPr>
      <w:widowControl w:val="0"/>
      <w:shd w:val="clear" w:color="auto" w:fill="FFFFFF"/>
      <w:spacing w:before="480" w:after="0" w:line="317" w:lineRule="exact"/>
      <w:ind w:left="0" w:firstLine="280"/>
    </w:pPr>
    <w:rPr>
      <w:rFonts w:ascii="Arial" w:eastAsia="Arial" w:hAnsi="Arial" w:cs="Arial"/>
      <w:sz w:val="20"/>
      <w:szCs w:val="20"/>
      <w:lang w:val="en-US"/>
    </w:rPr>
  </w:style>
  <w:style w:type="character" w:customStyle="1" w:styleId="Heading1NotBold">
    <w:name w:val="Heading #1 + Not Bold"/>
    <w:basedOn w:val="DefaultParagraphFont"/>
    <w:rsid w:val="00895B85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Bodytext2Bold">
    <w:name w:val="Body text (2) + Bold"/>
    <w:basedOn w:val="Bodytext2"/>
    <w:rsid w:val="00895B85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o-RO" w:eastAsia="ro-RO" w:bidi="ro-RO"/>
    </w:rPr>
  </w:style>
  <w:style w:type="character" w:customStyle="1" w:styleId="Bodytext4">
    <w:name w:val="Body text (4)"/>
    <w:basedOn w:val="DefaultParagraphFont"/>
    <w:rsid w:val="00895B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o-RO" w:eastAsia="ro-RO" w:bidi="ro-RO"/>
    </w:rPr>
  </w:style>
  <w:style w:type="character" w:customStyle="1" w:styleId="Bodytext2115ptBold">
    <w:name w:val="Body text (2) + 11.5 pt.Bold"/>
    <w:basedOn w:val="Bodytext2"/>
    <w:rsid w:val="00895B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o-RO" w:eastAsia="ro-RO" w:bidi="ro-RO"/>
    </w:rPr>
  </w:style>
  <w:style w:type="character" w:customStyle="1" w:styleId="Bodytext2ArialUnicodeMS12ptBold">
    <w:name w:val="Body text (2) + Arial Unicode MS.12 pt.Bold"/>
    <w:basedOn w:val="Bodytext2"/>
    <w:rsid w:val="00895B85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o-RO" w:eastAsia="ro-RO" w:bidi="ro-RO"/>
    </w:rPr>
  </w:style>
  <w:style w:type="paragraph" w:styleId="NormalWeb">
    <w:name w:val="Normal (Web)"/>
    <w:basedOn w:val="Normal"/>
    <w:uiPriority w:val="99"/>
    <w:semiHidden/>
    <w:unhideWhenUsed/>
    <w:rsid w:val="001B204E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F57F61"/>
    <w:pPr>
      <w:widowControl w:val="0"/>
      <w:autoSpaceDE w:val="0"/>
      <w:autoSpaceDN w:val="0"/>
      <w:spacing w:after="0" w:line="240" w:lineRule="auto"/>
      <w:ind w:left="0"/>
      <w:jc w:val="left"/>
    </w:pPr>
    <w:rPr>
      <w:rFonts w:ascii="Times New Roman" w:eastAsia="Times New Roman" w:hAnsi="Times New Roman"/>
    </w:rPr>
  </w:style>
  <w:style w:type="table" w:customStyle="1" w:styleId="TableGrid11">
    <w:name w:val="Table Grid11"/>
    <w:basedOn w:val="TableNormal"/>
    <w:next w:val="TableGrid"/>
    <w:uiPriority w:val="59"/>
    <w:rsid w:val="0071584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8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6727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2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67632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5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42051">
                      <w:marLeft w:val="0"/>
                      <w:marRight w:val="0"/>
                      <w:marTop w:val="36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8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9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81585">
                      <w:marLeft w:val="0"/>
                      <w:marRight w:val="0"/>
                      <w:marTop w:val="36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2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74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05445">
                      <w:marLeft w:val="0"/>
                      <w:marRight w:val="0"/>
                      <w:marTop w:val="36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8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798282">
                      <w:marLeft w:val="0"/>
                      <w:marRight w:val="0"/>
                      <w:marTop w:val="36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3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76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5479">
                      <w:marLeft w:val="0"/>
                      <w:marRight w:val="0"/>
                      <w:marTop w:val="36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67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47069">
                      <w:marLeft w:val="0"/>
                      <w:marRight w:val="0"/>
                      <w:marTop w:val="6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53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2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87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14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503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48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830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01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96793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456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1976387">
                                  <w:marLeft w:val="0"/>
                                  <w:marRight w:val="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56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4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8993689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022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1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9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8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96378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8982406">
                                  <w:marLeft w:val="0"/>
                                  <w:marRight w:val="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027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77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4113603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088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70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44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513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650288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2665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2496056">
                                  <w:marLeft w:val="0"/>
                                  <w:marRight w:val="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564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669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0893846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183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020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4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Viorel.Streza\Desktop\template%20min%204%20radu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06EAE-C34A-478E-B234-09A367D19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</CharactersWithSpaces>
  <SharedDoc>false</SharedDoc>
  <HLinks>
    <vt:vector size="12" baseType="variant">
      <vt:variant>
        <vt:i4>458786</vt:i4>
      </vt:variant>
      <vt:variant>
        <vt:i4>5514</vt:i4>
      </vt:variant>
      <vt:variant>
        <vt:i4>1026</vt:i4>
      </vt:variant>
      <vt:variant>
        <vt:i4>1</vt:i4>
      </vt:variant>
      <vt:variant>
        <vt:lpwstr>logo_antet_dep_energie_p2</vt:lpwstr>
      </vt:variant>
      <vt:variant>
        <vt:lpwstr/>
      </vt:variant>
      <vt:variant>
        <vt:i4>7798863</vt:i4>
      </vt:variant>
      <vt:variant>
        <vt:i4>7856</vt:i4>
      </vt:variant>
      <vt:variant>
        <vt:i4>1025</vt:i4>
      </vt:variant>
      <vt:variant>
        <vt:i4>1</vt:i4>
      </vt:variant>
      <vt:variant>
        <vt:lpwstr>logo_antet_dep_energie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Viorel Streza</dc:creator>
  <cp:lastModifiedBy>Marian Teodorescu</cp:lastModifiedBy>
  <cp:revision>2</cp:revision>
  <cp:lastPrinted>2026-08-14T06:51:00Z</cp:lastPrinted>
  <dcterms:created xsi:type="dcterms:W3CDTF">2026-09-01T10:24:00Z</dcterms:created>
  <dcterms:modified xsi:type="dcterms:W3CDTF">2026-09-01T10:24:00Z</dcterms:modified>
</cp:coreProperties>
</file>