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7887A19B" w14:textId="1AF7EF6B" w:rsidR="00125EDC" w:rsidRPr="00832F0F" w:rsidRDefault="00C82956" w:rsidP="00832F0F">
      <w:pPr>
        <w:ind w:left="0"/>
        <w:rPr>
          <w:rFonts w:eastAsia="Times New Roman"/>
          <w:bCs/>
          <w:lang w:val="ro-RO" w:eastAsia="ro-RO"/>
        </w:rPr>
      </w:pPr>
      <w:r w:rsidRPr="009E08A5">
        <w:rPr>
          <w:rFonts w:eastAsia="Times New Roman"/>
          <w:b/>
          <w:lang w:val="ro-RO" w:eastAsia="ro-RO"/>
        </w:rPr>
        <w:t>Rezultat</w:t>
      </w:r>
      <w:r w:rsidR="00C221B5" w:rsidRPr="009E08A5">
        <w:rPr>
          <w:rFonts w:eastAsia="Times New Roman"/>
          <w:b/>
          <w:lang w:val="ro-RO" w:eastAsia="ro-RO"/>
        </w:rPr>
        <w:t>ul</w:t>
      </w:r>
      <w:r w:rsidRPr="009E08A5">
        <w:rPr>
          <w:rFonts w:eastAsia="Times New Roman"/>
          <w:b/>
          <w:lang w:val="ro-RO" w:eastAsia="ro-RO"/>
        </w:rPr>
        <w:t xml:space="preserve"> </w:t>
      </w:r>
      <w:r w:rsidR="00C221B5" w:rsidRPr="009E08A5">
        <w:rPr>
          <w:rFonts w:eastAsia="Times New Roman"/>
          <w:b/>
          <w:lang w:val="ro-RO" w:eastAsia="ro-RO"/>
        </w:rPr>
        <w:t>probei</w:t>
      </w:r>
      <w:r w:rsidR="00F012E2">
        <w:rPr>
          <w:rFonts w:eastAsia="Times New Roman"/>
          <w:b/>
          <w:lang w:val="ro-RO" w:eastAsia="ro-RO"/>
        </w:rPr>
        <w:t xml:space="preserve"> interviu</w:t>
      </w:r>
      <w:r w:rsidR="002D588E" w:rsidRPr="009E08A5">
        <w:rPr>
          <w:rFonts w:eastAsia="Times New Roman"/>
          <w:bCs/>
          <w:lang w:val="ro-RO" w:eastAsia="ro-RO"/>
        </w:rPr>
        <w:t xml:space="preserve"> la examenul </w:t>
      </w:r>
      <w:r w:rsidR="0072064E" w:rsidRPr="009E08A5">
        <w:rPr>
          <w:rFonts w:eastAsia="Times New Roman"/>
          <w:bCs/>
          <w:lang w:val="ro-RO" w:eastAsia="ro-RO"/>
        </w:rPr>
        <w:t xml:space="preserve">pentru </w:t>
      </w:r>
      <w:r w:rsidRPr="009E08A5">
        <w:rPr>
          <w:rFonts w:eastAsia="Times New Roman"/>
          <w:bCs/>
          <w:lang w:val="ro-RO" w:eastAsia="ro-RO"/>
        </w:rPr>
        <w:t xml:space="preserve">promovare în grad profesional imediat superior celui </w:t>
      </w:r>
      <w:r w:rsidR="00A40243" w:rsidRPr="009E08A5">
        <w:rPr>
          <w:rFonts w:eastAsia="Times New Roman"/>
          <w:bCs/>
          <w:lang w:val="ro-RO" w:eastAsia="ro-RO"/>
        </w:rPr>
        <w:t>deținut</w:t>
      </w:r>
      <w:r w:rsidR="00207216" w:rsidRPr="009E08A5">
        <w:rPr>
          <w:rFonts w:eastAsia="Times New Roman"/>
          <w:bCs/>
          <w:lang w:val="ro-RO" w:eastAsia="ro-RO"/>
        </w:rPr>
        <w:t xml:space="preserve"> </w:t>
      </w:r>
      <w:r w:rsidR="00530A3E">
        <w:rPr>
          <w:rFonts w:eastAsia="Times New Roman"/>
          <w:bCs/>
          <w:lang w:val="ro-RO" w:eastAsia="ro-RO"/>
        </w:rPr>
        <w:t>de către</w:t>
      </w:r>
      <w:r w:rsidR="00BA727A">
        <w:rPr>
          <w:rFonts w:eastAsia="Times New Roman"/>
          <w:bCs/>
          <w:lang w:val="ro-RO" w:eastAsia="ro-RO"/>
        </w:rPr>
        <w:t xml:space="preserve"> </w:t>
      </w:r>
      <w:proofErr w:type="spellStart"/>
      <w:r w:rsidR="009A3ABF" w:rsidRPr="00F54326">
        <w:rPr>
          <w:b/>
        </w:rPr>
        <w:t>inspectorii</w:t>
      </w:r>
      <w:proofErr w:type="spellEnd"/>
      <w:r w:rsidR="009A3ABF" w:rsidRPr="00F54326">
        <w:rPr>
          <w:b/>
        </w:rPr>
        <w:t xml:space="preserve"> de </w:t>
      </w:r>
      <w:proofErr w:type="spellStart"/>
      <w:r w:rsidR="009A3ABF" w:rsidRPr="00F54326">
        <w:rPr>
          <w:b/>
        </w:rPr>
        <w:t>urmărire</w:t>
      </w:r>
      <w:proofErr w:type="spellEnd"/>
      <w:r w:rsidR="009A3ABF" w:rsidRPr="00F54326">
        <w:rPr>
          <w:b/>
        </w:rPr>
        <w:t xml:space="preserve"> </w:t>
      </w:r>
      <w:proofErr w:type="spellStart"/>
      <w:r w:rsidR="009A3ABF" w:rsidRPr="00F54326">
        <w:rPr>
          <w:b/>
        </w:rPr>
        <w:t>şi</w:t>
      </w:r>
      <w:proofErr w:type="spellEnd"/>
      <w:r w:rsidR="009A3ABF" w:rsidRPr="00F54326">
        <w:rPr>
          <w:b/>
        </w:rPr>
        <w:t xml:space="preserve"> </w:t>
      </w:r>
      <w:proofErr w:type="spellStart"/>
      <w:r w:rsidR="009A3ABF" w:rsidRPr="00F54326">
        <w:rPr>
          <w:b/>
        </w:rPr>
        <w:t>administrare</w:t>
      </w:r>
      <w:proofErr w:type="spellEnd"/>
      <w:r w:rsidR="009A3ABF" w:rsidRPr="00F54326">
        <w:rPr>
          <w:b/>
        </w:rPr>
        <w:t xml:space="preserve"> </w:t>
      </w:r>
      <w:proofErr w:type="spellStart"/>
      <w:r w:rsidR="009A3ABF" w:rsidRPr="00F54326">
        <w:rPr>
          <w:b/>
        </w:rPr>
        <w:t>bunuri</w:t>
      </w:r>
      <w:proofErr w:type="spellEnd"/>
      <w:r w:rsidR="009A3ABF" w:rsidRPr="00F54326">
        <w:rPr>
          <w:b/>
        </w:rPr>
        <w:t xml:space="preserve"> din </w:t>
      </w:r>
      <w:proofErr w:type="spellStart"/>
      <w:r w:rsidR="009A3ABF" w:rsidRPr="00F54326">
        <w:rPr>
          <w:b/>
        </w:rPr>
        <w:t>cadrul</w:t>
      </w:r>
      <w:proofErr w:type="spellEnd"/>
      <w:r w:rsidR="009A3ABF" w:rsidRPr="00F54326">
        <w:rPr>
          <w:b/>
        </w:rPr>
        <w:t xml:space="preserve"> </w:t>
      </w:r>
      <w:proofErr w:type="spellStart"/>
      <w:r w:rsidR="009A3ABF" w:rsidRPr="00F54326">
        <w:rPr>
          <w:b/>
        </w:rPr>
        <w:t>Agenţiei</w:t>
      </w:r>
      <w:proofErr w:type="spellEnd"/>
      <w:r w:rsidR="009A3ABF" w:rsidRPr="00F54326">
        <w:rPr>
          <w:b/>
        </w:rPr>
        <w:t xml:space="preserve"> </w:t>
      </w:r>
      <w:proofErr w:type="spellStart"/>
      <w:r w:rsidR="009A3ABF" w:rsidRPr="00F54326">
        <w:rPr>
          <w:b/>
        </w:rPr>
        <w:t>Naţionale</w:t>
      </w:r>
      <w:proofErr w:type="spellEnd"/>
      <w:r w:rsidR="009A3ABF" w:rsidRPr="00F54326">
        <w:rPr>
          <w:b/>
        </w:rPr>
        <w:t xml:space="preserve"> de </w:t>
      </w:r>
      <w:proofErr w:type="spellStart"/>
      <w:r w:rsidR="009A3ABF" w:rsidRPr="00F54326">
        <w:rPr>
          <w:b/>
        </w:rPr>
        <w:t>Administrare</w:t>
      </w:r>
      <w:proofErr w:type="spellEnd"/>
      <w:r w:rsidR="009A3ABF" w:rsidRPr="00F54326">
        <w:rPr>
          <w:b/>
        </w:rPr>
        <w:t xml:space="preserve"> a </w:t>
      </w:r>
      <w:proofErr w:type="spellStart"/>
      <w:r w:rsidR="009A3ABF" w:rsidRPr="00F54326">
        <w:rPr>
          <w:b/>
        </w:rPr>
        <w:t>Bunurilor</w:t>
      </w:r>
      <w:proofErr w:type="spellEnd"/>
      <w:r w:rsidR="009A3ABF" w:rsidRPr="00F54326">
        <w:rPr>
          <w:b/>
        </w:rPr>
        <w:t xml:space="preserve"> Indisponibilizate (ANABI)</w:t>
      </w:r>
      <w:r w:rsidR="00BA727A">
        <w:rPr>
          <w:rFonts w:eastAsia="Times New Roman"/>
          <w:bCs/>
          <w:lang w:val="ro-RO" w:eastAsia="ro-RO"/>
        </w:rPr>
        <w:t>,</w:t>
      </w:r>
      <w:r w:rsidR="00BA727A" w:rsidRPr="00BA727A">
        <w:rPr>
          <w:rFonts w:eastAsia="Times New Roman"/>
          <w:bCs/>
          <w:lang w:val="ro-RO" w:eastAsia="ro-RO"/>
        </w:rPr>
        <w:t xml:space="preserve"> </w:t>
      </w:r>
      <w:r w:rsidR="009A3ABF" w:rsidRPr="009A3ABF">
        <w:rPr>
          <w:rFonts w:eastAsia="Times New Roman"/>
          <w:bCs/>
          <w:lang w:val="ro-RO" w:eastAsia="ro-RO"/>
        </w:rPr>
        <w:t>Direcția identificare și administrare bunuri și Compartimentul identificare și urmărire bunuri.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37"/>
        <w:gridCol w:w="1737"/>
        <w:gridCol w:w="2063"/>
        <w:gridCol w:w="1517"/>
        <w:gridCol w:w="2977"/>
      </w:tblGrid>
      <w:tr w:rsidR="00297151" w14:paraId="76354173" w14:textId="46F3DDA3" w:rsidTr="00297151">
        <w:trPr>
          <w:trHeight w:val="1201"/>
        </w:trPr>
        <w:tc>
          <w:tcPr>
            <w:tcW w:w="637" w:type="dxa"/>
          </w:tcPr>
          <w:p w14:paraId="33CBDEAE" w14:textId="77777777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</w:t>
            </w:r>
          </w:p>
          <w:p w14:paraId="3BB4E45B" w14:textId="6B408C28" w:rsidR="00297151" w:rsidRPr="00F21D61" w:rsidRDefault="00B55266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</w:t>
            </w:r>
            <w:r w:rsidR="00297151" w:rsidRPr="00F21D61">
              <w:rPr>
                <w:b/>
                <w:sz w:val="24"/>
                <w:szCs w:val="24"/>
                <w:lang w:val="ro-RO"/>
              </w:rPr>
              <w:t>rt</w:t>
            </w:r>
            <w:r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1737" w:type="dxa"/>
          </w:tcPr>
          <w:p w14:paraId="25A947C2" w14:textId="58A26758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 înregistrare dosar înscriere examen</w:t>
            </w:r>
          </w:p>
        </w:tc>
        <w:tc>
          <w:tcPr>
            <w:tcW w:w="2063" w:type="dxa"/>
          </w:tcPr>
          <w:p w14:paraId="2980527E" w14:textId="77777777" w:rsidR="00297151" w:rsidRPr="00424818" w:rsidRDefault="00297151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>Funcția publică pentru care se organizează examenul de promovare/</w:t>
            </w:r>
          </w:p>
          <w:p w14:paraId="6A32A901" w14:textId="2AD493ED" w:rsidR="00297151" w:rsidRPr="00F21D61" w:rsidRDefault="00297151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 xml:space="preserve">Departament </w:t>
            </w:r>
          </w:p>
        </w:tc>
        <w:tc>
          <w:tcPr>
            <w:tcW w:w="1517" w:type="dxa"/>
          </w:tcPr>
          <w:p w14:paraId="348A68CD" w14:textId="1E59DF46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Punctaj</w:t>
            </w:r>
          </w:p>
        </w:tc>
        <w:tc>
          <w:tcPr>
            <w:tcW w:w="2977" w:type="dxa"/>
          </w:tcPr>
          <w:p w14:paraId="78203E81" w14:textId="29C4C5A1" w:rsidR="00297151" w:rsidRDefault="00297151" w:rsidP="000C19C1">
            <w:pPr>
              <w:tabs>
                <w:tab w:val="left" w:pos="142"/>
              </w:tabs>
              <w:ind w:left="0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Rezultat probă </w:t>
            </w:r>
            <w:r w:rsidR="000C19C1">
              <w:rPr>
                <w:b/>
                <w:sz w:val="24"/>
                <w:szCs w:val="24"/>
                <w:lang w:val="ro-RO"/>
              </w:rPr>
              <w:t>interviu</w:t>
            </w:r>
          </w:p>
          <w:p w14:paraId="3CE3475B" w14:textId="075DB7E9" w:rsidR="00297151" w:rsidRPr="00F21D61" w:rsidRDefault="00297151" w:rsidP="000C19C1">
            <w:pPr>
              <w:tabs>
                <w:tab w:val="left" w:pos="142"/>
              </w:tabs>
              <w:ind w:left="0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ADMIS/RESPINS</w:t>
            </w:r>
          </w:p>
        </w:tc>
      </w:tr>
      <w:tr w:rsidR="00317C7F" w14:paraId="4E43B0A0" w14:textId="20BFD20A" w:rsidTr="00297151">
        <w:trPr>
          <w:trHeight w:val="1201"/>
        </w:trPr>
        <w:tc>
          <w:tcPr>
            <w:tcW w:w="637" w:type="dxa"/>
          </w:tcPr>
          <w:p w14:paraId="741CDF58" w14:textId="0823ABAD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1737" w:type="dxa"/>
          </w:tcPr>
          <w:p w14:paraId="12B13BDE" w14:textId="5B7DBF9F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3/3114/2025</w:t>
            </w:r>
          </w:p>
        </w:tc>
        <w:tc>
          <w:tcPr>
            <w:tcW w:w="2063" w:type="dxa"/>
          </w:tcPr>
          <w:p w14:paraId="345261BB" w14:textId="022D2450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superior</w:t>
            </w:r>
            <w:r w:rsidRPr="00317C7F">
              <w:rPr>
                <w:bCs/>
                <w:sz w:val="20"/>
                <w:szCs w:val="20"/>
                <w:lang w:val="ro-RO"/>
              </w:rPr>
              <w:t>/</w:t>
            </w:r>
            <w:r w:rsidRPr="00317C7F">
              <w:rPr>
                <w:bCs/>
                <w:sz w:val="20"/>
                <w:szCs w:val="20"/>
              </w:rPr>
              <w:t xml:space="preserve"> </w:t>
            </w:r>
            <w:r w:rsidRPr="00317C7F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517" w:type="dxa"/>
          </w:tcPr>
          <w:p w14:paraId="2C0D291A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12ECEA1D" w14:textId="77777777" w:rsidR="00760ACE" w:rsidRDefault="00760ACE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92,67</w:t>
            </w:r>
            <w:r w:rsidR="00317C7F" w:rsidRPr="00D20CAD">
              <w:rPr>
                <w:bCs/>
                <w:i/>
                <w:iCs/>
                <w:lang w:val="ro-RO"/>
              </w:rPr>
              <w:t xml:space="preserve"> </w:t>
            </w:r>
          </w:p>
          <w:p w14:paraId="577C119B" w14:textId="1660997C" w:rsidR="00317C7F" w:rsidRPr="0076023D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2977" w:type="dxa"/>
          </w:tcPr>
          <w:p w14:paraId="00372551" w14:textId="77777777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DBC5CDF" w14:textId="23B2D1DD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09569FC7" w14:textId="77777777" w:rsidTr="00297151">
        <w:trPr>
          <w:trHeight w:val="1201"/>
        </w:trPr>
        <w:tc>
          <w:tcPr>
            <w:tcW w:w="637" w:type="dxa"/>
          </w:tcPr>
          <w:p w14:paraId="25658AEA" w14:textId="18D6B39B" w:rsidR="00317C7F" w:rsidRPr="0070530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2.</w:t>
            </w:r>
          </w:p>
        </w:tc>
        <w:tc>
          <w:tcPr>
            <w:tcW w:w="1737" w:type="dxa"/>
          </w:tcPr>
          <w:p w14:paraId="438EEE93" w14:textId="7FB51108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4/3114/2025</w:t>
            </w:r>
          </w:p>
        </w:tc>
        <w:tc>
          <w:tcPr>
            <w:tcW w:w="2063" w:type="dxa"/>
          </w:tcPr>
          <w:p w14:paraId="5D6366C0" w14:textId="605B5AF0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superior</w:t>
            </w:r>
            <w:r w:rsidRPr="00317C7F">
              <w:rPr>
                <w:bCs/>
                <w:sz w:val="20"/>
                <w:szCs w:val="20"/>
                <w:lang w:val="ro-RO"/>
              </w:rPr>
              <w:t>/ Direcției identificare și administrare bunuri</w:t>
            </w:r>
          </w:p>
        </w:tc>
        <w:tc>
          <w:tcPr>
            <w:tcW w:w="1517" w:type="dxa"/>
          </w:tcPr>
          <w:p w14:paraId="4E839453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1D2DA448" w14:textId="77777777" w:rsidR="00760ACE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100</w:t>
            </w:r>
          </w:p>
          <w:p w14:paraId="4969BC6D" w14:textId="6F835A57" w:rsidR="00317C7F" w:rsidRPr="0076023D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977" w:type="dxa"/>
          </w:tcPr>
          <w:p w14:paraId="0E455186" w14:textId="77777777" w:rsidR="00EE109D" w:rsidRDefault="00EE109D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786E71EB" w14:textId="090B36E3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68B6CC10" w14:textId="77777777" w:rsidTr="00297151">
        <w:trPr>
          <w:trHeight w:val="1201"/>
        </w:trPr>
        <w:tc>
          <w:tcPr>
            <w:tcW w:w="637" w:type="dxa"/>
          </w:tcPr>
          <w:p w14:paraId="36805E64" w14:textId="2BBC8CEB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3.</w:t>
            </w:r>
          </w:p>
        </w:tc>
        <w:tc>
          <w:tcPr>
            <w:tcW w:w="1737" w:type="dxa"/>
          </w:tcPr>
          <w:p w14:paraId="75B1FC04" w14:textId="7B76E424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5/3114/2025</w:t>
            </w:r>
          </w:p>
        </w:tc>
        <w:tc>
          <w:tcPr>
            <w:tcW w:w="2063" w:type="dxa"/>
          </w:tcPr>
          <w:p w14:paraId="481E0F8D" w14:textId="1B1B31F1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superior</w:t>
            </w:r>
            <w:r w:rsidRPr="00317C7F">
              <w:rPr>
                <w:bCs/>
                <w:sz w:val="20"/>
                <w:szCs w:val="20"/>
                <w:lang w:val="ro-RO"/>
              </w:rPr>
              <w:t>/</w:t>
            </w:r>
            <w:r w:rsidRPr="00317C7F">
              <w:rPr>
                <w:bCs/>
                <w:sz w:val="20"/>
                <w:szCs w:val="20"/>
              </w:rPr>
              <w:t xml:space="preserve"> </w:t>
            </w:r>
            <w:r w:rsidRPr="00317C7F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517" w:type="dxa"/>
          </w:tcPr>
          <w:p w14:paraId="69E579C7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56021DF" w14:textId="77777777" w:rsidR="00760ACE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</w:t>
            </w:r>
            <w:r>
              <w:rPr>
                <w:bCs/>
                <w:i/>
                <w:iCs/>
                <w:lang w:val="ro-RO"/>
              </w:rPr>
              <w:t>9</w:t>
            </w:r>
            <w:r w:rsidR="00760ACE">
              <w:rPr>
                <w:bCs/>
                <w:i/>
                <w:iCs/>
                <w:lang w:val="ro-RO"/>
              </w:rPr>
              <w:t>4</w:t>
            </w:r>
            <w:r w:rsidRPr="00D20CAD">
              <w:rPr>
                <w:bCs/>
                <w:i/>
                <w:iCs/>
                <w:lang w:val="ro-RO"/>
              </w:rPr>
              <w:t xml:space="preserve"> </w:t>
            </w:r>
          </w:p>
          <w:p w14:paraId="444775DB" w14:textId="65839E63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p</w:t>
            </w:r>
            <w:r w:rsidRPr="00D20CAD">
              <w:rPr>
                <w:bCs/>
                <w:i/>
                <w:iCs/>
                <w:lang w:val="ro-RO"/>
              </w:rPr>
              <w:t>uncte</w:t>
            </w:r>
          </w:p>
        </w:tc>
        <w:tc>
          <w:tcPr>
            <w:tcW w:w="2977" w:type="dxa"/>
          </w:tcPr>
          <w:p w14:paraId="389EAA34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0481200A" w14:textId="39F45187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6393E46F" w14:textId="77777777" w:rsidTr="00297151">
        <w:trPr>
          <w:trHeight w:val="1201"/>
        </w:trPr>
        <w:tc>
          <w:tcPr>
            <w:tcW w:w="637" w:type="dxa"/>
          </w:tcPr>
          <w:p w14:paraId="2AE4A9F0" w14:textId="7D579D93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4.</w:t>
            </w:r>
          </w:p>
        </w:tc>
        <w:tc>
          <w:tcPr>
            <w:tcW w:w="1737" w:type="dxa"/>
          </w:tcPr>
          <w:p w14:paraId="2158168F" w14:textId="254504FE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6/3114/2025</w:t>
            </w:r>
          </w:p>
        </w:tc>
        <w:tc>
          <w:tcPr>
            <w:tcW w:w="2063" w:type="dxa"/>
          </w:tcPr>
          <w:p w14:paraId="4B663288" w14:textId="63DD5006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principal</w:t>
            </w:r>
            <w:r w:rsidRPr="00317C7F">
              <w:rPr>
                <w:bCs/>
                <w:sz w:val="20"/>
                <w:szCs w:val="20"/>
                <w:lang w:val="ro-RO"/>
              </w:rPr>
              <w:t>/</w:t>
            </w:r>
            <w:r w:rsidRPr="00317C7F">
              <w:rPr>
                <w:bCs/>
                <w:sz w:val="20"/>
                <w:szCs w:val="20"/>
              </w:rPr>
              <w:t xml:space="preserve"> </w:t>
            </w:r>
            <w:r w:rsidRPr="00317C7F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517" w:type="dxa"/>
          </w:tcPr>
          <w:p w14:paraId="2B7AC363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7FF623B" w14:textId="77777777" w:rsidR="00760ACE" w:rsidRDefault="00760ACE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85,33</w:t>
            </w:r>
          </w:p>
          <w:p w14:paraId="2AAD694B" w14:textId="0FA780A8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977" w:type="dxa"/>
          </w:tcPr>
          <w:p w14:paraId="6CE86A34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9AD2C93" w14:textId="2B3F35A4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0A041248" w14:textId="77777777" w:rsidTr="00297151">
        <w:trPr>
          <w:trHeight w:val="1201"/>
        </w:trPr>
        <w:tc>
          <w:tcPr>
            <w:tcW w:w="637" w:type="dxa"/>
          </w:tcPr>
          <w:p w14:paraId="3BAF58C8" w14:textId="3C53E885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5.</w:t>
            </w:r>
          </w:p>
        </w:tc>
        <w:tc>
          <w:tcPr>
            <w:tcW w:w="1737" w:type="dxa"/>
          </w:tcPr>
          <w:p w14:paraId="50EDBE0E" w14:textId="7A0C1732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7/3114/2025</w:t>
            </w:r>
          </w:p>
        </w:tc>
        <w:tc>
          <w:tcPr>
            <w:tcW w:w="2063" w:type="dxa"/>
          </w:tcPr>
          <w:p w14:paraId="4BA11147" w14:textId="3CE2D40C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principal</w:t>
            </w:r>
            <w:r w:rsidRPr="00317C7F">
              <w:rPr>
                <w:bCs/>
                <w:sz w:val="20"/>
                <w:szCs w:val="20"/>
                <w:lang w:val="ro-RO"/>
              </w:rPr>
              <w:t>/</w:t>
            </w:r>
            <w:r w:rsidRPr="00317C7F">
              <w:rPr>
                <w:bCs/>
                <w:sz w:val="20"/>
                <w:szCs w:val="20"/>
              </w:rPr>
              <w:t xml:space="preserve"> </w:t>
            </w:r>
            <w:r w:rsidRPr="00317C7F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517" w:type="dxa"/>
          </w:tcPr>
          <w:p w14:paraId="59F2B826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C94587E" w14:textId="77777777" w:rsidR="00760ACE" w:rsidRDefault="00760ACE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88,67</w:t>
            </w:r>
          </w:p>
          <w:p w14:paraId="7D20A3BC" w14:textId="0B33C835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977" w:type="dxa"/>
          </w:tcPr>
          <w:p w14:paraId="1024BE19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6836666B" w14:textId="6C9D6F6A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6719E40A" w14:textId="77777777" w:rsidTr="00297151">
        <w:trPr>
          <w:trHeight w:val="1201"/>
        </w:trPr>
        <w:tc>
          <w:tcPr>
            <w:tcW w:w="637" w:type="dxa"/>
          </w:tcPr>
          <w:p w14:paraId="254C0D3C" w14:textId="64EDA600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6.</w:t>
            </w:r>
          </w:p>
        </w:tc>
        <w:tc>
          <w:tcPr>
            <w:tcW w:w="1737" w:type="dxa"/>
          </w:tcPr>
          <w:p w14:paraId="71A4841F" w14:textId="0C063F72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8/3114/2025</w:t>
            </w:r>
          </w:p>
        </w:tc>
        <w:tc>
          <w:tcPr>
            <w:tcW w:w="2063" w:type="dxa"/>
          </w:tcPr>
          <w:p w14:paraId="4F6D847C" w14:textId="66BCAC0A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superior</w:t>
            </w:r>
            <w:r w:rsidRPr="00317C7F">
              <w:rPr>
                <w:bCs/>
                <w:sz w:val="20"/>
                <w:szCs w:val="20"/>
                <w:lang w:val="ro-RO"/>
              </w:rPr>
              <w:t xml:space="preserve">/ Compartimentului </w:t>
            </w:r>
            <w:r w:rsidRPr="00317C7F">
              <w:rPr>
                <w:bCs/>
                <w:sz w:val="20"/>
                <w:szCs w:val="20"/>
                <w:lang w:val="ro-RO"/>
              </w:rPr>
              <w:lastRenderedPageBreak/>
              <w:t>identificare și urmărire bunuri</w:t>
            </w:r>
          </w:p>
        </w:tc>
        <w:tc>
          <w:tcPr>
            <w:tcW w:w="1517" w:type="dxa"/>
          </w:tcPr>
          <w:p w14:paraId="4CFF6AD1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11874ED6" w14:textId="77777777" w:rsidR="00760ACE" w:rsidRDefault="00760ACE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94,67</w:t>
            </w:r>
            <w:r w:rsidR="00317C7F" w:rsidRPr="00D20CAD">
              <w:rPr>
                <w:bCs/>
                <w:i/>
                <w:iCs/>
                <w:lang w:val="ro-RO"/>
              </w:rPr>
              <w:t xml:space="preserve"> </w:t>
            </w:r>
          </w:p>
          <w:p w14:paraId="37806030" w14:textId="03D15A71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2977" w:type="dxa"/>
          </w:tcPr>
          <w:p w14:paraId="6EC82765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2F6F4CB" w14:textId="0F9C517E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1A132C78" w14:textId="77777777" w:rsidTr="00297151">
        <w:trPr>
          <w:trHeight w:val="1201"/>
        </w:trPr>
        <w:tc>
          <w:tcPr>
            <w:tcW w:w="637" w:type="dxa"/>
          </w:tcPr>
          <w:p w14:paraId="674E3ABB" w14:textId="6F20DB3D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7.</w:t>
            </w:r>
          </w:p>
        </w:tc>
        <w:tc>
          <w:tcPr>
            <w:tcW w:w="1737" w:type="dxa"/>
          </w:tcPr>
          <w:p w14:paraId="3F3015BD" w14:textId="5A87AAAB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9/3114/2025</w:t>
            </w:r>
          </w:p>
        </w:tc>
        <w:tc>
          <w:tcPr>
            <w:tcW w:w="2063" w:type="dxa"/>
          </w:tcPr>
          <w:p w14:paraId="32BECC87" w14:textId="21AB5789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superior</w:t>
            </w:r>
            <w:r w:rsidRPr="00317C7F">
              <w:rPr>
                <w:bCs/>
                <w:sz w:val="20"/>
                <w:szCs w:val="20"/>
                <w:lang w:val="ro-RO"/>
              </w:rPr>
              <w:t>/</w:t>
            </w:r>
            <w:r w:rsidRPr="00317C7F">
              <w:rPr>
                <w:bCs/>
                <w:sz w:val="20"/>
                <w:szCs w:val="20"/>
              </w:rPr>
              <w:t xml:space="preserve"> </w:t>
            </w:r>
            <w:r w:rsidRPr="00317C7F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517" w:type="dxa"/>
          </w:tcPr>
          <w:p w14:paraId="25ABBB22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CB91ADA" w14:textId="27DD9F0B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8</w:t>
            </w:r>
            <w:r w:rsidR="00760ACE">
              <w:rPr>
                <w:bCs/>
                <w:i/>
                <w:iCs/>
                <w:lang w:val="ro-RO"/>
              </w:rPr>
              <w:t>3,33</w:t>
            </w:r>
            <w:r w:rsidRPr="00D20CAD">
              <w:rPr>
                <w:bCs/>
                <w:i/>
                <w:iCs/>
                <w:lang w:val="ro-RO"/>
              </w:rPr>
              <w:t xml:space="preserve"> </w:t>
            </w:r>
            <w:r w:rsidR="00760ACE">
              <w:rPr>
                <w:bCs/>
                <w:i/>
                <w:iCs/>
                <w:lang w:val="ro-RO"/>
              </w:rPr>
              <w:t>p</w:t>
            </w:r>
            <w:r w:rsidRPr="00D20CAD">
              <w:rPr>
                <w:bCs/>
                <w:i/>
                <w:iCs/>
                <w:lang w:val="ro-RO"/>
              </w:rPr>
              <w:t>uncte</w:t>
            </w:r>
          </w:p>
        </w:tc>
        <w:tc>
          <w:tcPr>
            <w:tcW w:w="2977" w:type="dxa"/>
          </w:tcPr>
          <w:p w14:paraId="7AEF15BA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444805CC" w14:textId="4121814C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53360417" w14:textId="77777777" w:rsidTr="00297151">
        <w:trPr>
          <w:trHeight w:val="1201"/>
        </w:trPr>
        <w:tc>
          <w:tcPr>
            <w:tcW w:w="637" w:type="dxa"/>
          </w:tcPr>
          <w:p w14:paraId="6C9DA466" w14:textId="4549EE72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8.</w:t>
            </w:r>
          </w:p>
        </w:tc>
        <w:tc>
          <w:tcPr>
            <w:tcW w:w="1737" w:type="dxa"/>
          </w:tcPr>
          <w:p w14:paraId="76B8CEB8" w14:textId="404D76C9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10/3114/2025</w:t>
            </w:r>
          </w:p>
        </w:tc>
        <w:tc>
          <w:tcPr>
            <w:tcW w:w="2063" w:type="dxa"/>
          </w:tcPr>
          <w:p w14:paraId="2ADF57D0" w14:textId="76D2E205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superior</w:t>
            </w:r>
            <w:r w:rsidRPr="00317C7F">
              <w:rPr>
                <w:bCs/>
                <w:sz w:val="20"/>
                <w:szCs w:val="20"/>
                <w:lang w:val="ro-RO"/>
              </w:rPr>
              <w:t>/ Compartimentului identificare și urmărire bunuri</w:t>
            </w:r>
          </w:p>
        </w:tc>
        <w:tc>
          <w:tcPr>
            <w:tcW w:w="1517" w:type="dxa"/>
          </w:tcPr>
          <w:p w14:paraId="7AEE778A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309B85C4" w14:textId="77777777" w:rsidR="00760ACE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</w:t>
            </w:r>
            <w:r w:rsidR="00760ACE">
              <w:rPr>
                <w:bCs/>
                <w:i/>
                <w:iCs/>
                <w:lang w:val="ro-RO"/>
              </w:rPr>
              <w:t>1,33</w:t>
            </w:r>
          </w:p>
          <w:p w14:paraId="5538A0DA" w14:textId="0FCC6DC3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977" w:type="dxa"/>
          </w:tcPr>
          <w:p w14:paraId="3D6A1CD9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87FA050" w14:textId="2AE17B50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426962FE" w14:textId="77777777" w:rsidTr="00297151">
        <w:trPr>
          <w:trHeight w:val="1201"/>
        </w:trPr>
        <w:tc>
          <w:tcPr>
            <w:tcW w:w="637" w:type="dxa"/>
          </w:tcPr>
          <w:p w14:paraId="7C2C2219" w14:textId="3492CCBF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9.</w:t>
            </w:r>
          </w:p>
        </w:tc>
        <w:tc>
          <w:tcPr>
            <w:tcW w:w="1737" w:type="dxa"/>
          </w:tcPr>
          <w:p w14:paraId="442521C0" w14:textId="7EC57A66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11/3114/2025</w:t>
            </w:r>
          </w:p>
        </w:tc>
        <w:tc>
          <w:tcPr>
            <w:tcW w:w="2063" w:type="dxa"/>
          </w:tcPr>
          <w:p w14:paraId="5F8CA893" w14:textId="78F5920A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principal</w:t>
            </w:r>
            <w:r w:rsidRPr="00317C7F">
              <w:rPr>
                <w:bCs/>
                <w:sz w:val="20"/>
                <w:szCs w:val="20"/>
                <w:lang w:val="ro-RO"/>
              </w:rPr>
              <w:t>/ Compartimentului identificare și urmărire bunuri</w:t>
            </w:r>
          </w:p>
        </w:tc>
        <w:tc>
          <w:tcPr>
            <w:tcW w:w="1517" w:type="dxa"/>
          </w:tcPr>
          <w:p w14:paraId="53378EDE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BC2EA10" w14:textId="77777777" w:rsidR="00760ACE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100</w:t>
            </w:r>
            <w:r w:rsidRPr="00D20CAD">
              <w:rPr>
                <w:bCs/>
                <w:i/>
                <w:iCs/>
                <w:lang w:val="ro-RO"/>
              </w:rPr>
              <w:t xml:space="preserve"> </w:t>
            </w:r>
          </w:p>
          <w:p w14:paraId="322C09D6" w14:textId="28E246CD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2977" w:type="dxa"/>
          </w:tcPr>
          <w:p w14:paraId="274474AB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E8228F0" w14:textId="083C9E57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317C7F" w14:paraId="06DD3E8D" w14:textId="77777777" w:rsidTr="00297151">
        <w:trPr>
          <w:trHeight w:val="1201"/>
        </w:trPr>
        <w:tc>
          <w:tcPr>
            <w:tcW w:w="637" w:type="dxa"/>
          </w:tcPr>
          <w:p w14:paraId="60078203" w14:textId="7FF0748D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10.</w:t>
            </w:r>
          </w:p>
        </w:tc>
        <w:tc>
          <w:tcPr>
            <w:tcW w:w="1737" w:type="dxa"/>
          </w:tcPr>
          <w:p w14:paraId="1B13A1D5" w14:textId="46B44D38" w:rsidR="00317C7F" w:rsidRPr="005A3E3C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12/3114/2025</w:t>
            </w:r>
          </w:p>
        </w:tc>
        <w:tc>
          <w:tcPr>
            <w:tcW w:w="2063" w:type="dxa"/>
          </w:tcPr>
          <w:p w14:paraId="5B341BB4" w14:textId="0E032AE6" w:rsidR="00317C7F" w:rsidRPr="00317C7F" w:rsidRDefault="00317C7F" w:rsidP="00317C7F">
            <w:pPr>
              <w:tabs>
                <w:tab w:val="left" w:pos="142"/>
              </w:tabs>
              <w:ind w:left="0"/>
              <w:rPr>
                <w:bCs/>
                <w:sz w:val="20"/>
                <w:szCs w:val="20"/>
                <w:lang w:val="ro-RO"/>
              </w:rPr>
            </w:pPr>
            <w:r w:rsidRPr="00317C7F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317C7F">
              <w:rPr>
                <w:b/>
                <w:sz w:val="20"/>
                <w:szCs w:val="20"/>
                <w:lang w:val="ro-RO"/>
              </w:rPr>
              <w:t>principal</w:t>
            </w:r>
            <w:r w:rsidRPr="00317C7F">
              <w:rPr>
                <w:bCs/>
                <w:sz w:val="20"/>
                <w:szCs w:val="20"/>
                <w:lang w:val="ro-RO"/>
              </w:rPr>
              <w:t>/</w:t>
            </w:r>
            <w:r w:rsidRPr="00317C7F">
              <w:rPr>
                <w:bCs/>
                <w:sz w:val="20"/>
                <w:szCs w:val="20"/>
              </w:rPr>
              <w:t xml:space="preserve"> </w:t>
            </w:r>
            <w:r w:rsidRPr="00317C7F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517" w:type="dxa"/>
          </w:tcPr>
          <w:p w14:paraId="1F64559C" w14:textId="77777777" w:rsidR="00317C7F" w:rsidRPr="00D20CAD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78E374CA" w14:textId="77777777" w:rsidR="00760ACE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8</w:t>
            </w:r>
            <w:r w:rsidR="00760ACE">
              <w:rPr>
                <w:bCs/>
                <w:i/>
                <w:iCs/>
                <w:lang w:val="ro-RO"/>
              </w:rPr>
              <w:t>7</w:t>
            </w:r>
          </w:p>
          <w:p w14:paraId="7917B27C" w14:textId="0BB6A4F8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977" w:type="dxa"/>
          </w:tcPr>
          <w:p w14:paraId="18931765" w14:textId="77777777" w:rsidR="00317C7F" w:rsidRDefault="00317C7F" w:rsidP="00317C7F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D27470B" w14:textId="5DF54279" w:rsidR="00317C7F" w:rsidRDefault="00317C7F" w:rsidP="00317C7F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0035D513" w:rsidR="00A771B9" w:rsidRDefault="00EE229A" w:rsidP="00A771B9">
      <w:pPr>
        <w:tabs>
          <w:tab w:val="left" w:pos="142"/>
        </w:tabs>
        <w:ind w:left="-709"/>
        <w:rPr>
          <w:lang w:val="ro-RO"/>
        </w:rPr>
      </w:pPr>
      <w:r>
        <w:rPr>
          <w:rFonts w:eastAsia="Times New Roman"/>
          <w:bCs/>
          <w:lang w:val="ro-RO" w:eastAsia="ro-RO"/>
        </w:rPr>
        <w:t>Afișarea</w:t>
      </w:r>
      <w:r w:rsidR="00207216">
        <w:rPr>
          <w:rFonts w:eastAsia="Times New Roman"/>
          <w:bCs/>
          <w:lang w:val="ro-RO" w:eastAsia="ro-RO"/>
        </w:rPr>
        <w:t xml:space="preserve"> rezultatelor </w:t>
      </w:r>
      <w:r>
        <w:rPr>
          <w:rFonts w:eastAsia="Times New Roman"/>
          <w:bCs/>
          <w:lang w:val="ro-RO" w:eastAsia="ro-RO"/>
        </w:rPr>
        <w:t>obținute</w:t>
      </w:r>
      <w:r w:rsidR="00207216">
        <w:rPr>
          <w:rFonts w:eastAsia="Times New Roman"/>
          <w:bCs/>
          <w:lang w:val="ro-RO" w:eastAsia="ro-RO"/>
        </w:rPr>
        <w:t xml:space="preserve"> de </w:t>
      </w:r>
      <w:r>
        <w:rPr>
          <w:rFonts w:eastAsia="Times New Roman"/>
          <w:bCs/>
          <w:lang w:val="ro-RO" w:eastAsia="ro-RO"/>
        </w:rPr>
        <w:t>candidați</w:t>
      </w:r>
      <w:r w:rsidR="00207216">
        <w:rPr>
          <w:rFonts w:eastAsia="Times New Roman"/>
          <w:bCs/>
          <w:lang w:val="ro-RO" w:eastAsia="ro-RO"/>
        </w:rPr>
        <w:t xml:space="preserve"> la probele examenului</w:t>
      </w:r>
      <w:r w:rsidR="00C57F7D">
        <w:rPr>
          <w:rFonts w:eastAsia="Times New Roman"/>
          <w:bCs/>
          <w:lang w:val="ro-RO" w:eastAsia="ro-RO"/>
        </w:rPr>
        <w:t xml:space="preserve"> de promovare în grad profesional</w:t>
      </w:r>
      <w:r w:rsidR="00207216">
        <w:rPr>
          <w:rFonts w:eastAsia="Times New Roman"/>
          <w:bCs/>
          <w:lang w:val="ro-RO" w:eastAsia="ro-RO"/>
        </w:rPr>
        <w:t xml:space="preserve">, se realizează folosindu-se </w:t>
      </w:r>
      <w:r w:rsidR="00207216" w:rsidRPr="00C02812">
        <w:rPr>
          <w:rFonts w:eastAsia="Times New Roman"/>
          <w:b/>
          <w:lang w:val="ro-RO" w:eastAsia="ro-RO"/>
        </w:rPr>
        <w:t>numărul de înregistrare atribuit dosarului de înscriere</w:t>
      </w:r>
      <w:r w:rsidR="00207216">
        <w:rPr>
          <w:rFonts w:eastAsia="Times New Roman"/>
          <w:bCs/>
          <w:lang w:val="ro-RO" w:eastAsia="ro-RO"/>
        </w:rPr>
        <w:t xml:space="preserve"> la examen pentru fiecare candidat, </w:t>
      </w:r>
      <w:r w:rsidR="00C57F7D">
        <w:rPr>
          <w:rFonts w:eastAsia="Times New Roman"/>
          <w:bCs/>
          <w:lang w:val="ro-RO" w:eastAsia="ro-RO"/>
        </w:rPr>
        <w:t xml:space="preserve">conform art. 208 din </w:t>
      </w:r>
      <w:r w:rsidR="00C57F7D" w:rsidRPr="00B21504">
        <w:rPr>
          <w:lang w:val="ro-RO"/>
        </w:rPr>
        <w:t xml:space="preserve">Anexa 10 la </w:t>
      </w:r>
      <w:r w:rsidRPr="00B21504">
        <w:rPr>
          <w:lang w:val="ro-RO"/>
        </w:rPr>
        <w:t>Ordonanța</w:t>
      </w:r>
      <w:r w:rsidR="00C57F7D" w:rsidRPr="00B21504">
        <w:rPr>
          <w:lang w:val="ro-RO"/>
        </w:rPr>
        <w:t xml:space="preserve"> de </w:t>
      </w:r>
      <w:r w:rsidRPr="00B21504">
        <w:rPr>
          <w:lang w:val="ro-RO"/>
        </w:rPr>
        <w:t>urgență</w:t>
      </w:r>
      <w:r w:rsidR="00C57F7D"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="00C57F7D" w:rsidRPr="00B21504">
        <w:rPr>
          <w:lang w:val="ro-RO"/>
        </w:rPr>
        <w:t xml:space="preserve"> completările ulterioare</w:t>
      </w:r>
      <w:r w:rsidR="00C57F7D">
        <w:rPr>
          <w:lang w:val="ro-RO"/>
        </w:rPr>
        <w:t>.</w:t>
      </w:r>
      <w:r w:rsidR="00A771B9" w:rsidRPr="00A771B9">
        <w:rPr>
          <w:lang w:val="ro-RO"/>
        </w:rPr>
        <w:t xml:space="preserve"> </w:t>
      </w:r>
    </w:p>
    <w:p w14:paraId="2534DCE7" w14:textId="1A3AF854" w:rsidR="00F21D61" w:rsidRPr="00A771B9" w:rsidRDefault="00A771B9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B21504">
        <w:rPr>
          <w:lang w:val="ro-RO"/>
        </w:rPr>
        <w:t xml:space="preserve">Candidații nemulțumiți de rezultatele obținute pot </w:t>
      </w:r>
      <w:r w:rsidR="00756D68">
        <w:rPr>
          <w:lang w:val="ro-RO"/>
        </w:rPr>
        <w:t xml:space="preserve">formula </w:t>
      </w:r>
      <w:r w:rsidR="00EE229A" w:rsidRPr="00B21504">
        <w:rPr>
          <w:lang w:val="ro-RO"/>
        </w:rPr>
        <w:t>contestație</w:t>
      </w:r>
      <w:r w:rsidRPr="00B21504">
        <w:rPr>
          <w:lang w:val="ro-RO"/>
        </w:rPr>
        <w:t xml:space="preserve"> în termen de o zi lucrătoare de la data </w:t>
      </w:r>
      <w:r w:rsidR="00EE229A" w:rsidRPr="00B21504">
        <w:rPr>
          <w:lang w:val="ro-RO"/>
        </w:rPr>
        <w:t>afișării</w:t>
      </w:r>
      <w:r w:rsidRPr="00B21504">
        <w:rPr>
          <w:lang w:val="ro-RO"/>
        </w:rPr>
        <w:t xml:space="preserve"> rezultatelor, conform art. </w:t>
      </w:r>
      <w:r>
        <w:rPr>
          <w:lang w:val="ro-RO"/>
        </w:rPr>
        <w:t>204</w:t>
      </w:r>
      <w:r w:rsidRPr="00B21504">
        <w:rPr>
          <w:lang w:val="ro-RO"/>
        </w:rPr>
        <w:t xml:space="preserve"> din Anexa 10 la </w:t>
      </w:r>
      <w:r w:rsidR="00EE229A" w:rsidRPr="00B21504">
        <w:rPr>
          <w:lang w:val="ro-RO"/>
        </w:rPr>
        <w:t>Ordonanța</w:t>
      </w:r>
      <w:r w:rsidRPr="00B21504">
        <w:rPr>
          <w:lang w:val="ro-RO"/>
        </w:rPr>
        <w:t xml:space="preserve"> de </w:t>
      </w:r>
      <w:r w:rsidR="00EE229A" w:rsidRPr="00B21504">
        <w:rPr>
          <w:lang w:val="ro-RO"/>
        </w:rPr>
        <w:t>urgență</w:t>
      </w:r>
      <w:r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Pr="00B21504">
        <w:rPr>
          <w:lang w:val="ro-RO"/>
        </w:rPr>
        <w:t xml:space="preserve"> completările ulterioare,</w:t>
      </w:r>
      <w:r w:rsidR="00E71134">
        <w:rPr>
          <w:lang w:val="ro-RO"/>
        </w:rPr>
        <w:t xml:space="preserve"> care se depune</w:t>
      </w:r>
      <w:r w:rsidR="000272F0">
        <w:rPr>
          <w:lang w:val="ro-RO"/>
        </w:rPr>
        <w:t xml:space="preserve"> </w:t>
      </w:r>
      <w:r w:rsidRPr="00B21504">
        <w:rPr>
          <w:lang w:val="ro-RO"/>
        </w:rPr>
        <w:t xml:space="preserve"> la</w:t>
      </w:r>
      <w:r w:rsidRPr="00B21504">
        <w:rPr>
          <w:rFonts w:eastAsia="Times New Roman"/>
          <w:bCs/>
          <w:lang w:val="ro-RO" w:eastAsia="ro-RO"/>
        </w:rPr>
        <w:t xml:space="preserve"> sediul Agenției.</w:t>
      </w:r>
    </w:p>
    <w:p w14:paraId="5BE13B49" w14:textId="0DBB092C" w:rsidR="00E760E5" w:rsidRDefault="0019203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Afișat</w:t>
      </w:r>
      <w:r w:rsidR="00F21D61">
        <w:rPr>
          <w:lang w:val="ro-RO"/>
        </w:rPr>
        <w:t xml:space="preserve"> astăzi,</w:t>
      </w:r>
      <w:r w:rsidR="00EC5C34">
        <w:rPr>
          <w:lang w:val="ro-RO"/>
        </w:rPr>
        <w:t xml:space="preserve"> </w:t>
      </w:r>
      <w:r w:rsidR="00AC436F">
        <w:rPr>
          <w:b/>
          <w:bCs/>
          <w:lang w:val="ro-RO"/>
        </w:rPr>
        <w:t>23.09.2025</w:t>
      </w:r>
      <w:r w:rsidRPr="00D17F5C">
        <w:rPr>
          <w:lang w:val="ro-RO"/>
        </w:rPr>
        <w:t>,</w:t>
      </w:r>
      <w:r w:rsidR="00F21D61" w:rsidRPr="00D17F5C">
        <w:rPr>
          <w:lang w:val="ro-RO"/>
        </w:rPr>
        <w:t xml:space="preserve"> ora</w:t>
      </w:r>
      <w:r w:rsidRPr="00D17F5C">
        <w:rPr>
          <w:lang w:val="ro-RO"/>
        </w:rPr>
        <w:t xml:space="preserve"> </w:t>
      </w:r>
      <w:r w:rsidR="00AC436F">
        <w:rPr>
          <w:b/>
          <w:bCs/>
          <w:lang w:val="ro-RO"/>
        </w:rPr>
        <w:t>16.30</w:t>
      </w:r>
      <w:r w:rsidR="00F21D61">
        <w:rPr>
          <w:lang w:val="ro-RO"/>
        </w:rPr>
        <w:t xml:space="preserve"> la sediul </w:t>
      </w:r>
      <w:r w:rsidR="008877E9">
        <w:rPr>
          <w:lang w:val="ro-RO"/>
        </w:rPr>
        <w:t>și</w:t>
      </w:r>
      <w:r w:rsidR="00F21D61">
        <w:rPr>
          <w:lang w:val="ro-RO"/>
        </w:rPr>
        <w:t xml:space="preserve"> pe pagina de internet a </w:t>
      </w:r>
      <w:r w:rsidR="008877E9">
        <w:rPr>
          <w:lang w:val="ro-RO"/>
        </w:rPr>
        <w:t>Agenției</w:t>
      </w:r>
      <w:r w:rsidR="00F21D61">
        <w:rPr>
          <w:lang w:val="ro-RO"/>
        </w:rPr>
        <w:t>.</w:t>
      </w:r>
    </w:p>
    <w:p w14:paraId="142265AD" w14:textId="12FF7751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Secretar comisie examen:</w:t>
      </w:r>
    </w:p>
    <w:p w14:paraId="11FD40C5" w14:textId="3EEE6E59" w:rsidR="004D5CFA" w:rsidRPr="00B21504" w:rsidRDefault="004D5CFA" w:rsidP="0024556E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....................(se anonimizează când se publică pe site)</w:t>
      </w: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F0A5E" w14:textId="77777777" w:rsidR="00C07147" w:rsidRDefault="00C07147" w:rsidP="00CD5B3B">
      <w:r>
        <w:separator/>
      </w:r>
    </w:p>
  </w:endnote>
  <w:endnote w:type="continuationSeparator" w:id="0">
    <w:p w14:paraId="5CA04D91" w14:textId="77777777" w:rsidR="00C07147" w:rsidRDefault="00C07147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18F1344A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0C19C1" w:rsidRPr="000C19C1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3FCE80F3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0C19C1" w:rsidRPr="000C19C1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2921D" w14:textId="77777777" w:rsidR="00C07147" w:rsidRDefault="00C07147" w:rsidP="00AE0541">
      <w:pPr>
        <w:spacing w:after="0"/>
        <w:ind w:left="0"/>
      </w:pPr>
      <w:r>
        <w:separator/>
      </w:r>
    </w:p>
  </w:footnote>
  <w:footnote w:type="continuationSeparator" w:id="0">
    <w:p w14:paraId="0F1CDF37" w14:textId="77777777" w:rsidR="00C07147" w:rsidRDefault="00C07147" w:rsidP="00AE0541">
      <w:pPr>
        <w:ind w:left="0"/>
      </w:pPr>
      <w:r>
        <w:continuationSeparator/>
      </w:r>
    </w:p>
  </w:footnote>
  <w:footnote w:type="continuationNotice" w:id="1">
    <w:p w14:paraId="2060150D" w14:textId="77777777" w:rsidR="00C07147" w:rsidRDefault="00C07147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13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831A0"/>
    <w:rsid w:val="000867F3"/>
    <w:rsid w:val="00096D68"/>
    <w:rsid w:val="000B3407"/>
    <w:rsid w:val="000C19C1"/>
    <w:rsid w:val="000C29D4"/>
    <w:rsid w:val="000C6CEC"/>
    <w:rsid w:val="000C7C70"/>
    <w:rsid w:val="000E4F13"/>
    <w:rsid w:val="000F52D3"/>
    <w:rsid w:val="00100F36"/>
    <w:rsid w:val="00102D15"/>
    <w:rsid w:val="00114756"/>
    <w:rsid w:val="001223F2"/>
    <w:rsid w:val="00125EDC"/>
    <w:rsid w:val="00126AD1"/>
    <w:rsid w:val="001370A1"/>
    <w:rsid w:val="00157BC6"/>
    <w:rsid w:val="001627A0"/>
    <w:rsid w:val="00166AFF"/>
    <w:rsid w:val="001763F2"/>
    <w:rsid w:val="0019195F"/>
    <w:rsid w:val="0019203A"/>
    <w:rsid w:val="001A4A05"/>
    <w:rsid w:val="001B57DC"/>
    <w:rsid w:val="001C524C"/>
    <w:rsid w:val="001C6835"/>
    <w:rsid w:val="001D1DBF"/>
    <w:rsid w:val="001D4CFD"/>
    <w:rsid w:val="001E1826"/>
    <w:rsid w:val="001E4DBA"/>
    <w:rsid w:val="001F7FD6"/>
    <w:rsid w:val="002059EF"/>
    <w:rsid w:val="00207216"/>
    <w:rsid w:val="00210BB5"/>
    <w:rsid w:val="00211EB4"/>
    <w:rsid w:val="00212A34"/>
    <w:rsid w:val="00221732"/>
    <w:rsid w:val="0023249B"/>
    <w:rsid w:val="00232E2E"/>
    <w:rsid w:val="0023635A"/>
    <w:rsid w:val="0024556E"/>
    <w:rsid w:val="00265584"/>
    <w:rsid w:val="00274FDD"/>
    <w:rsid w:val="002763C4"/>
    <w:rsid w:val="00284604"/>
    <w:rsid w:val="00297151"/>
    <w:rsid w:val="002A355F"/>
    <w:rsid w:val="002A5742"/>
    <w:rsid w:val="002B0453"/>
    <w:rsid w:val="002B2D08"/>
    <w:rsid w:val="002B2F36"/>
    <w:rsid w:val="002C1E8C"/>
    <w:rsid w:val="002C25EF"/>
    <w:rsid w:val="002C5E09"/>
    <w:rsid w:val="002D1A2E"/>
    <w:rsid w:val="002D588E"/>
    <w:rsid w:val="002E1D10"/>
    <w:rsid w:val="002F78BF"/>
    <w:rsid w:val="00305523"/>
    <w:rsid w:val="00306F1A"/>
    <w:rsid w:val="00312E32"/>
    <w:rsid w:val="00317C7F"/>
    <w:rsid w:val="003224E4"/>
    <w:rsid w:val="0032422C"/>
    <w:rsid w:val="00325726"/>
    <w:rsid w:val="00335152"/>
    <w:rsid w:val="003376CE"/>
    <w:rsid w:val="003453FD"/>
    <w:rsid w:val="00345CCE"/>
    <w:rsid w:val="00374CA0"/>
    <w:rsid w:val="00386363"/>
    <w:rsid w:val="00391577"/>
    <w:rsid w:val="0039607D"/>
    <w:rsid w:val="003C3BBC"/>
    <w:rsid w:val="003D6BD7"/>
    <w:rsid w:val="003E126C"/>
    <w:rsid w:val="003E1737"/>
    <w:rsid w:val="003F4174"/>
    <w:rsid w:val="00405A7C"/>
    <w:rsid w:val="00424818"/>
    <w:rsid w:val="00424ABE"/>
    <w:rsid w:val="00435A22"/>
    <w:rsid w:val="00440C43"/>
    <w:rsid w:val="00462299"/>
    <w:rsid w:val="00463865"/>
    <w:rsid w:val="00474F80"/>
    <w:rsid w:val="00493AD5"/>
    <w:rsid w:val="004C118B"/>
    <w:rsid w:val="004D5CFA"/>
    <w:rsid w:val="004F094D"/>
    <w:rsid w:val="005000CD"/>
    <w:rsid w:val="005130FD"/>
    <w:rsid w:val="00513B74"/>
    <w:rsid w:val="00524DCF"/>
    <w:rsid w:val="00530A3E"/>
    <w:rsid w:val="00532520"/>
    <w:rsid w:val="00533CE7"/>
    <w:rsid w:val="00540B6D"/>
    <w:rsid w:val="00543045"/>
    <w:rsid w:val="00543E9C"/>
    <w:rsid w:val="0054770D"/>
    <w:rsid w:val="005533CA"/>
    <w:rsid w:val="005552C7"/>
    <w:rsid w:val="00557F19"/>
    <w:rsid w:val="00560D94"/>
    <w:rsid w:val="00567900"/>
    <w:rsid w:val="00582C2F"/>
    <w:rsid w:val="0058764F"/>
    <w:rsid w:val="005D21D0"/>
    <w:rsid w:val="005D76EE"/>
    <w:rsid w:val="005E6FFA"/>
    <w:rsid w:val="00604DD4"/>
    <w:rsid w:val="00627BDB"/>
    <w:rsid w:val="00661B7A"/>
    <w:rsid w:val="00670A06"/>
    <w:rsid w:val="00671FA5"/>
    <w:rsid w:val="006751B6"/>
    <w:rsid w:val="00677FEB"/>
    <w:rsid w:val="00690781"/>
    <w:rsid w:val="00690808"/>
    <w:rsid w:val="00693D28"/>
    <w:rsid w:val="006A018E"/>
    <w:rsid w:val="006A263E"/>
    <w:rsid w:val="006B528B"/>
    <w:rsid w:val="006C5A60"/>
    <w:rsid w:val="006E1065"/>
    <w:rsid w:val="006E190D"/>
    <w:rsid w:val="00703F20"/>
    <w:rsid w:val="007121B8"/>
    <w:rsid w:val="0072064E"/>
    <w:rsid w:val="00722BEC"/>
    <w:rsid w:val="00725F2C"/>
    <w:rsid w:val="00743D2D"/>
    <w:rsid w:val="00756D68"/>
    <w:rsid w:val="0076023D"/>
    <w:rsid w:val="00760ACE"/>
    <w:rsid w:val="00766223"/>
    <w:rsid w:val="00766E0E"/>
    <w:rsid w:val="00771569"/>
    <w:rsid w:val="007735EF"/>
    <w:rsid w:val="00776B8E"/>
    <w:rsid w:val="00781E9B"/>
    <w:rsid w:val="00783581"/>
    <w:rsid w:val="007A037C"/>
    <w:rsid w:val="007A57A0"/>
    <w:rsid w:val="007B5B2A"/>
    <w:rsid w:val="007C059A"/>
    <w:rsid w:val="007D1C4E"/>
    <w:rsid w:val="007E254A"/>
    <w:rsid w:val="007E61E1"/>
    <w:rsid w:val="007F0510"/>
    <w:rsid w:val="007F3694"/>
    <w:rsid w:val="008231E2"/>
    <w:rsid w:val="00832F0F"/>
    <w:rsid w:val="00840F14"/>
    <w:rsid w:val="00850A74"/>
    <w:rsid w:val="008559DA"/>
    <w:rsid w:val="008572C3"/>
    <w:rsid w:val="00871DA8"/>
    <w:rsid w:val="008877E9"/>
    <w:rsid w:val="008A275F"/>
    <w:rsid w:val="008A2AC0"/>
    <w:rsid w:val="008A4458"/>
    <w:rsid w:val="008A5B57"/>
    <w:rsid w:val="008B63B2"/>
    <w:rsid w:val="008E217A"/>
    <w:rsid w:val="008E336B"/>
    <w:rsid w:val="008F0DF8"/>
    <w:rsid w:val="008F7828"/>
    <w:rsid w:val="00915096"/>
    <w:rsid w:val="009221AD"/>
    <w:rsid w:val="009239EB"/>
    <w:rsid w:val="0093538A"/>
    <w:rsid w:val="00935789"/>
    <w:rsid w:val="00935D33"/>
    <w:rsid w:val="00940877"/>
    <w:rsid w:val="0094530E"/>
    <w:rsid w:val="00957CA5"/>
    <w:rsid w:val="00964E9C"/>
    <w:rsid w:val="0097328E"/>
    <w:rsid w:val="00986C16"/>
    <w:rsid w:val="00992733"/>
    <w:rsid w:val="00992A9A"/>
    <w:rsid w:val="009A3ABF"/>
    <w:rsid w:val="009A4DEB"/>
    <w:rsid w:val="009B4F4C"/>
    <w:rsid w:val="009B79E1"/>
    <w:rsid w:val="009C0183"/>
    <w:rsid w:val="009E08A5"/>
    <w:rsid w:val="009E7609"/>
    <w:rsid w:val="00A018D8"/>
    <w:rsid w:val="00A02B9A"/>
    <w:rsid w:val="00A04970"/>
    <w:rsid w:val="00A13890"/>
    <w:rsid w:val="00A13B72"/>
    <w:rsid w:val="00A14F02"/>
    <w:rsid w:val="00A21CB8"/>
    <w:rsid w:val="00A223E9"/>
    <w:rsid w:val="00A24F1A"/>
    <w:rsid w:val="00A33ACE"/>
    <w:rsid w:val="00A40243"/>
    <w:rsid w:val="00A413D4"/>
    <w:rsid w:val="00A4658F"/>
    <w:rsid w:val="00A5589B"/>
    <w:rsid w:val="00A55924"/>
    <w:rsid w:val="00A7669D"/>
    <w:rsid w:val="00A76F3A"/>
    <w:rsid w:val="00A77057"/>
    <w:rsid w:val="00A771B9"/>
    <w:rsid w:val="00A86058"/>
    <w:rsid w:val="00A86F77"/>
    <w:rsid w:val="00A91D5E"/>
    <w:rsid w:val="00AB27A1"/>
    <w:rsid w:val="00AC3A35"/>
    <w:rsid w:val="00AC436F"/>
    <w:rsid w:val="00AE0541"/>
    <w:rsid w:val="00AE26B4"/>
    <w:rsid w:val="00AF1815"/>
    <w:rsid w:val="00B13BB4"/>
    <w:rsid w:val="00B15715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5266"/>
    <w:rsid w:val="00B564E0"/>
    <w:rsid w:val="00B57F78"/>
    <w:rsid w:val="00B63D12"/>
    <w:rsid w:val="00B71B00"/>
    <w:rsid w:val="00BA676F"/>
    <w:rsid w:val="00BA727A"/>
    <w:rsid w:val="00BB01F1"/>
    <w:rsid w:val="00BD58B4"/>
    <w:rsid w:val="00BD5FE2"/>
    <w:rsid w:val="00BD6CB6"/>
    <w:rsid w:val="00BE3D04"/>
    <w:rsid w:val="00C01AB9"/>
    <w:rsid w:val="00C02812"/>
    <w:rsid w:val="00C05271"/>
    <w:rsid w:val="00C05F49"/>
    <w:rsid w:val="00C07147"/>
    <w:rsid w:val="00C1009B"/>
    <w:rsid w:val="00C100D6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D6908"/>
    <w:rsid w:val="00CF0C2E"/>
    <w:rsid w:val="00CF7326"/>
    <w:rsid w:val="00D06E9C"/>
    <w:rsid w:val="00D12625"/>
    <w:rsid w:val="00D17F5C"/>
    <w:rsid w:val="00D20CAD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23A1"/>
    <w:rsid w:val="00DD4386"/>
    <w:rsid w:val="00DE3285"/>
    <w:rsid w:val="00DF3407"/>
    <w:rsid w:val="00E02AD1"/>
    <w:rsid w:val="00E077D0"/>
    <w:rsid w:val="00E15036"/>
    <w:rsid w:val="00E205CE"/>
    <w:rsid w:val="00E419BB"/>
    <w:rsid w:val="00E43343"/>
    <w:rsid w:val="00E47BFC"/>
    <w:rsid w:val="00E55D8C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C5C34"/>
    <w:rsid w:val="00ED56C3"/>
    <w:rsid w:val="00EE109D"/>
    <w:rsid w:val="00EE229A"/>
    <w:rsid w:val="00EE32F2"/>
    <w:rsid w:val="00F0015D"/>
    <w:rsid w:val="00F012E2"/>
    <w:rsid w:val="00F06E1C"/>
    <w:rsid w:val="00F070CB"/>
    <w:rsid w:val="00F13165"/>
    <w:rsid w:val="00F21D61"/>
    <w:rsid w:val="00F21FA6"/>
    <w:rsid w:val="00F47C8C"/>
    <w:rsid w:val="00F56471"/>
    <w:rsid w:val="00F61A83"/>
    <w:rsid w:val="00F6372D"/>
    <w:rsid w:val="00F67D20"/>
    <w:rsid w:val="00FA63E3"/>
    <w:rsid w:val="00FA6BCA"/>
    <w:rsid w:val="00FB6D27"/>
    <w:rsid w:val="00FB7612"/>
    <w:rsid w:val="00FC22D0"/>
    <w:rsid w:val="00FC4284"/>
    <w:rsid w:val="00FD28E6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6BA2B-7B4D-4FB5-9E43-6638BE94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2564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2</cp:revision>
  <cp:lastPrinted>2025-09-22T12:42:00Z</cp:lastPrinted>
  <dcterms:created xsi:type="dcterms:W3CDTF">2025-09-23T13:13:00Z</dcterms:created>
  <dcterms:modified xsi:type="dcterms:W3CDTF">2025-09-23T13:13:00Z</dcterms:modified>
</cp:coreProperties>
</file>