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BCBF3" w14:textId="68A43AB5" w:rsidR="009C73BF" w:rsidRPr="001010A2" w:rsidRDefault="009C73BF" w:rsidP="009C73BF">
      <w:pPr>
        <w:spacing w:after="0"/>
        <w:ind w:left="5040" w:firstLine="720"/>
      </w:pPr>
      <w:r w:rsidRPr="001010A2">
        <w:t xml:space="preserve">Nr. </w:t>
      </w:r>
      <w:r w:rsidR="00E5458C">
        <w:t>178</w:t>
      </w:r>
      <w:r w:rsidRPr="001010A2">
        <w:t>/3805/2025/</w:t>
      </w:r>
      <w:r w:rsidR="00E5458C">
        <w:t>05</w:t>
      </w:r>
      <w:r w:rsidRPr="001010A2">
        <w:t>.</w:t>
      </w:r>
      <w:r w:rsidR="006E6228">
        <w:t>10</w:t>
      </w:r>
      <w:r w:rsidRPr="001010A2">
        <w:t>.2026</w:t>
      </w:r>
    </w:p>
    <w:p w14:paraId="48FBEFEF" w14:textId="77777777" w:rsidR="009C73BF" w:rsidRPr="001010A2" w:rsidRDefault="009C73BF" w:rsidP="009C73BF">
      <w:pPr>
        <w:spacing w:after="0"/>
        <w:ind w:left="6372"/>
      </w:pPr>
    </w:p>
    <w:tbl>
      <w:tblPr>
        <w:tblStyle w:val="Tabelgril4"/>
        <w:tblW w:w="0" w:type="auto"/>
        <w:tblInd w:w="6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3"/>
      </w:tblGrid>
      <w:tr w:rsidR="009C73BF" w:rsidRPr="00B071B4" w14:paraId="00CD8EA3" w14:textId="77777777" w:rsidTr="00B87CAB">
        <w:tc>
          <w:tcPr>
            <w:tcW w:w="3003" w:type="dxa"/>
          </w:tcPr>
          <w:p w14:paraId="5715F7BA" w14:textId="1997E81E" w:rsidR="009C73BF" w:rsidRPr="00B071B4" w:rsidRDefault="009C73BF" w:rsidP="00B87CAB">
            <w:pPr>
              <w:spacing w:after="0"/>
              <w:ind w:left="2835" w:hanging="2835"/>
              <w:jc w:val="right"/>
            </w:pPr>
          </w:p>
        </w:tc>
      </w:tr>
    </w:tbl>
    <w:p w14:paraId="69E1C300" w14:textId="77777777" w:rsidR="00512EE8" w:rsidRPr="00B071B4" w:rsidRDefault="00512EE8" w:rsidP="00512EE8">
      <w:pPr>
        <w:spacing w:after="0"/>
        <w:ind w:left="0"/>
        <w:jc w:val="center"/>
        <w:rPr>
          <w:b/>
        </w:rPr>
      </w:pPr>
    </w:p>
    <w:p w14:paraId="18AAE2AE" w14:textId="77777777" w:rsidR="009C73BF" w:rsidRPr="00B071B4" w:rsidRDefault="009C73BF" w:rsidP="00512EE8">
      <w:pPr>
        <w:spacing w:after="0"/>
        <w:ind w:left="0"/>
        <w:jc w:val="center"/>
        <w:rPr>
          <w:b/>
        </w:rPr>
      </w:pPr>
    </w:p>
    <w:p w14:paraId="73BFEDB1" w14:textId="77777777" w:rsidR="009C73BF" w:rsidRPr="00B071B4" w:rsidRDefault="009C73BF" w:rsidP="00512EE8">
      <w:pPr>
        <w:spacing w:after="0"/>
        <w:ind w:left="0"/>
        <w:jc w:val="center"/>
        <w:rPr>
          <w:b/>
        </w:rPr>
      </w:pPr>
    </w:p>
    <w:p w14:paraId="1E2D0CBD" w14:textId="77777777" w:rsidR="009C73BF" w:rsidRPr="00B071B4" w:rsidRDefault="009C73BF" w:rsidP="00512EE8">
      <w:pPr>
        <w:spacing w:after="0"/>
        <w:ind w:left="0"/>
        <w:jc w:val="center"/>
        <w:rPr>
          <w:b/>
        </w:rPr>
      </w:pPr>
    </w:p>
    <w:p w14:paraId="3EC6DB19" w14:textId="62A99103" w:rsidR="00512EE8" w:rsidRPr="00B071B4" w:rsidRDefault="00512EE8" w:rsidP="00512EE8">
      <w:pPr>
        <w:spacing w:after="0"/>
        <w:ind w:left="0"/>
        <w:jc w:val="center"/>
        <w:rPr>
          <w:b/>
        </w:rPr>
      </w:pPr>
      <w:r w:rsidRPr="00B071B4">
        <w:rPr>
          <w:b/>
        </w:rPr>
        <w:t>Anunț de participare</w:t>
      </w:r>
    </w:p>
    <w:p w14:paraId="6DD01CD4" w14:textId="77777777" w:rsidR="00512EE8" w:rsidRPr="00B071B4" w:rsidRDefault="00512EE8" w:rsidP="00512EE8">
      <w:pPr>
        <w:spacing w:after="0"/>
        <w:ind w:left="0"/>
      </w:pPr>
    </w:p>
    <w:p w14:paraId="63EEED8B" w14:textId="77777777" w:rsidR="00512EE8" w:rsidRPr="00B071B4" w:rsidRDefault="00512EE8" w:rsidP="00512EE8">
      <w:pPr>
        <w:spacing w:after="0"/>
        <w:ind w:left="0"/>
      </w:pPr>
    </w:p>
    <w:p w14:paraId="601BE980" w14:textId="77777777" w:rsidR="00512EE8" w:rsidRPr="00B071B4" w:rsidRDefault="00512EE8" w:rsidP="00512EE8">
      <w:pPr>
        <w:spacing w:after="0"/>
        <w:ind w:left="0"/>
      </w:pPr>
    </w:p>
    <w:p w14:paraId="29D9C4F1" w14:textId="1FDCA704" w:rsidR="00512EE8" w:rsidRPr="00B071B4" w:rsidRDefault="00512EE8" w:rsidP="00512EE8">
      <w:pPr>
        <w:tabs>
          <w:tab w:val="left" w:pos="720"/>
        </w:tabs>
        <w:spacing w:after="0"/>
        <w:ind w:left="0" w:right="-9"/>
        <w:rPr>
          <w:rFonts w:eastAsia="Arial Unicode MS" w:cs="Helvetica"/>
          <w:kern w:val="1"/>
        </w:rPr>
      </w:pPr>
      <w:r w:rsidRPr="00B071B4">
        <w:rPr>
          <w:rFonts w:eastAsia="Arial Unicode MS" w:cs="Helvetica"/>
          <w:kern w:val="1"/>
        </w:rPr>
        <w:t xml:space="preserve">Agenția Națională de Administrare a Bunurilor Indisponibilizate declanșează procedura privind închirierea a unui imobil - spațiu de depozitare - cu o suprafață utilă de minimum 2000 mp, </w:t>
      </w:r>
      <w:r w:rsidRPr="00B071B4">
        <w:t xml:space="preserve">situat pe raza Municipiului București sau pe teritoriul județelor Ilfov, Dâmbovița, Prahova, Buzău, Ialomița, Călărași, Giurgiu (la o distanță maximă de 100 km </w:t>
      </w:r>
      <w:r w:rsidR="00B071B4" w:rsidRPr="00B071B4">
        <w:t>față de sediul ANABI</w:t>
      </w:r>
      <w:r w:rsidRPr="00B071B4">
        <w:t>)</w:t>
      </w:r>
      <w:r w:rsidRPr="00B071B4">
        <w:rPr>
          <w:rFonts w:eastAsia="Arial Unicode MS" w:cs="Helvetica"/>
          <w:kern w:val="1"/>
        </w:rPr>
        <w:t>. Spațiul trebuie să fie ușor accesibil, dotat cu utilități, acoperit, păzit, să dețină autorizațiile necesare utilizării. Condițiile tehnice minime și documentele obligatorii sunt detaliate în caietul de sarcini.</w:t>
      </w:r>
    </w:p>
    <w:p w14:paraId="22652B8B" w14:textId="77777777" w:rsidR="00512EE8" w:rsidRPr="00B071B4" w:rsidRDefault="00512EE8" w:rsidP="00512EE8">
      <w:pPr>
        <w:spacing w:after="0"/>
        <w:ind w:left="0"/>
      </w:pPr>
    </w:p>
    <w:p w14:paraId="1E442CBE" w14:textId="77777777" w:rsidR="00512EE8" w:rsidRPr="00B071B4" w:rsidRDefault="00512EE8" w:rsidP="00512EE8">
      <w:pPr>
        <w:spacing w:after="0"/>
        <w:ind w:left="0"/>
      </w:pPr>
      <w:r w:rsidRPr="00B071B4">
        <w:t>Numărul minim de candidați: un candidat.</w:t>
      </w:r>
    </w:p>
    <w:p w14:paraId="3875462C" w14:textId="77777777" w:rsidR="00512EE8" w:rsidRPr="00B071B4" w:rsidRDefault="00512EE8" w:rsidP="00512EE8">
      <w:pPr>
        <w:spacing w:after="0"/>
        <w:ind w:left="0"/>
      </w:pPr>
    </w:p>
    <w:p w14:paraId="0611D4F6" w14:textId="77777777" w:rsidR="00512EE8" w:rsidRPr="00B071B4" w:rsidRDefault="00512EE8" w:rsidP="00512EE8">
      <w:pPr>
        <w:spacing w:after="0"/>
        <w:ind w:left="0"/>
      </w:pPr>
      <w:r w:rsidRPr="00B071B4">
        <w:t>Departajarea candidaților care îndeplinesc condițiile minime prevăzute în caietul de sarcini se va face în funcție de prețul cel mai scăzut.</w:t>
      </w:r>
    </w:p>
    <w:p w14:paraId="7523A613" w14:textId="77777777" w:rsidR="00512EE8" w:rsidRPr="006E6228" w:rsidRDefault="00512EE8" w:rsidP="00512EE8">
      <w:pPr>
        <w:spacing w:after="0"/>
        <w:ind w:left="0"/>
      </w:pPr>
    </w:p>
    <w:p w14:paraId="73A71665" w14:textId="542C827A" w:rsidR="00512EE8" w:rsidRPr="006E6228" w:rsidRDefault="00512EE8" w:rsidP="00512EE8">
      <w:pPr>
        <w:spacing w:after="0"/>
        <w:ind w:left="0"/>
      </w:pPr>
      <w:r w:rsidRPr="006E6228">
        <w:t xml:space="preserve">Adresă depunere oferte: </w:t>
      </w:r>
      <w:r w:rsidR="00B071B4" w:rsidRPr="006E6228">
        <w:t>București</w:t>
      </w:r>
      <w:r w:rsidRPr="006E6228">
        <w:t xml:space="preserve">, </w:t>
      </w:r>
      <w:r w:rsidR="00B071B4" w:rsidRPr="006E6228">
        <w:t>S</w:t>
      </w:r>
      <w:r w:rsidRPr="006E6228">
        <w:t>ector 3, bd. Regina Elisabeta nr. 3, etaj 3.</w:t>
      </w:r>
    </w:p>
    <w:p w14:paraId="2610B31B" w14:textId="77777777" w:rsidR="00512EE8" w:rsidRPr="006E6228" w:rsidRDefault="00512EE8" w:rsidP="00512EE8">
      <w:pPr>
        <w:spacing w:after="0"/>
        <w:ind w:left="0"/>
      </w:pPr>
    </w:p>
    <w:p w14:paraId="6C130551" w14:textId="2A3DB950" w:rsidR="00512EE8" w:rsidRPr="006E6228" w:rsidRDefault="00512EE8" w:rsidP="00512EE8">
      <w:pPr>
        <w:spacing w:after="0"/>
        <w:ind w:left="0"/>
      </w:pPr>
      <w:r w:rsidRPr="006E6228">
        <w:t xml:space="preserve">Termen limită pentru depunere oferte: </w:t>
      </w:r>
      <w:bookmarkStart w:id="0" w:name="_Hlk238636277"/>
      <w:r w:rsidR="006E6228" w:rsidRPr="006E6228">
        <w:rPr>
          <w:b/>
          <w:bCs/>
        </w:rPr>
        <w:t xml:space="preserve">26 octombrie </w:t>
      </w:r>
      <w:r w:rsidR="00897D88" w:rsidRPr="006E6228">
        <w:rPr>
          <w:b/>
          <w:bCs/>
        </w:rPr>
        <w:t>2026</w:t>
      </w:r>
      <w:r w:rsidR="00C051EC" w:rsidRPr="006E6228">
        <w:rPr>
          <w:b/>
          <w:bCs/>
        </w:rPr>
        <w:t>, ora 16</w:t>
      </w:r>
      <w:r w:rsidR="00C051EC" w:rsidRPr="006E6228">
        <w:rPr>
          <w:b/>
          <w:bCs/>
          <w:lang w:val="en-US"/>
        </w:rPr>
        <w:t>:00</w:t>
      </w:r>
      <w:bookmarkEnd w:id="0"/>
      <w:r w:rsidRPr="006E6228">
        <w:t>.</w:t>
      </w:r>
    </w:p>
    <w:p w14:paraId="7D3D41AE" w14:textId="77777777" w:rsidR="00512EE8" w:rsidRPr="006E6228" w:rsidRDefault="00512EE8" w:rsidP="00512EE8">
      <w:pPr>
        <w:spacing w:after="0"/>
        <w:ind w:left="0"/>
      </w:pPr>
    </w:p>
    <w:p w14:paraId="30BFF288" w14:textId="77777777" w:rsidR="00512EE8" w:rsidRPr="006E6228" w:rsidRDefault="00512EE8" w:rsidP="00512EE8">
      <w:pPr>
        <w:spacing w:after="0"/>
        <w:ind w:left="0"/>
        <w:rPr>
          <w:lang w:val="en-US"/>
        </w:rPr>
      </w:pPr>
      <w:r w:rsidRPr="006E6228">
        <w:t xml:space="preserve">Informații privind documentația de atribuire: 0372.573.000, </w:t>
      </w:r>
      <w:hyperlink r:id="rId8" w:history="1">
        <w:r w:rsidRPr="006E6228">
          <w:rPr>
            <w:u w:val="single"/>
          </w:rPr>
          <w:t>https://anabi.just.ro</w:t>
        </w:r>
      </w:hyperlink>
      <w:r w:rsidRPr="006E6228">
        <w:rPr>
          <w:u w:val="single"/>
        </w:rPr>
        <w:t xml:space="preserve">, </w:t>
      </w:r>
      <w:hyperlink r:id="rId9" w:history="1">
        <w:r w:rsidRPr="006E6228">
          <w:rPr>
            <w:u w:val="single"/>
          </w:rPr>
          <w:t>www.just.ro</w:t>
        </w:r>
      </w:hyperlink>
      <w:r w:rsidRPr="006E6228">
        <w:rPr>
          <w:u w:val="single"/>
        </w:rPr>
        <w:t>.</w:t>
      </w:r>
    </w:p>
    <w:p w14:paraId="06E777AB" w14:textId="3E5957DB" w:rsidR="004D4C7E" w:rsidRPr="00B071B4" w:rsidRDefault="00291336" w:rsidP="00512EE8">
      <w:r>
        <w:t xml:space="preserve"> </w:t>
      </w:r>
    </w:p>
    <w:p w14:paraId="142980BE" w14:textId="77777777" w:rsidR="000C7A61" w:rsidRPr="00B071B4" w:rsidRDefault="000C7A61" w:rsidP="00512EE8"/>
    <w:sectPr w:rsidR="000C7A61" w:rsidRPr="00B071B4" w:rsidSect="00E15036">
      <w:headerReference w:type="default" r:id="rId10"/>
      <w:footerReference w:type="default" r:id="rId11"/>
      <w:headerReference w:type="first" r:id="rId12"/>
      <w:footerReference w:type="first" r:id="rId13"/>
      <w:pgSz w:w="11900" w:h="16840" w:code="9"/>
      <w:pgMar w:top="851" w:right="561" w:bottom="851" w:left="2268" w:header="567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B8E6E" w14:textId="77777777" w:rsidR="00FF36E4" w:rsidRDefault="00FF36E4" w:rsidP="00CD5B3B">
      <w:r>
        <w:separator/>
      </w:r>
    </w:p>
  </w:endnote>
  <w:endnote w:type="continuationSeparator" w:id="0">
    <w:p w14:paraId="4876CD49" w14:textId="77777777" w:rsidR="00FF36E4" w:rsidRDefault="00FF36E4" w:rsidP="00CD5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910B1" w14:textId="77777777" w:rsidR="00E15036" w:rsidRDefault="00E15036" w:rsidP="00E15036">
    <w:pPr>
      <w:pStyle w:val="Footer"/>
      <w:ind w:left="-1701"/>
      <w:rPr>
        <w:szCs w:val="2"/>
      </w:rPr>
    </w:pPr>
    <w:r>
      <w:rPr>
        <w:noProof/>
        <w:szCs w:val="2"/>
        <w:lang w:eastAsia="ro-RO"/>
      </w:rPr>
      <w:drawing>
        <wp:anchor distT="0" distB="0" distL="114300" distR="114300" simplePos="0" relativeHeight="251660288" behindDoc="1" locked="0" layoutInCell="1" allowOverlap="1" wp14:anchorId="19AA7320" wp14:editId="3B0F4188">
          <wp:simplePos x="0" y="0"/>
          <wp:positionH relativeFrom="column">
            <wp:posOffset>-1078230</wp:posOffset>
          </wp:positionH>
          <wp:positionV relativeFrom="paragraph">
            <wp:posOffset>-110490</wp:posOffset>
          </wp:positionV>
          <wp:extent cx="6769100" cy="488950"/>
          <wp:effectExtent l="19050" t="0" r="0" b="0"/>
          <wp:wrapNone/>
          <wp:docPr id="4" name="Picture 5" descr="Foot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69100" cy="488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Cs w:val="2"/>
      </w:rPr>
      <w:t xml:space="preserve"> </w:t>
    </w:r>
  </w:p>
  <w:tbl>
    <w:tblPr>
      <w:tblW w:w="10773" w:type="dxa"/>
      <w:tblInd w:w="-1701" w:type="dxa"/>
      <w:tblLook w:val="04A0" w:firstRow="1" w:lastRow="0" w:firstColumn="1" w:lastColumn="0" w:noHBand="0" w:noVBand="1"/>
    </w:tblPr>
    <w:tblGrid>
      <w:gridCol w:w="1566"/>
      <w:gridCol w:w="5986"/>
      <w:gridCol w:w="3221"/>
    </w:tblGrid>
    <w:tr w:rsidR="00E15036" w:rsidRPr="00361FB4" w14:paraId="61A65713" w14:textId="77777777" w:rsidTr="002411F0">
      <w:tc>
        <w:tcPr>
          <w:tcW w:w="1566" w:type="dxa"/>
        </w:tcPr>
        <w:p w14:paraId="0BA25994" w14:textId="6ACDAAD5" w:rsidR="00E15036" w:rsidRPr="00036CF6" w:rsidRDefault="002B0453" w:rsidP="002411F0">
          <w:pPr>
            <w:ind w:left="0"/>
            <w:rPr>
              <w:rFonts w:ascii="Arial" w:eastAsia="Times New Roman" w:hAnsi="Arial" w:cs="Arial"/>
              <w:b/>
              <w:color w:val="003366"/>
              <w:sz w:val="16"/>
              <w:szCs w:val="16"/>
              <w:lang w:val="es-ES" w:eastAsia="ro-RO"/>
            </w:rPr>
          </w:pPr>
          <w:r w:rsidRPr="002C25EF">
            <w:rPr>
              <w:rFonts w:ascii="Arial" w:eastAsia="Times New Roman" w:hAnsi="Arial" w:cs="Arial"/>
              <w:b/>
              <w:noProof/>
              <w:color w:val="003366"/>
              <w:sz w:val="16"/>
              <w:szCs w:val="16"/>
              <w:lang w:eastAsia="ro-RO"/>
            </w:rPr>
            <w:drawing>
              <wp:anchor distT="0" distB="0" distL="114300" distR="114300" simplePos="0" relativeHeight="251666432" behindDoc="0" locked="0" layoutInCell="1" allowOverlap="1" wp14:anchorId="32434281" wp14:editId="72EB1116">
                <wp:simplePos x="0" y="0"/>
                <wp:positionH relativeFrom="column">
                  <wp:posOffset>353060</wp:posOffset>
                </wp:positionH>
                <wp:positionV relativeFrom="page">
                  <wp:posOffset>-36729</wp:posOffset>
                </wp:positionV>
                <wp:extent cx="417310" cy="402788"/>
                <wp:effectExtent l="0" t="0" r="1905" b="0"/>
                <wp:wrapNone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7310" cy="4027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lang w:eastAsia="ro-RO"/>
            </w:rPr>
            <w:drawing>
              <wp:anchor distT="0" distB="0" distL="114300" distR="114300" simplePos="0" relativeHeight="251664384" behindDoc="0" locked="0" layoutInCell="1" allowOverlap="1" wp14:anchorId="11CD7DDE" wp14:editId="1362755C">
                <wp:simplePos x="0" y="0"/>
                <wp:positionH relativeFrom="column">
                  <wp:posOffset>-2540</wp:posOffset>
                </wp:positionH>
                <wp:positionV relativeFrom="paragraph">
                  <wp:posOffset>2540</wp:posOffset>
                </wp:positionV>
                <wp:extent cx="356061" cy="323215"/>
                <wp:effectExtent l="0" t="0" r="6350" b="635"/>
                <wp:wrapNone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6985" cy="3240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15036">
            <w:rPr>
              <w:noProof/>
              <w:lang w:eastAsia="ro-RO"/>
            </w:rPr>
            <w:drawing>
              <wp:inline distT="0" distB="0" distL="0" distR="0" wp14:anchorId="227CCDBE" wp14:editId="466E9593">
                <wp:extent cx="311150" cy="311150"/>
                <wp:effectExtent l="19050" t="0" r="0" b="0"/>
                <wp:docPr id="9" name="I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1150" cy="3111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86" w:type="dxa"/>
          <w:tcBorders>
            <w:left w:val="nil"/>
          </w:tcBorders>
        </w:tcPr>
        <w:p w14:paraId="6E533F3B" w14:textId="77777777" w:rsidR="00E15036" w:rsidRDefault="00E15036" w:rsidP="002411F0">
          <w:pPr>
            <w:tabs>
              <w:tab w:val="center" w:pos="4536"/>
              <w:tab w:val="right" w:pos="9072"/>
            </w:tabs>
            <w:spacing w:after="0" w:line="240" w:lineRule="auto"/>
            <w:ind w:left="136"/>
            <w:jc w:val="left"/>
            <w:rPr>
              <w:sz w:val="14"/>
              <w:szCs w:val="14"/>
            </w:rPr>
          </w:pPr>
          <w:r>
            <w:rPr>
              <w:sz w:val="14"/>
              <w:szCs w:val="14"/>
            </w:rPr>
            <w:t>Bulevardul Regina Elisabeta</w:t>
          </w:r>
          <w:r w:rsidRPr="00A15F97">
            <w:rPr>
              <w:sz w:val="14"/>
              <w:szCs w:val="14"/>
            </w:rPr>
            <w:t xml:space="preserve"> nr. </w:t>
          </w:r>
          <w:r>
            <w:rPr>
              <w:sz w:val="14"/>
              <w:szCs w:val="14"/>
            </w:rPr>
            <w:t>3</w:t>
          </w:r>
          <w:r w:rsidRPr="00A15F97">
            <w:rPr>
              <w:sz w:val="14"/>
              <w:szCs w:val="14"/>
            </w:rPr>
            <w:t xml:space="preserve">, sector </w:t>
          </w:r>
          <w:r>
            <w:rPr>
              <w:sz w:val="14"/>
              <w:szCs w:val="14"/>
            </w:rPr>
            <w:t>3</w:t>
          </w:r>
          <w:r w:rsidRPr="00A15F97">
            <w:rPr>
              <w:sz w:val="14"/>
              <w:szCs w:val="14"/>
            </w:rPr>
            <w:t>, București</w:t>
          </w:r>
        </w:p>
        <w:p w14:paraId="0AADAAAE" w14:textId="77777777" w:rsidR="00E15036" w:rsidRPr="00A15F97" w:rsidRDefault="00E15036" w:rsidP="002411F0">
          <w:pPr>
            <w:tabs>
              <w:tab w:val="center" w:pos="4536"/>
              <w:tab w:val="right" w:pos="9072"/>
            </w:tabs>
            <w:spacing w:after="0" w:line="240" w:lineRule="auto"/>
            <w:ind w:left="136"/>
            <w:jc w:val="left"/>
            <w:rPr>
              <w:sz w:val="14"/>
              <w:szCs w:val="14"/>
            </w:rPr>
          </w:pPr>
          <w:r>
            <w:rPr>
              <w:sz w:val="14"/>
              <w:szCs w:val="14"/>
            </w:rPr>
            <w:t>Email: anabi@just.ro</w:t>
          </w:r>
        </w:p>
        <w:p w14:paraId="43798C95" w14:textId="77777777" w:rsidR="00E15036" w:rsidRDefault="00E15036" w:rsidP="002411F0">
          <w:pPr>
            <w:tabs>
              <w:tab w:val="center" w:pos="4320"/>
              <w:tab w:val="right" w:pos="8640"/>
            </w:tabs>
            <w:spacing w:after="0" w:line="240" w:lineRule="auto"/>
            <w:ind w:left="136"/>
            <w:rPr>
              <w:sz w:val="14"/>
              <w:szCs w:val="14"/>
            </w:rPr>
          </w:pPr>
          <w:r w:rsidRPr="00A15F97">
            <w:rPr>
              <w:sz w:val="14"/>
              <w:szCs w:val="14"/>
            </w:rPr>
            <w:t xml:space="preserve">Tel. </w:t>
          </w:r>
          <w:r>
            <w:rPr>
              <w:sz w:val="14"/>
              <w:szCs w:val="14"/>
            </w:rPr>
            <w:t>(</w:t>
          </w:r>
          <w:r w:rsidRPr="00A15F97">
            <w:rPr>
              <w:sz w:val="14"/>
              <w:szCs w:val="14"/>
            </w:rPr>
            <w:t>+40</w:t>
          </w:r>
          <w:r>
            <w:rPr>
              <w:sz w:val="14"/>
              <w:szCs w:val="14"/>
            </w:rPr>
            <w:t xml:space="preserve">) </w:t>
          </w:r>
          <w:r w:rsidRPr="00A15F97">
            <w:rPr>
              <w:sz w:val="14"/>
              <w:szCs w:val="14"/>
            </w:rPr>
            <w:t>372</w:t>
          </w:r>
          <w:r>
            <w:rPr>
              <w:sz w:val="14"/>
              <w:szCs w:val="14"/>
            </w:rPr>
            <w:t xml:space="preserve"> 573 000</w:t>
          </w:r>
        </w:p>
        <w:p w14:paraId="291312E3" w14:textId="77777777" w:rsidR="00E15036" w:rsidRPr="00A15F97" w:rsidRDefault="00E15036" w:rsidP="002411F0">
          <w:pPr>
            <w:tabs>
              <w:tab w:val="center" w:pos="4320"/>
              <w:tab w:val="right" w:pos="8640"/>
            </w:tabs>
            <w:spacing w:after="0" w:line="240" w:lineRule="auto"/>
            <w:ind w:left="136"/>
            <w:rPr>
              <w:sz w:val="14"/>
              <w:szCs w:val="14"/>
            </w:rPr>
          </w:pPr>
          <w:r>
            <w:rPr>
              <w:sz w:val="14"/>
              <w:szCs w:val="14"/>
            </w:rPr>
            <w:t>Fax: (</w:t>
          </w:r>
          <w:r w:rsidRPr="00A15F97">
            <w:rPr>
              <w:sz w:val="14"/>
              <w:szCs w:val="14"/>
            </w:rPr>
            <w:t>+40</w:t>
          </w:r>
          <w:r>
            <w:rPr>
              <w:sz w:val="14"/>
              <w:szCs w:val="14"/>
            </w:rPr>
            <w:t xml:space="preserve">) </w:t>
          </w:r>
          <w:r w:rsidRPr="00A15F97">
            <w:rPr>
              <w:sz w:val="14"/>
              <w:szCs w:val="14"/>
            </w:rPr>
            <w:t>372</w:t>
          </w:r>
          <w:r>
            <w:rPr>
              <w:sz w:val="14"/>
              <w:szCs w:val="14"/>
            </w:rPr>
            <w:t xml:space="preserve"> 271 435</w:t>
          </w:r>
        </w:p>
        <w:p w14:paraId="5BC85160" w14:textId="0210CDEB" w:rsidR="00E15036" w:rsidRPr="00036CF6" w:rsidRDefault="00FF36E4" w:rsidP="002411F0">
          <w:pPr>
            <w:tabs>
              <w:tab w:val="center" w:pos="4320"/>
              <w:tab w:val="right" w:pos="8640"/>
            </w:tabs>
            <w:spacing w:after="0" w:line="240" w:lineRule="auto"/>
            <w:ind w:left="136"/>
            <w:rPr>
              <w:rFonts w:ascii="Arial" w:eastAsia="Times New Roman" w:hAnsi="Arial" w:cs="Arial"/>
              <w:b/>
              <w:color w:val="003366"/>
              <w:sz w:val="16"/>
              <w:szCs w:val="16"/>
              <w:lang w:eastAsia="ro-RO"/>
            </w:rPr>
          </w:pPr>
          <w:hyperlink r:id="rId5" w:history="1">
            <w:r w:rsidR="00E15036" w:rsidRPr="00BB0EC3">
              <w:rPr>
                <w:rStyle w:val="Hyperlink"/>
                <w:sz w:val="14"/>
                <w:szCs w:val="14"/>
              </w:rPr>
              <w:t>anabi.just.ro</w:t>
            </w:r>
          </w:hyperlink>
        </w:p>
      </w:tc>
      <w:tc>
        <w:tcPr>
          <w:tcW w:w="3221" w:type="dxa"/>
        </w:tcPr>
        <w:p w14:paraId="2EE6B195" w14:textId="483C5065" w:rsidR="00E15036" w:rsidRPr="00763EB6" w:rsidRDefault="00E15036" w:rsidP="002411F0">
          <w:pPr>
            <w:tabs>
              <w:tab w:val="center" w:pos="4536"/>
              <w:tab w:val="right" w:pos="9072"/>
            </w:tabs>
            <w:jc w:val="right"/>
            <w:rPr>
              <w:sz w:val="14"/>
              <w:szCs w:val="14"/>
              <w:lang w:val="es-ES"/>
            </w:rPr>
          </w:pPr>
          <w:r w:rsidRPr="00763EB6">
            <w:rPr>
              <w:sz w:val="14"/>
              <w:szCs w:val="14"/>
              <w:lang w:val="es-ES"/>
            </w:rPr>
            <w:t xml:space="preserve">Pagina </w:t>
          </w:r>
          <w:r w:rsidR="00935789" w:rsidRPr="00036CF6">
            <w:rPr>
              <w:sz w:val="14"/>
              <w:szCs w:val="14"/>
            </w:rPr>
            <w:fldChar w:fldCharType="begin"/>
          </w:r>
          <w:r w:rsidRPr="00763EB6">
            <w:rPr>
              <w:sz w:val="14"/>
              <w:szCs w:val="14"/>
              <w:lang w:val="es-ES"/>
            </w:rPr>
            <w:instrText xml:space="preserve"> PAGE </w:instrText>
          </w:r>
          <w:r w:rsidR="00935789" w:rsidRPr="00036CF6">
            <w:rPr>
              <w:sz w:val="14"/>
              <w:szCs w:val="14"/>
            </w:rPr>
            <w:fldChar w:fldCharType="separate"/>
          </w:r>
          <w:r w:rsidR="00D3698E">
            <w:rPr>
              <w:noProof/>
              <w:sz w:val="14"/>
              <w:szCs w:val="14"/>
              <w:lang w:val="es-ES"/>
            </w:rPr>
            <w:t>2</w:t>
          </w:r>
          <w:r w:rsidR="00935789" w:rsidRPr="00036CF6">
            <w:rPr>
              <w:sz w:val="14"/>
              <w:szCs w:val="14"/>
            </w:rPr>
            <w:fldChar w:fldCharType="end"/>
          </w:r>
          <w:r w:rsidRPr="00763EB6">
            <w:rPr>
              <w:sz w:val="14"/>
              <w:szCs w:val="14"/>
              <w:lang w:val="es-ES"/>
            </w:rPr>
            <w:t xml:space="preserve"> din </w:t>
          </w:r>
          <w:fldSimple w:instr=" SECTIONPAGES   \* MERGEFORMAT ">
            <w:r w:rsidR="009C73BF" w:rsidRPr="009C73BF">
              <w:rPr>
                <w:noProof/>
                <w:sz w:val="14"/>
                <w:szCs w:val="14"/>
                <w:lang w:val="es-ES"/>
              </w:rPr>
              <w:t>2</w:t>
            </w:r>
          </w:fldSimple>
        </w:p>
        <w:p w14:paraId="63377592" w14:textId="26B9BCE2" w:rsidR="00E15036" w:rsidRPr="00036CF6" w:rsidRDefault="00E15036" w:rsidP="002411F0">
          <w:pPr>
            <w:tabs>
              <w:tab w:val="center" w:pos="4536"/>
              <w:tab w:val="right" w:pos="9072"/>
            </w:tabs>
            <w:jc w:val="right"/>
            <w:rPr>
              <w:rFonts w:ascii="Arial" w:eastAsia="Times New Roman" w:hAnsi="Arial" w:cs="Arial"/>
              <w:b/>
              <w:sz w:val="16"/>
              <w:szCs w:val="16"/>
              <w:lang w:eastAsia="ro-RO"/>
            </w:rPr>
          </w:pPr>
        </w:p>
      </w:tc>
    </w:tr>
  </w:tbl>
  <w:p w14:paraId="45676977" w14:textId="77777777" w:rsidR="00E80D5E" w:rsidRPr="00A13B72" w:rsidRDefault="00E80D5E" w:rsidP="00A13B72">
    <w:pPr>
      <w:pStyle w:val="Footer"/>
      <w:ind w:left="-1701"/>
      <w:rPr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97F58" w14:textId="57AEE674" w:rsidR="003D6BD7" w:rsidRDefault="003D6BD7" w:rsidP="002322E6">
    <w:pPr>
      <w:pStyle w:val="Footer"/>
      <w:tabs>
        <w:tab w:val="clear" w:pos="4320"/>
        <w:tab w:val="clear" w:pos="8640"/>
        <w:tab w:val="left" w:pos="810"/>
      </w:tabs>
      <w:ind w:left="-1701"/>
      <w:rPr>
        <w:szCs w:val="2"/>
      </w:rPr>
    </w:pPr>
    <w:r>
      <w:rPr>
        <w:noProof/>
        <w:szCs w:val="2"/>
        <w:lang w:eastAsia="ro-RO"/>
      </w:rPr>
      <w:drawing>
        <wp:anchor distT="0" distB="0" distL="114300" distR="114300" simplePos="0" relativeHeight="251658240" behindDoc="1" locked="0" layoutInCell="1" allowOverlap="1" wp14:anchorId="3D16BF3B" wp14:editId="4173A14A">
          <wp:simplePos x="0" y="0"/>
          <wp:positionH relativeFrom="column">
            <wp:posOffset>-1078230</wp:posOffset>
          </wp:positionH>
          <wp:positionV relativeFrom="paragraph">
            <wp:posOffset>-110490</wp:posOffset>
          </wp:positionV>
          <wp:extent cx="6769100" cy="488950"/>
          <wp:effectExtent l="19050" t="0" r="0" b="0"/>
          <wp:wrapNone/>
          <wp:docPr id="6" name="Picture 5" descr="Foot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69100" cy="488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15036">
      <w:rPr>
        <w:noProof/>
        <w:szCs w:val="2"/>
      </w:rPr>
      <w:t xml:space="preserve"> </w:t>
    </w:r>
    <w:r w:rsidR="002322E6">
      <w:rPr>
        <w:noProof/>
        <w:szCs w:val="2"/>
      </w:rPr>
      <w:tab/>
    </w:r>
  </w:p>
  <w:tbl>
    <w:tblPr>
      <w:tblW w:w="10773" w:type="dxa"/>
      <w:tblInd w:w="-1701" w:type="dxa"/>
      <w:tblLook w:val="04A0" w:firstRow="1" w:lastRow="0" w:firstColumn="1" w:lastColumn="0" w:noHBand="0" w:noVBand="1"/>
    </w:tblPr>
    <w:tblGrid>
      <w:gridCol w:w="1566"/>
      <w:gridCol w:w="5986"/>
      <w:gridCol w:w="3221"/>
    </w:tblGrid>
    <w:tr w:rsidR="00D66333" w:rsidRPr="00361FB4" w14:paraId="60456A1C" w14:textId="77777777" w:rsidTr="002411F0">
      <w:tc>
        <w:tcPr>
          <w:tcW w:w="1566" w:type="dxa"/>
        </w:tcPr>
        <w:p w14:paraId="3407294A" w14:textId="76626A8F" w:rsidR="00D66333" w:rsidRPr="00036CF6" w:rsidRDefault="007F3694" w:rsidP="00E15036">
          <w:pPr>
            <w:ind w:left="0"/>
            <w:rPr>
              <w:rFonts w:ascii="Arial" w:eastAsia="Times New Roman" w:hAnsi="Arial" w:cs="Arial"/>
              <w:b/>
              <w:color w:val="003366"/>
              <w:sz w:val="16"/>
              <w:szCs w:val="16"/>
              <w:lang w:val="es-ES" w:eastAsia="ro-RO"/>
            </w:rPr>
          </w:pPr>
          <w:r w:rsidRPr="002C25EF">
            <w:rPr>
              <w:rFonts w:ascii="Arial" w:eastAsia="Times New Roman" w:hAnsi="Arial" w:cs="Arial"/>
              <w:b/>
              <w:noProof/>
              <w:color w:val="003366"/>
              <w:sz w:val="16"/>
              <w:szCs w:val="16"/>
              <w:lang w:eastAsia="ro-RO"/>
            </w:rPr>
            <w:drawing>
              <wp:anchor distT="0" distB="0" distL="114300" distR="114300" simplePos="0" relativeHeight="251661312" behindDoc="0" locked="0" layoutInCell="1" allowOverlap="1" wp14:anchorId="7BD3E906" wp14:editId="4FAA443A">
                <wp:simplePos x="0" y="0"/>
                <wp:positionH relativeFrom="column">
                  <wp:posOffset>390653</wp:posOffset>
                </wp:positionH>
                <wp:positionV relativeFrom="page">
                  <wp:posOffset>42886</wp:posOffset>
                </wp:positionV>
                <wp:extent cx="417310" cy="402788"/>
                <wp:effectExtent l="0" t="0" r="1905" b="0"/>
                <wp:wrapNone/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6059" cy="4112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A018D8">
            <w:rPr>
              <w:noProof/>
              <w:lang w:eastAsia="ro-RO"/>
            </w:rPr>
            <w:drawing>
              <wp:anchor distT="0" distB="0" distL="114300" distR="114300" simplePos="0" relativeHeight="251662336" behindDoc="0" locked="0" layoutInCell="1" allowOverlap="1" wp14:anchorId="18428DBD" wp14:editId="2D000464">
                <wp:simplePos x="0" y="0"/>
                <wp:positionH relativeFrom="column">
                  <wp:posOffset>36596</wp:posOffset>
                </wp:positionH>
                <wp:positionV relativeFrom="paragraph">
                  <wp:posOffset>64632</wp:posOffset>
                </wp:positionV>
                <wp:extent cx="356061" cy="323215"/>
                <wp:effectExtent l="0" t="0" r="6350" b="635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6985" cy="3240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986" w:type="dxa"/>
          <w:tcBorders>
            <w:left w:val="nil"/>
          </w:tcBorders>
        </w:tcPr>
        <w:p w14:paraId="11C7B8F4" w14:textId="477C99DB" w:rsidR="00D66333" w:rsidRDefault="00D66333" w:rsidP="00D66333">
          <w:pPr>
            <w:tabs>
              <w:tab w:val="center" w:pos="4536"/>
              <w:tab w:val="right" w:pos="9072"/>
            </w:tabs>
            <w:spacing w:after="0" w:line="240" w:lineRule="auto"/>
            <w:ind w:left="136"/>
            <w:jc w:val="left"/>
            <w:rPr>
              <w:sz w:val="14"/>
              <w:szCs w:val="14"/>
            </w:rPr>
          </w:pPr>
          <w:r>
            <w:rPr>
              <w:sz w:val="14"/>
              <w:szCs w:val="14"/>
            </w:rPr>
            <w:t>Bulevardul Regina Elisabeta</w:t>
          </w:r>
          <w:r w:rsidRPr="00A15F97">
            <w:rPr>
              <w:sz w:val="14"/>
              <w:szCs w:val="14"/>
            </w:rPr>
            <w:t xml:space="preserve"> nr. </w:t>
          </w:r>
          <w:r>
            <w:rPr>
              <w:sz w:val="14"/>
              <w:szCs w:val="14"/>
            </w:rPr>
            <w:t>3</w:t>
          </w:r>
          <w:r w:rsidRPr="00A15F97">
            <w:rPr>
              <w:sz w:val="14"/>
              <w:szCs w:val="14"/>
            </w:rPr>
            <w:t xml:space="preserve">, sector </w:t>
          </w:r>
          <w:r>
            <w:rPr>
              <w:sz w:val="14"/>
              <w:szCs w:val="14"/>
            </w:rPr>
            <w:t>3</w:t>
          </w:r>
          <w:r w:rsidRPr="00A15F97">
            <w:rPr>
              <w:sz w:val="14"/>
              <w:szCs w:val="14"/>
            </w:rPr>
            <w:t>, București</w:t>
          </w:r>
        </w:p>
        <w:p w14:paraId="360F1D8A" w14:textId="77777777" w:rsidR="00D66333" w:rsidRPr="00A15F97" w:rsidRDefault="00D66333" w:rsidP="00D66333">
          <w:pPr>
            <w:tabs>
              <w:tab w:val="center" w:pos="4536"/>
              <w:tab w:val="right" w:pos="9072"/>
            </w:tabs>
            <w:spacing w:after="0" w:line="240" w:lineRule="auto"/>
            <w:ind w:left="136"/>
            <w:jc w:val="left"/>
            <w:rPr>
              <w:sz w:val="14"/>
              <w:szCs w:val="14"/>
            </w:rPr>
          </w:pPr>
          <w:r>
            <w:rPr>
              <w:sz w:val="14"/>
              <w:szCs w:val="14"/>
            </w:rPr>
            <w:t>Email: anabi@just.ro</w:t>
          </w:r>
        </w:p>
        <w:p w14:paraId="7CED1A1C" w14:textId="77777777" w:rsidR="00D66333" w:rsidRDefault="00D66333" w:rsidP="00D66333">
          <w:pPr>
            <w:tabs>
              <w:tab w:val="center" w:pos="4320"/>
              <w:tab w:val="right" w:pos="8640"/>
            </w:tabs>
            <w:spacing w:after="0" w:line="240" w:lineRule="auto"/>
            <w:ind w:left="136"/>
            <w:rPr>
              <w:sz w:val="14"/>
              <w:szCs w:val="14"/>
            </w:rPr>
          </w:pPr>
          <w:r w:rsidRPr="00A15F97">
            <w:rPr>
              <w:sz w:val="14"/>
              <w:szCs w:val="14"/>
            </w:rPr>
            <w:t xml:space="preserve">Tel. </w:t>
          </w:r>
          <w:r>
            <w:rPr>
              <w:sz w:val="14"/>
              <w:szCs w:val="14"/>
            </w:rPr>
            <w:t>(</w:t>
          </w:r>
          <w:r w:rsidRPr="00A15F97">
            <w:rPr>
              <w:sz w:val="14"/>
              <w:szCs w:val="14"/>
            </w:rPr>
            <w:t>+40</w:t>
          </w:r>
          <w:r>
            <w:rPr>
              <w:sz w:val="14"/>
              <w:szCs w:val="14"/>
            </w:rPr>
            <w:t xml:space="preserve">) </w:t>
          </w:r>
          <w:r w:rsidRPr="00A15F97">
            <w:rPr>
              <w:sz w:val="14"/>
              <w:szCs w:val="14"/>
            </w:rPr>
            <w:t>372</w:t>
          </w:r>
          <w:r>
            <w:rPr>
              <w:sz w:val="14"/>
              <w:szCs w:val="14"/>
            </w:rPr>
            <w:t xml:space="preserve"> 573 000</w:t>
          </w:r>
        </w:p>
        <w:p w14:paraId="2F0FA25A" w14:textId="77777777" w:rsidR="00D66333" w:rsidRPr="00A15F97" w:rsidRDefault="00D66333" w:rsidP="00D66333">
          <w:pPr>
            <w:tabs>
              <w:tab w:val="center" w:pos="4320"/>
              <w:tab w:val="right" w:pos="8640"/>
            </w:tabs>
            <w:spacing w:after="0" w:line="240" w:lineRule="auto"/>
            <w:ind w:left="136"/>
            <w:rPr>
              <w:sz w:val="14"/>
              <w:szCs w:val="14"/>
            </w:rPr>
          </w:pPr>
          <w:r>
            <w:rPr>
              <w:sz w:val="14"/>
              <w:szCs w:val="14"/>
            </w:rPr>
            <w:t>Fax: (</w:t>
          </w:r>
          <w:r w:rsidRPr="00A15F97">
            <w:rPr>
              <w:sz w:val="14"/>
              <w:szCs w:val="14"/>
            </w:rPr>
            <w:t>+40</w:t>
          </w:r>
          <w:r>
            <w:rPr>
              <w:sz w:val="14"/>
              <w:szCs w:val="14"/>
            </w:rPr>
            <w:t xml:space="preserve">) </w:t>
          </w:r>
          <w:r w:rsidRPr="00A15F97">
            <w:rPr>
              <w:sz w:val="14"/>
              <w:szCs w:val="14"/>
            </w:rPr>
            <w:t>372</w:t>
          </w:r>
          <w:r>
            <w:rPr>
              <w:sz w:val="14"/>
              <w:szCs w:val="14"/>
            </w:rPr>
            <w:t xml:space="preserve"> 271 435</w:t>
          </w:r>
        </w:p>
        <w:p w14:paraId="05D42C0B" w14:textId="040B3AF4" w:rsidR="00D66333" w:rsidRPr="00036CF6" w:rsidRDefault="00FF36E4" w:rsidP="00D66333">
          <w:pPr>
            <w:tabs>
              <w:tab w:val="center" w:pos="4320"/>
              <w:tab w:val="right" w:pos="8640"/>
            </w:tabs>
            <w:spacing w:after="0" w:line="240" w:lineRule="auto"/>
            <w:ind w:left="136"/>
            <w:rPr>
              <w:rFonts w:ascii="Arial" w:eastAsia="Times New Roman" w:hAnsi="Arial" w:cs="Arial"/>
              <w:b/>
              <w:color w:val="003366"/>
              <w:sz w:val="16"/>
              <w:szCs w:val="16"/>
              <w:lang w:eastAsia="ro-RO"/>
            </w:rPr>
          </w:pPr>
          <w:hyperlink r:id="rId4" w:history="1">
            <w:r w:rsidR="00E15036" w:rsidRPr="00BB0EC3">
              <w:rPr>
                <w:rStyle w:val="Hyperlink"/>
                <w:sz w:val="14"/>
                <w:szCs w:val="14"/>
              </w:rPr>
              <w:t>anabi.just.ro</w:t>
            </w:r>
          </w:hyperlink>
        </w:p>
      </w:tc>
      <w:tc>
        <w:tcPr>
          <w:tcW w:w="3221" w:type="dxa"/>
        </w:tcPr>
        <w:p w14:paraId="37AA5134" w14:textId="46499DDD" w:rsidR="00D66333" w:rsidRPr="00763EB6" w:rsidRDefault="00D66333" w:rsidP="002411F0">
          <w:pPr>
            <w:tabs>
              <w:tab w:val="center" w:pos="4536"/>
              <w:tab w:val="right" w:pos="9072"/>
            </w:tabs>
            <w:jc w:val="right"/>
            <w:rPr>
              <w:sz w:val="14"/>
              <w:szCs w:val="14"/>
              <w:lang w:val="es-ES"/>
            </w:rPr>
          </w:pPr>
          <w:r w:rsidRPr="00763EB6">
            <w:rPr>
              <w:sz w:val="14"/>
              <w:szCs w:val="14"/>
              <w:lang w:val="es-ES"/>
            </w:rPr>
            <w:t xml:space="preserve">Pagina </w:t>
          </w:r>
          <w:r w:rsidR="00935789" w:rsidRPr="00036CF6">
            <w:rPr>
              <w:sz w:val="14"/>
              <w:szCs w:val="14"/>
            </w:rPr>
            <w:fldChar w:fldCharType="begin"/>
          </w:r>
          <w:r w:rsidRPr="00763EB6">
            <w:rPr>
              <w:sz w:val="14"/>
              <w:szCs w:val="14"/>
              <w:lang w:val="es-ES"/>
            </w:rPr>
            <w:instrText xml:space="preserve"> PAGE </w:instrText>
          </w:r>
          <w:r w:rsidR="00935789" w:rsidRPr="00036CF6">
            <w:rPr>
              <w:sz w:val="14"/>
              <w:szCs w:val="14"/>
            </w:rPr>
            <w:fldChar w:fldCharType="separate"/>
          </w:r>
          <w:r w:rsidR="008A639D">
            <w:rPr>
              <w:noProof/>
              <w:sz w:val="14"/>
              <w:szCs w:val="14"/>
              <w:lang w:val="es-ES"/>
            </w:rPr>
            <w:t>1</w:t>
          </w:r>
          <w:r w:rsidR="00935789" w:rsidRPr="00036CF6">
            <w:rPr>
              <w:sz w:val="14"/>
              <w:szCs w:val="14"/>
            </w:rPr>
            <w:fldChar w:fldCharType="end"/>
          </w:r>
          <w:r w:rsidRPr="00763EB6">
            <w:rPr>
              <w:sz w:val="14"/>
              <w:szCs w:val="14"/>
              <w:lang w:val="es-ES"/>
            </w:rPr>
            <w:t xml:space="preserve"> din </w:t>
          </w:r>
          <w:fldSimple w:instr=" SECTIONPAGES   \* MERGEFORMAT ">
            <w:r w:rsidR="00E5458C" w:rsidRPr="00E5458C">
              <w:rPr>
                <w:noProof/>
                <w:sz w:val="14"/>
                <w:szCs w:val="14"/>
                <w:lang w:val="es-ES"/>
              </w:rPr>
              <w:t>1</w:t>
            </w:r>
          </w:fldSimple>
        </w:p>
        <w:p w14:paraId="1BF9FC01" w14:textId="10D91DDD" w:rsidR="00D66333" w:rsidRPr="00036CF6" w:rsidRDefault="00D66333" w:rsidP="00D66333">
          <w:pPr>
            <w:tabs>
              <w:tab w:val="center" w:pos="4536"/>
              <w:tab w:val="right" w:pos="9072"/>
            </w:tabs>
            <w:jc w:val="right"/>
            <w:rPr>
              <w:rFonts w:ascii="Arial" w:eastAsia="Times New Roman" w:hAnsi="Arial" w:cs="Arial"/>
              <w:b/>
              <w:sz w:val="16"/>
              <w:szCs w:val="16"/>
              <w:lang w:eastAsia="ro-RO"/>
            </w:rPr>
          </w:pPr>
        </w:p>
      </w:tc>
    </w:tr>
  </w:tbl>
  <w:p w14:paraId="62049367" w14:textId="77777777" w:rsidR="00D66333" w:rsidRPr="003D6BD7" w:rsidRDefault="00D66333" w:rsidP="00E15036">
    <w:pPr>
      <w:pStyle w:val="Footer"/>
      <w:ind w:left="0"/>
      <w:rPr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1F937" w14:textId="77777777" w:rsidR="00FF36E4" w:rsidRDefault="00FF36E4" w:rsidP="00AE0541">
      <w:pPr>
        <w:spacing w:after="0"/>
        <w:ind w:left="0"/>
      </w:pPr>
      <w:r>
        <w:separator/>
      </w:r>
    </w:p>
  </w:footnote>
  <w:footnote w:type="continuationSeparator" w:id="0">
    <w:p w14:paraId="1F5422B1" w14:textId="77777777" w:rsidR="00FF36E4" w:rsidRDefault="00FF36E4" w:rsidP="00AE0541">
      <w:pPr>
        <w:ind w:left="0"/>
      </w:pPr>
      <w:r>
        <w:continuationSeparator/>
      </w:r>
    </w:p>
  </w:footnote>
  <w:footnote w:type="continuationNotice" w:id="1">
    <w:p w14:paraId="60D0A677" w14:textId="77777777" w:rsidR="00FF36E4" w:rsidRDefault="00FF36E4" w:rsidP="00AE0541">
      <w:pPr>
        <w:spacing w:after="0" w:line="240" w:lineRule="auto"/>
        <w:ind w:left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A43D8" w14:textId="77777777" w:rsidR="00A13B72" w:rsidRPr="00CD5B3B" w:rsidRDefault="00A13B72" w:rsidP="00A13B72">
    <w:pPr>
      <w:pStyle w:val="Header"/>
      <w:spacing w:before="240" w:after="240" w:line="240" w:lineRule="auto"/>
      <w:ind w:left="0"/>
    </w:pPr>
    <w:r>
      <w:rPr>
        <w:noProof/>
        <w:lang w:eastAsia="ro-RO"/>
      </w:rPr>
      <w:drawing>
        <wp:inline distT="0" distB="0" distL="0" distR="0" wp14:anchorId="6D25E841" wp14:editId="624C06B7">
          <wp:extent cx="3160878" cy="535236"/>
          <wp:effectExtent l="19050" t="0" r="1422" b="0"/>
          <wp:docPr id="7" name="Picture 6" descr="scri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ri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8574" cy="5416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CE89A" w14:textId="77777777" w:rsidR="00E80D5E" w:rsidRPr="00A413D4" w:rsidRDefault="00BB01F1" w:rsidP="003D6BD7">
    <w:pPr>
      <w:pStyle w:val="Header"/>
      <w:tabs>
        <w:tab w:val="clear" w:pos="8640"/>
      </w:tabs>
      <w:spacing w:after="0"/>
      <w:ind w:left="-1701"/>
      <w:rPr>
        <w:sz w:val="2"/>
        <w:szCs w:val="2"/>
      </w:rPr>
    </w:pPr>
    <w:r>
      <w:rPr>
        <w:noProof/>
        <w:lang w:eastAsia="ro-RO"/>
      </w:rPr>
      <w:t xml:space="preserve">                                                      </w:t>
    </w:r>
    <w:r w:rsidR="00345CCE">
      <w:rPr>
        <w:noProof/>
        <w:sz w:val="2"/>
        <w:szCs w:val="2"/>
        <w:lang w:eastAsia="ro-RO"/>
      </w:rPr>
      <w:drawing>
        <wp:inline distT="0" distB="0" distL="0" distR="0" wp14:anchorId="414901C8" wp14:editId="28D6375D">
          <wp:extent cx="6831970" cy="911331"/>
          <wp:effectExtent l="19050" t="0" r="6980" b="0"/>
          <wp:docPr id="2" name="Picture 1" descr="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42978" cy="9127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25834"/>
    <w:multiLevelType w:val="hybridMultilevel"/>
    <w:tmpl w:val="01A69546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1F4A5C"/>
    <w:multiLevelType w:val="hybridMultilevel"/>
    <w:tmpl w:val="E2FC951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5D7DEE"/>
    <w:multiLevelType w:val="hybridMultilevel"/>
    <w:tmpl w:val="DAC2D0BA"/>
    <w:lvl w:ilvl="0" w:tplc="041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1A31795"/>
    <w:multiLevelType w:val="hybridMultilevel"/>
    <w:tmpl w:val="B2B4387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F7162A"/>
    <w:multiLevelType w:val="hybridMultilevel"/>
    <w:tmpl w:val="7EC4B980"/>
    <w:lvl w:ilvl="0" w:tplc="EBA843D8">
      <w:numFmt w:val="bullet"/>
      <w:lvlText w:val="-"/>
      <w:lvlJc w:val="left"/>
      <w:pPr>
        <w:ind w:left="578" w:hanging="360"/>
      </w:pPr>
      <w:rPr>
        <w:rFonts w:ascii="Trebuchet MS" w:eastAsia="MS Mincho" w:hAnsi="Trebuchet MS" w:cs="Times New Roman" w:hint="default"/>
      </w:rPr>
    </w:lvl>
    <w:lvl w:ilvl="1" w:tplc="EBA843D8">
      <w:numFmt w:val="bullet"/>
      <w:lvlText w:val="-"/>
      <w:lvlJc w:val="left"/>
      <w:pPr>
        <w:ind w:left="1298" w:hanging="360"/>
      </w:pPr>
      <w:rPr>
        <w:rFonts w:ascii="Trebuchet MS" w:eastAsia="MS Mincho" w:hAnsi="Trebuchet MS" w:cs="Times New Roman" w:hint="default"/>
      </w:rPr>
    </w:lvl>
    <w:lvl w:ilvl="2" w:tplc="0409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548D6450"/>
    <w:multiLevelType w:val="hybridMultilevel"/>
    <w:tmpl w:val="4BE89B60"/>
    <w:lvl w:ilvl="0" w:tplc="BEF2D0FE">
      <w:start w:val="7"/>
      <w:numFmt w:val="bullet"/>
      <w:lvlText w:val="-"/>
      <w:lvlJc w:val="left"/>
      <w:pPr>
        <w:ind w:left="720" w:hanging="360"/>
      </w:pPr>
      <w:rPr>
        <w:rFonts w:ascii="Trebuchet MS" w:eastAsia="MS Mincho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7A2DB5"/>
    <w:multiLevelType w:val="hybridMultilevel"/>
    <w:tmpl w:val="4CFA78D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F2C"/>
    <w:rsid w:val="000010A3"/>
    <w:rsid w:val="000046DE"/>
    <w:rsid w:val="00012EE0"/>
    <w:rsid w:val="0002051D"/>
    <w:rsid w:val="00023330"/>
    <w:rsid w:val="00023A7B"/>
    <w:rsid w:val="00036CF6"/>
    <w:rsid w:val="00041AC2"/>
    <w:rsid w:val="00045AA2"/>
    <w:rsid w:val="00045C52"/>
    <w:rsid w:val="000474F2"/>
    <w:rsid w:val="00057F9F"/>
    <w:rsid w:val="00081737"/>
    <w:rsid w:val="00096D68"/>
    <w:rsid w:val="000B3407"/>
    <w:rsid w:val="000B765D"/>
    <w:rsid w:val="000C29D4"/>
    <w:rsid w:val="000C6CEC"/>
    <w:rsid w:val="000C7A61"/>
    <w:rsid w:val="000C7C70"/>
    <w:rsid w:val="000D1EAD"/>
    <w:rsid w:val="000D4282"/>
    <w:rsid w:val="000E5DA8"/>
    <w:rsid w:val="000F52D3"/>
    <w:rsid w:val="000F5422"/>
    <w:rsid w:val="000F66F8"/>
    <w:rsid w:val="00100F36"/>
    <w:rsid w:val="001010A2"/>
    <w:rsid w:val="00102D15"/>
    <w:rsid w:val="00115A14"/>
    <w:rsid w:val="00117908"/>
    <w:rsid w:val="00117C22"/>
    <w:rsid w:val="0012027D"/>
    <w:rsid w:val="00120456"/>
    <w:rsid w:val="00122397"/>
    <w:rsid w:val="001223F2"/>
    <w:rsid w:val="0012241D"/>
    <w:rsid w:val="00126AD1"/>
    <w:rsid w:val="00132706"/>
    <w:rsid w:val="001370A1"/>
    <w:rsid w:val="00142DE7"/>
    <w:rsid w:val="00142E98"/>
    <w:rsid w:val="00153732"/>
    <w:rsid w:val="001551A3"/>
    <w:rsid w:val="00156E43"/>
    <w:rsid w:val="00157BC6"/>
    <w:rsid w:val="0016657A"/>
    <w:rsid w:val="00166AFF"/>
    <w:rsid w:val="00171E07"/>
    <w:rsid w:val="00175264"/>
    <w:rsid w:val="00182412"/>
    <w:rsid w:val="00184929"/>
    <w:rsid w:val="0019195F"/>
    <w:rsid w:val="001A7B20"/>
    <w:rsid w:val="001B2842"/>
    <w:rsid w:val="001B6B41"/>
    <w:rsid w:val="001C524C"/>
    <w:rsid w:val="001C6835"/>
    <w:rsid w:val="001C7D0F"/>
    <w:rsid w:val="001D1DBF"/>
    <w:rsid w:val="001D4CFD"/>
    <w:rsid w:val="001D52B8"/>
    <w:rsid w:val="001D5A80"/>
    <w:rsid w:val="001D71BC"/>
    <w:rsid w:val="001E0CFF"/>
    <w:rsid w:val="001E1C68"/>
    <w:rsid w:val="001E4DBA"/>
    <w:rsid w:val="001F261E"/>
    <w:rsid w:val="001F2933"/>
    <w:rsid w:val="001F663D"/>
    <w:rsid w:val="00200454"/>
    <w:rsid w:val="00200601"/>
    <w:rsid w:val="002059EF"/>
    <w:rsid w:val="00210BB5"/>
    <w:rsid w:val="0021138A"/>
    <w:rsid w:val="00211EB4"/>
    <w:rsid w:val="00212A34"/>
    <w:rsid w:val="00221732"/>
    <w:rsid w:val="00224EC2"/>
    <w:rsid w:val="002269DF"/>
    <w:rsid w:val="002322E6"/>
    <w:rsid w:val="0023249B"/>
    <w:rsid w:val="0023635A"/>
    <w:rsid w:val="00247C51"/>
    <w:rsid w:val="0025017E"/>
    <w:rsid w:val="00251393"/>
    <w:rsid w:val="002514E8"/>
    <w:rsid w:val="0025385A"/>
    <w:rsid w:val="0025640F"/>
    <w:rsid w:val="00262539"/>
    <w:rsid w:val="00272ABE"/>
    <w:rsid w:val="00274FDD"/>
    <w:rsid w:val="002750B6"/>
    <w:rsid w:val="00275156"/>
    <w:rsid w:val="00275EC5"/>
    <w:rsid w:val="00284604"/>
    <w:rsid w:val="00286D23"/>
    <w:rsid w:val="00291336"/>
    <w:rsid w:val="002932F9"/>
    <w:rsid w:val="00296932"/>
    <w:rsid w:val="002A5742"/>
    <w:rsid w:val="002B0453"/>
    <w:rsid w:val="002B2D08"/>
    <w:rsid w:val="002C1E8C"/>
    <w:rsid w:val="002C25EF"/>
    <w:rsid w:val="002C266D"/>
    <w:rsid w:val="002C2723"/>
    <w:rsid w:val="002C5E09"/>
    <w:rsid w:val="002C6D78"/>
    <w:rsid w:val="002E1D10"/>
    <w:rsid w:val="002E7E0A"/>
    <w:rsid w:val="002F02FC"/>
    <w:rsid w:val="002F78BF"/>
    <w:rsid w:val="00304EA1"/>
    <w:rsid w:val="00305523"/>
    <w:rsid w:val="00312A92"/>
    <w:rsid w:val="00312E32"/>
    <w:rsid w:val="00317DD4"/>
    <w:rsid w:val="003224E4"/>
    <w:rsid w:val="0032422C"/>
    <w:rsid w:val="00325726"/>
    <w:rsid w:val="00327817"/>
    <w:rsid w:val="00331B3E"/>
    <w:rsid w:val="00333C0A"/>
    <w:rsid w:val="00336620"/>
    <w:rsid w:val="003453FD"/>
    <w:rsid w:val="00345CCE"/>
    <w:rsid w:val="00352D78"/>
    <w:rsid w:val="00355A0B"/>
    <w:rsid w:val="00360385"/>
    <w:rsid w:val="00360B68"/>
    <w:rsid w:val="003666C5"/>
    <w:rsid w:val="00377368"/>
    <w:rsid w:val="00382C75"/>
    <w:rsid w:val="00386363"/>
    <w:rsid w:val="00391577"/>
    <w:rsid w:val="003940DC"/>
    <w:rsid w:val="0039525B"/>
    <w:rsid w:val="0039607D"/>
    <w:rsid w:val="00397A32"/>
    <w:rsid w:val="003A1A74"/>
    <w:rsid w:val="003A6FFC"/>
    <w:rsid w:val="003B3401"/>
    <w:rsid w:val="003D6BD7"/>
    <w:rsid w:val="003E4A8E"/>
    <w:rsid w:val="003E57EF"/>
    <w:rsid w:val="003F3E8C"/>
    <w:rsid w:val="003F4174"/>
    <w:rsid w:val="003F6112"/>
    <w:rsid w:val="003F6277"/>
    <w:rsid w:val="003F66DC"/>
    <w:rsid w:val="003F6DFC"/>
    <w:rsid w:val="00411DFC"/>
    <w:rsid w:val="00424ABE"/>
    <w:rsid w:val="00424EFB"/>
    <w:rsid w:val="00430218"/>
    <w:rsid w:val="00435A22"/>
    <w:rsid w:val="00436C65"/>
    <w:rsid w:val="00440C43"/>
    <w:rsid w:val="00441059"/>
    <w:rsid w:val="004451DB"/>
    <w:rsid w:val="00447A9F"/>
    <w:rsid w:val="00454C48"/>
    <w:rsid w:val="00460709"/>
    <w:rsid w:val="00462299"/>
    <w:rsid w:val="00463865"/>
    <w:rsid w:val="00474F80"/>
    <w:rsid w:val="004771FC"/>
    <w:rsid w:val="0048405C"/>
    <w:rsid w:val="00490D44"/>
    <w:rsid w:val="00490D94"/>
    <w:rsid w:val="00491661"/>
    <w:rsid w:val="00492474"/>
    <w:rsid w:val="00493AD5"/>
    <w:rsid w:val="004C665C"/>
    <w:rsid w:val="004D4C7E"/>
    <w:rsid w:val="004D74BC"/>
    <w:rsid w:val="004E0124"/>
    <w:rsid w:val="004E1649"/>
    <w:rsid w:val="004F02A4"/>
    <w:rsid w:val="004F094D"/>
    <w:rsid w:val="004F385B"/>
    <w:rsid w:val="005000CD"/>
    <w:rsid w:val="00502E54"/>
    <w:rsid w:val="00512B40"/>
    <w:rsid w:val="00512EE8"/>
    <w:rsid w:val="00523C6D"/>
    <w:rsid w:val="005247CA"/>
    <w:rsid w:val="00524DCF"/>
    <w:rsid w:val="00532520"/>
    <w:rsid w:val="00533CE7"/>
    <w:rsid w:val="0053456D"/>
    <w:rsid w:val="00540B6D"/>
    <w:rsid w:val="00543045"/>
    <w:rsid w:val="00543E9C"/>
    <w:rsid w:val="00550A68"/>
    <w:rsid w:val="005552C7"/>
    <w:rsid w:val="0056008F"/>
    <w:rsid w:val="005603DD"/>
    <w:rsid w:val="00567900"/>
    <w:rsid w:val="00573540"/>
    <w:rsid w:val="00582C2F"/>
    <w:rsid w:val="0058764F"/>
    <w:rsid w:val="00591204"/>
    <w:rsid w:val="005959CA"/>
    <w:rsid w:val="00595D64"/>
    <w:rsid w:val="005A5BBC"/>
    <w:rsid w:val="005B1C50"/>
    <w:rsid w:val="005D0490"/>
    <w:rsid w:val="005D76EE"/>
    <w:rsid w:val="005E4E3E"/>
    <w:rsid w:val="005E6FFA"/>
    <w:rsid w:val="00604DD4"/>
    <w:rsid w:val="00604ECF"/>
    <w:rsid w:val="006058F1"/>
    <w:rsid w:val="006108E3"/>
    <w:rsid w:val="00612357"/>
    <w:rsid w:val="006179CF"/>
    <w:rsid w:val="00627BDB"/>
    <w:rsid w:val="00645FCA"/>
    <w:rsid w:val="00652151"/>
    <w:rsid w:val="00661B7A"/>
    <w:rsid w:val="00670A06"/>
    <w:rsid w:val="00671FA5"/>
    <w:rsid w:val="006751B6"/>
    <w:rsid w:val="00677FEB"/>
    <w:rsid w:val="0068324B"/>
    <w:rsid w:val="00686C56"/>
    <w:rsid w:val="00693D28"/>
    <w:rsid w:val="00696F3E"/>
    <w:rsid w:val="006A018E"/>
    <w:rsid w:val="006A0D32"/>
    <w:rsid w:val="006A263E"/>
    <w:rsid w:val="006B2458"/>
    <w:rsid w:val="006B4240"/>
    <w:rsid w:val="006B528B"/>
    <w:rsid w:val="006D1988"/>
    <w:rsid w:val="006D4F9B"/>
    <w:rsid w:val="006E1005"/>
    <w:rsid w:val="006E1065"/>
    <w:rsid w:val="006E5C48"/>
    <w:rsid w:val="006E6228"/>
    <w:rsid w:val="006F3B9D"/>
    <w:rsid w:val="00703F20"/>
    <w:rsid w:val="00707637"/>
    <w:rsid w:val="007121B8"/>
    <w:rsid w:val="00721473"/>
    <w:rsid w:val="00722BEC"/>
    <w:rsid w:val="00725D4E"/>
    <w:rsid w:val="00725F2C"/>
    <w:rsid w:val="00732F10"/>
    <w:rsid w:val="00733D5B"/>
    <w:rsid w:val="00743D2D"/>
    <w:rsid w:val="0074515D"/>
    <w:rsid w:val="0074579B"/>
    <w:rsid w:val="007571BB"/>
    <w:rsid w:val="00766223"/>
    <w:rsid w:val="00766E0E"/>
    <w:rsid w:val="0077349A"/>
    <w:rsid w:val="007735EF"/>
    <w:rsid w:val="00775E9A"/>
    <w:rsid w:val="007768CF"/>
    <w:rsid w:val="0077798D"/>
    <w:rsid w:val="00781775"/>
    <w:rsid w:val="00781E9B"/>
    <w:rsid w:val="00783581"/>
    <w:rsid w:val="00792D58"/>
    <w:rsid w:val="007A037C"/>
    <w:rsid w:val="007A57A0"/>
    <w:rsid w:val="007B231A"/>
    <w:rsid w:val="007B5B2A"/>
    <w:rsid w:val="007E254A"/>
    <w:rsid w:val="007E61E1"/>
    <w:rsid w:val="007F0510"/>
    <w:rsid w:val="007F3694"/>
    <w:rsid w:val="007F4CB6"/>
    <w:rsid w:val="00805B6A"/>
    <w:rsid w:val="00821FA5"/>
    <w:rsid w:val="008231E2"/>
    <w:rsid w:val="00840F14"/>
    <w:rsid w:val="00843F26"/>
    <w:rsid w:val="00846616"/>
    <w:rsid w:val="00850A74"/>
    <w:rsid w:val="00856287"/>
    <w:rsid w:val="008572C3"/>
    <w:rsid w:val="00862605"/>
    <w:rsid w:val="00871DA8"/>
    <w:rsid w:val="00875C3B"/>
    <w:rsid w:val="00884BE7"/>
    <w:rsid w:val="00891429"/>
    <w:rsid w:val="0089317D"/>
    <w:rsid w:val="0089357D"/>
    <w:rsid w:val="00897D88"/>
    <w:rsid w:val="008A275F"/>
    <w:rsid w:val="008A2AC0"/>
    <w:rsid w:val="008A4458"/>
    <w:rsid w:val="008A5B57"/>
    <w:rsid w:val="008A639D"/>
    <w:rsid w:val="008B0A5F"/>
    <w:rsid w:val="008B25FA"/>
    <w:rsid w:val="008B3C68"/>
    <w:rsid w:val="008B3D44"/>
    <w:rsid w:val="008B5EC7"/>
    <w:rsid w:val="008B63B2"/>
    <w:rsid w:val="008C0025"/>
    <w:rsid w:val="008C3F54"/>
    <w:rsid w:val="008C6675"/>
    <w:rsid w:val="008C6BD4"/>
    <w:rsid w:val="008E0B65"/>
    <w:rsid w:val="008E25A2"/>
    <w:rsid w:val="008E4316"/>
    <w:rsid w:val="008F182B"/>
    <w:rsid w:val="008F32E0"/>
    <w:rsid w:val="008F7828"/>
    <w:rsid w:val="00905415"/>
    <w:rsid w:val="00905D79"/>
    <w:rsid w:val="009107FC"/>
    <w:rsid w:val="0091476D"/>
    <w:rsid w:val="00915096"/>
    <w:rsid w:val="00920D16"/>
    <w:rsid w:val="009221AD"/>
    <w:rsid w:val="009314BB"/>
    <w:rsid w:val="00935789"/>
    <w:rsid w:val="00935D33"/>
    <w:rsid w:val="0094530E"/>
    <w:rsid w:val="00951AC7"/>
    <w:rsid w:val="00951C08"/>
    <w:rsid w:val="0095249F"/>
    <w:rsid w:val="00952C34"/>
    <w:rsid w:val="00956013"/>
    <w:rsid w:val="00957CA5"/>
    <w:rsid w:val="00961EBE"/>
    <w:rsid w:val="00976CFD"/>
    <w:rsid w:val="00986C16"/>
    <w:rsid w:val="00987F1B"/>
    <w:rsid w:val="00992733"/>
    <w:rsid w:val="00992A9A"/>
    <w:rsid w:val="009954A2"/>
    <w:rsid w:val="009A01C5"/>
    <w:rsid w:val="009A4C49"/>
    <w:rsid w:val="009A4DEB"/>
    <w:rsid w:val="009B4F4C"/>
    <w:rsid w:val="009B79E1"/>
    <w:rsid w:val="009C0183"/>
    <w:rsid w:val="009C2701"/>
    <w:rsid w:val="009C73BF"/>
    <w:rsid w:val="009D2857"/>
    <w:rsid w:val="009E2FC3"/>
    <w:rsid w:val="009E7609"/>
    <w:rsid w:val="00A0104C"/>
    <w:rsid w:val="00A018D8"/>
    <w:rsid w:val="00A02CD9"/>
    <w:rsid w:val="00A04970"/>
    <w:rsid w:val="00A06BFB"/>
    <w:rsid w:val="00A13890"/>
    <w:rsid w:val="00A13B72"/>
    <w:rsid w:val="00A13C18"/>
    <w:rsid w:val="00A1682F"/>
    <w:rsid w:val="00A21CB8"/>
    <w:rsid w:val="00A223E9"/>
    <w:rsid w:val="00A26F2C"/>
    <w:rsid w:val="00A30AE3"/>
    <w:rsid w:val="00A32C94"/>
    <w:rsid w:val="00A33ACE"/>
    <w:rsid w:val="00A413D4"/>
    <w:rsid w:val="00A5589B"/>
    <w:rsid w:val="00A55924"/>
    <w:rsid w:val="00A7114C"/>
    <w:rsid w:val="00A7608D"/>
    <w:rsid w:val="00A7669D"/>
    <w:rsid w:val="00A76F3A"/>
    <w:rsid w:val="00A83942"/>
    <w:rsid w:val="00A86058"/>
    <w:rsid w:val="00A86F77"/>
    <w:rsid w:val="00A91D5E"/>
    <w:rsid w:val="00A92B20"/>
    <w:rsid w:val="00A93AEC"/>
    <w:rsid w:val="00AA1168"/>
    <w:rsid w:val="00AB27A1"/>
    <w:rsid w:val="00AB2CA9"/>
    <w:rsid w:val="00AB646F"/>
    <w:rsid w:val="00AC3A35"/>
    <w:rsid w:val="00AD6EA7"/>
    <w:rsid w:val="00AE0541"/>
    <w:rsid w:val="00AE26B4"/>
    <w:rsid w:val="00AE2B1C"/>
    <w:rsid w:val="00AF233C"/>
    <w:rsid w:val="00AF5049"/>
    <w:rsid w:val="00B04CB3"/>
    <w:rsid w:val="00B071B4"/>
    <w:rsid w:val="00B07C47"/>
    <w:rsid w:val="00B13BB4"/>
    <w:rsid w:val="00B15983"/>
    <w:rsid w:val="00B20145"/>
    <w:rsid w:val="00B21EC3"/>
    <w:rsid w:val="00B262FF"/>
    <w:rsid w:val="00B31E1A"/>
    <w:rsid w:val="00B3723C"/>
    <w:rsid w:val="00B37A88"/>
    <w:rsid w:val="00B41CEA"/>
    <w:rsid w:val="00B471AB"/>
    <w:rsid w:val="00B52573"/>
    <w:rsid w:val="00B52758"/>
    <w:rsid w:val="00B57F43"/>
    <w:rsid w:val="00B57F78"/>
    <w:rsid w:val="00B614D8"/>
    <w:rsid w:val="00B615CC"/>
    <w:rsid w:val="00B6528A"/>
    <w:rsid w:val="00B67DF0"/>
    <w:rsid w:val="00B92EBB"/>
    <w:rsid w:val="00B95C2B"/>
    <w:rsid w:val="00B97954"/>
    <w:rsid w:val="00BA29A4"/>
    <w:rsid w:val="00BA5CCB"/>
    <w:rsid w:val="00BA61BD"/>
    <w:rsid w:val="00BA676F"/>
    <w:rsid w:val="00BB01F1"/>
    <w:rsid w:val="00BB0D5F"/>
    <w:rsid w:val="00BB3530"/>
    <w:rsid w:val="00BD5FE2"/>
    <w:rsid w:val="00BD67C7"/>
    <w:rsid w:val="00BD6CB6"/>
    <w:rsid w:val="00BD710B"/>
    <w:rsid w:val="00BE2FBE"/>
    <w:rsid w:val="00BE3DCA"/>
    <w:rsid w:val="00BE668F"/>
    <w:rsid w:val="00BF5B46"/>
    <w:rsid w:val="00BF760A"/>
    <w:rsid w:val="00C01AB9"/>
    <w:rsid w:val="00C051EC"/>
    <w:rsid w:val="00C05271"/>
    <w:rsid w:val="00C05F49"/>
    <w:rsid w:val="00C07A8A"/>
    <w:rsid w:val="00C1009B"/>
    <w:rsid w:val="00C100D6"/>
    <w:rsid w:val="00C12C0B"/>
    <w:rsid w:val="00C146B9"/>
    <w:rsid w:val="00C20EF1"/>
    <w:rsid w:val="00C23F48"/>
    <w:rsid w:val="00C252DF"/>
    <w:rsid w:val="00C31D5F"/>
    <w:rsid w:val="00C326D6"/>
    <w:rsid w:val="00C40CAE"/>
    <w:rsid w:val="00C424A9"/>
    <w:rsid w:val="00C54591"/>
    <w:rsid w:val="00C6110A"/>
    <w:rsid w:val="00C646E2"/>
    <w:rsid w:val="00C76241"/>
    <w:rsid w:val="00C766FC"/>
    <w:rsid w:val="00C858FB"/>
    <w:rsid w:val="00C95E1A"/>
    <w:rsid w:val="00CA37EF"/>
    <w:rsid w:val="00CA45DF"/>
    <w:rsid w:val="00CA71D7"/>
    <w:rsid w:val="00CB37FB"/>
    <w:rsid w:val="00CB5F24"/>
    <w:rsid w:val="00CC11C5"/>
    <w:rsid w:val="00CC1C36"/>
    <w:rsid w:val="00CD0C6C"/>
    <w:rsid w:val="00CD0F06"/>
    <w:rsid w:val="00CD5B3B"/>
    <w:rsid w:val="00CD6230"/>
    <w:rsid w:val="00CD7931"/>
    <w:rsid w:val="00CD7E1C"/>
    <w:rsid w:val="00CF249C"/>
    <w:rsid w:val="00CF32D4"/>
    <w:rsid w:val="00CF7326"/>
    <w:rsid w:val="00D028FA"/>
    <w:rsid w:val="00D06E9C"/>
    <w:rsid w:val="00D12625"/>
    <w:rsid w:val="00D13D79"/>
    <w:rsid w:val="00D23129"/>
    <w:rsid w:val="00D2571B"/>
    <w:rsid w:val="00D26F5F"/>
    <w:rsid w:val="00D31B4D"/>
    <w:rsid w:val="00D3698E"/>
    <w:rsid w:val="00D37F66"/>
    <w:rsid w:val="00D40EB4"/>
    <w:rsid w:val="00D46586"/>
    <w:rsid w:val="00D62E56"/>
    <w:rsid w:val="00D66333"/>
    <w:rsid w:val="00D6670A"/>
    <w:rsid w:val="00D7277A"/>
    <w:rsid w:val="00D822FE"/>
    <w:rsid w:val="00D868CD"/>
    <w:rsid w:val="00D86F1D"/>
    <w:rsid w:val="00DA0B76"/>
    <w:rsid w:val="00DA3749"/>
    <w:rsid w:val="00DB1F14"/>
    <w:rsid w:val="00DB234C"/>
    <w:rsid w:val="00DB6BE9"/>
    <w:rsid w:val="00DC0622"/>
    <w:rsid w:val="00DC07DE"/>
    <w:rsid w:val="00DC13E8"/>
    <w:rsid w:val="00DC163B"/>
    <w:rsid w:val="00DC7E02"/>
    <w:rsid w:val="00DD3897"/>
    <w:rsid w:val="00DD4386"/>
    <w:rsid w:val="00DE3285"/>
    <w:rsid w:val="00DF3407"/>
    <w:rsid w:val="00E02AD1"/>
    <w:rsid w:val="00E077D0"/>
    <w:rsid w:val="00E11DBA"/>
    <w:rsid w:val="00E15036"/>
    <w:rsid w:val="00E17218"/>
    <w:rsid w:val="00E205CE"/>
    <w:rsid w:val="00E20718"/>
    <w:rsid w:val="00E26C28"/>
    <w:rsid w:val="00E26FE3"/>
    <w:rsid w:val="00E30DE0"/>
    <w:rsid w:val="00E3671C"/>
    <w:rsid w:val="00E409DB"/>
    <w:rsid w:val="00E43343"/>
    <w:rsid w:val="00E437A7"/>
    <w:rsid w:val="00E5458C"/>
    <w:rsid w:val="00E5492D"/>
    <w:rsid w:val="00E562FC"/>
    <w:rsid w:val="00E64EC6"/>
    <w:rsid w:val="00E80D5E"/>
    <w:rsid w:val="00E81248"/>
    <w:rsid w:val="00E84FBB"/>
    <w:rsid w:val="00E86B68"/>
    <w:rsid w:val="00E9099A"/>
    <w:rsid w:val="00E91440"/>
    <w:rsid w:val="00EA0F6C"/>
    <w:rsid w:val="00EA2DA7"/>
    <w:rsid w:val="00EB7940"/>
    <w:rsid w:val="00EC1F1B"/>
    <w:rsid w:val="00EC438F"/>
    <w:rsid w:val="00ED56C3"/>
    <w:rsid w:val="00ED6CBE"/>
    <w:rsid w:val="00EE32F2"/>
    <w:rsid w:val="00EE59E7"/>
    <w:rsid w:val="00F0015D"/>
    <w:rsid w:val="00F050B9"/>
    <w:rsid w:val="00F070CB"/>
    <w:rsid w:val="00F13165"/>
    <w:rsid w:val="00F2098E"/>
    <w:rsid w:val="00F21FA6"/>
    <w:rsid w:val="00F47C8C"/>
    <w:rsid w:val="00F54E54"/>
    <w:rsid w:val="00F56471"/>
    <w:rsid w:val="00F67534"/>
    <w:rsid w:val="00F67D20"/>
    <w:rsid w:val="00F70F02"/>
    <w:rsid w:val="00F712BB"/>
    <w:rsid w:val="00F752AA"/>
    <w:rsid w:val="00F879F9"/>
    <w:rsid w:val="00F940C3"/>
    <w:rsid w:val="00F9597A"/>
    <w:rsid w:val="00FA035F"/>
    <w:rsid w:val="00FA3872"/>
    <w:rsid w:val="00FA3E8F"/>
    <w:rsid w:val="00FA6BCA"/>
    <w:rsid w:val="00FB0F2E"/>
    <w:rsid w:val="00FB43C8"/>
    <w:rsid w:val="00FB6D27"/>
    <w:rsid w:val="00FB7612"/>
    <w:rsid w:val="00FC22D0"/>
    <w:rsid w:val="00FC3C06"/>
    <w:rsid w:val="00FC4284"/>
    <w:rsid w:val="00FD5823"/>
    <w:rsid w:val="00FE2F2C"/>
    <w:rsid w:val="00FE7299"/>
    <w:rsid w:val="00FF36E4"/>
    <w:rsid w:val="00FF5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55975F6"/>
  <w15:docId w15:val="{2D52A10F-D5DB-4389-9AF5-FB41E236D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F78"/>
    <w:pPr>
      <w:spacing w:after="120" w:line="276" w:lineRule="auto"/>
      <w:ind w:left="1701"/>
      <w:jc w:val="both"/>
    </w:pPr>
    <w:rPr>
      <w:rFonts w:ascii="Trebuchet MS" w:hAnsi="Trebuchet MS"/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CD5B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D5B3B"/>
    <w:rPr>
      <w:sz w:val="24"/>
      <w:szCs w:val="24"/>
    </w:rPr>
  </w:style>
  <w:style w:type="table" w:styleId="TableGrid">
    <w:name w:val="Table Grid"/>
    <w:basedOn w:val="TableNormal"/>
    <w:uiPriority w:val="59"/>
    <w:rsid w:val="00CD5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</w:rPr>
  </w:style>
  <w:style w:type="character" w:customStyle="1" w:styleId="Heading1Char">
    <w:name w:val="Heading 1 Char"/>
    <w:link w:val="Heading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Emphasis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Strong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562FC"/>
    <w:pPr>
      <w:spacing w:before="240" w:after="60"/>
      <w:jc w:val="left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character" w:customStyle="1" w:styleId="Heading2Char">
    <w:name w:val="Heading 2 Char"/>
    <w:link w:val="Heading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F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F4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23330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rsid w:val="000C29D4"/>
    <w:pPr>
      <w:spacing w:after="0" w:line="240" w:lineRule="auto"/>
      <w:ind w:left="0"/>
      <w:jc w:val="left"/>
    </w:pPr>
    <w:rPr>
      <w:rFonts w:ascii="Times New Roman" w:eastAsia="Times New Roman" w:hAnsi="Times New Roman"/>
      <w:sz w:val="20"/>
      <w:szCs w:val="20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0C29D4"/>
    <w:rPr>
      <w:rFonts w:ascii="Times New Roman" w:eastAsia="Times New Roman" w:hAnsi="Times New Roman"/>
      <w:lang w:val="ro-RO" w:eastAsia="ro-RO"/>
    </w:rPr>
  </w:style>
  <w:style w:type="character" w:styleId="FootnoteReference">
    <w:name w:val="footnote reference"/>
    <w:rsid w:val="00B57F78"/>
    <w:rPr>
      <w:rFonts w:ascii="Trebuchet MS" w:hAnsi="Trebuchet MS"/>
      <w:sz w:val="22"/>
      <w:vertAlign w:val="superscript"/>
    </w:rPr>
  </w:style>
  <w:style w:type="table" w:customStyle="1" w:styleId="Tabelgril1">
    <w:name w:val="Tabel grilă1"/>
    <w:basedOn w:val="TableNormal"/>
    <w:next w:val="TableGrid"/>
    <w:uiPriority w:val="59"/>
    <w:rsid w:val="006751B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72"/>
    <w:qFormat/>
    <w:rsid w:val="00781775"/>
    <w:pPr>
      <w:ind w:left="720"/>
      <w:contextualSpacing/>
    </w:pPr>
  </w:style>
  <w:style w:type="table" w:customStyle="1" w:styleId="Tabelgril2">
    <w:name w:val="Tabel grilă2"/>
    <w:basedOn w:val="TableNormal"/>
    <w:next w:val="TableGrid"/>
    <w:uiPriority w:val="59"/>
    <w:rsid w:val="004D4C7E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3">
    <w:name w:val="Tabel grilă3"/>
    <w:basedOn w:val="TableNormal"/>
    <w:next w:val="TableGrid"/>
    <w:uiPriority w:val="59"/>
    <w:rsid w:val="0090541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8">
    <w:name w:val="Font Style18"/>
    <w:basedOn w:val="DefaultParagraphFont"/>
    <w:uiPriority w:val="99"/>
    <w:rsid w:val="00B21EC3"/>
    <w:rPr>
      <w:rFonts w:ascii="Arial" w:hAnsi="Arial" w:cs="Arial"/>
      <w:sz w:val="22"/>
      <w:szCs w:val="22"/>
    </w:rPr>
  </w:style>
  <w:style w:type="table" w:customStyle="1" w:styleId="Tabelgril4">
    <w:name w:val="Tabel grilă4"/>
    <w:basedOn w:val="TableNormal"/>
    <w:next w:val="TableGrid"/>
    <w:uiPriority w:val="59"/>
    <w:rsid w:val="001010A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615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7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abi.just.ro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just.ro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hyperlink" Target="http://www.anabi.just.ro" TargetMode="External"/><Relationship Id="rId4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hyperlink" Target="http://www.anabi.just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files\Viorel.Streza\Desktop\template%20min%204%20radu\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8CBBD-3D0D-42C0-850A-AB618016E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1</TotalTime>
  <Pages>1</Pages>
  <Words>168</Words>
  <Characters>981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1147</CharactersWithSpaces>
  <SharedDoc>false</SharedDoc>
  <HLinks>
    <vt:vector size="12" baseType="variant">
      <vt:variant>
        <vt:i4>458786</vt:i4>
      </vt:variant>
      <vt:variant>
        <vt:i4>5514</vt:i4>
      </vt:variant>
      <vt:variant>
        <vt:i4>1026</vt:i4>
      </vt:variant>
      <vt:variant>
        <vt:i4>1</vt:i4>
      </vt:variant>
      <vt:variant>
        <vt:lpwstr>logo_antet_dep_energie_p2</vt:lpwstr>
      </vt:variant>
      <vt:variant>
        <vt:lpwstr/>
      </vt:variant>
      <vt:variant>
        <vt:i4>7798863</vt:i4>
      </vt:variant>
      <vt:variant>
        <vt:i4>7856</vt:i4>
      </vt:variant>
      <vt:variant>
        <vt:i4>1025</vt:i4>
      </vt:variant>
      <vt:variant>
        <vt:i4>1</vt:i4>
      </vt:variant>
      <vt:variant>
        <vt:lpwstr>logo_antet_dep_energie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Viorel Streza</dc:creator>
  <cp:lastModifiedBy>Loredana Zoita</cp:lastModifiedBy>
  <cp:revision>3</cp:revision>
  <cp:lastPrinted>2026-10-02T06:22:00Z</cp:lastPrinted>
  <dcterms:created xsi:type="dcterms:W3CDTF">2026-10-06T09:35:00Z</dcterms:created>
  <dcterms:modified xsi:type="dcterms:W3CDTF">2026-10-06T09:35:00Z</dcterms:modified>
</cp:coreProperties>
</file>