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67AB6B" w14:textId="6E2FFE6A" w:rsidR="003D4C09" w:rsidRPr="00C661E4" w:rsidRDefault="003D4C09" w:rsidP="00C661E4">
      <w:pPr>
        <w:tabs>
          <w:tab w:val="left" w:pos="11820"/>
        </w:tabs>
        <w:ind w:left="0"/>
        <w:rPr>
          <w:lang w:val="ro-RO"/>
        </w:rPr>
      </w:pPr>
      <w:r w:rsidRPr="00C661E4">
        <w:rPr>
          <w:lang w:val="ro-RO"/>
        </w:rPr>
        <w:t xml:space="preserve">                                                                                                                                                                                       Nr.</w:t>
      </w:r>
      <w:r w:rsidR="00AC5E9E" w:rsidRPr="00C661E4">
        <w:rPr>
          <w:lang w:val="ro-RO"/>
        </w:rPr>
        <w:t xml:space="preserve">  </w:t>
      </w:r>
      <w:r w:rsidR="007979BA">
        <w:rPr>
          <w:lang w:val="ro-RO"/>
        </w:rPr>
        <w:t>17</w:t>
      </w:r>
      <w:r w:rsidRPr="00C661E4">
        <w:rPr>
          <w:lang w:val="ro-RO"/>
        </w:rPr>
        <w:t>/</w:t>
      </w:r>
      <w:r w:rsidR="007979BA">
        <w:rPr>
          <w:lang w:val="ro-RO"/>
        </w:rPr>
        <w:t>4198</w:t>
      </w:r>
      <w:r w:rsidRPr="00C661E4">
        <w:rPr>
          <w:lang w:val="ro-RO"/>
        </w:rPr>
        <w:t>/202</w:t>
      </w:r>
      <w:r w:rsidR="007979BA">
        <w:rPr>
          <w:lang w:val="ro-RO"/>
        </w:rPr>
        <w:t>5/06.11.2025</w:t>
      </w:r>
      <w:r w:rsidR="00AC5E9E" w:rsidRPr="00C661E4">
        <w:rPr>
          <w:lang w:val="ro-RO"/>
        </w:rPr>
        <w:t xml:space="preserve">   </w:t>
      </w:r>
    </w:p>
    <w:p w14:paraId="58280E86" w14:textId="4B6488E0" w:rsidR="003D4C09" w:rsidRPr="00C661E4" w:rsidRDefault="003D4C09" w:rsidP="00C661E4">
      <w:pPr>
        <w:tabs>
          <w:tab w:val="left" w:pos="11820"/>
        </w:tabs>
        <w:ind w:left="12191"/>
        <w:rPr>
          <w:lang w:val="ro-RO"/>
        </w:rPr>
      </w:pPr>
      <w:r w:rsidRPr="00C661E4">
        <w:rPr>
          <w:lang w:val="ro-RO"/>
        </w:rPr>
        <w:t>A P R O B</w:t>
      </w:r>
    </w:p>
    <w:p w14:paraId="7000E8D3" w14:textId="039D7635" w:rsidR="00A13B72" w:rsidRPr="00C661E4" w:rsidRDefault="003D4C09" w:rsidP="00C661E4">
      <w:pPr>
        <w:tabs>
          <w:tab w:val="left" w:pos="11820"/>
        </w:tabs>
        <w:ind w:left="12191"/>
        <w:rPr>
          <w:lang w:val="ro-RO"/>
        </w:rPr>
      </w:pPr>
      <w:r w:rsidRPr="00C661E4">
        <w:rPr>
          <w:lang w:val="ro-RO"/>
        </w:rPr>
        <w:t>Director general</w:t>
      </w:r>
    </w:p>
    <w:p w14:paraId="7D967940" w14:textId="77777777" w:rsidR="003D4C09" w:rsidRPr="00C661E4" w:rsidRDefault="003D4C09" w:rsidP="00C661E4">
      <w:pPr>
        <w:tabs>
          <w:tab w:val="left" w:pos="2820"/>
        </w:tabs>
        <w:ind w:left="142"/>
        <w:rPr>
          <w:lang w:val="ro-RO"/>
        </w:rPr>
      </w:pPr>
      <w:r w:rsidRPr="00C661E4">
        <w:rPr>
          <w:lang w:val="it-IT"/>
        </w:rPr>
        <w:tab/>
      </w:r>
    </w:p>
    <w:p w14:paraId="10B693CC" w14:textId="77777777" w:rsidR="003D4C09" w:rsidRPr="00C661E4" w:rsidRDefault="003D4C09" w:rsidP="00C661E4">
      <w:pPr>
        <w:tabs>
          <w:tab w:val="left" w:pos="2820"/>
        </w:tabs>
        <w:ind w:left="5670"/>
        <w:rPr>
          <w:lang w:val="ro-RO"/>
        </w:rPr>
      </w:pPr>
      <w:r w:rsidRPr="00C661E4">
        <w:rPr>
          <w:lang w:val="ro-RO"/>
        </w:rPr>
        <w:t xml:space="preserve"> </w:t>
      </w:r>
      <w:r w:rsidRPr="00C661E4">
        <w:rPr>
          <w:b/>
          <w:bCs/>
          <w:lang w:val="ro-RO"/>
        </w:rPr>
        <w:t xml:space="preserve">CĂTRE TOȚI CEI INTERESAȚI </w:t>
      </w:r>
    </w:p>
    <w:p w14:paraId="4750C337" w14:textId="73D3E260" w:rsidR="003D4C09" w:rsidRPr="00C661E4" w:rsidRDefault="003D4C09" w:rsidP="00C661E4">
      <w:pPr>
        <w:tabs>
          <w:tab w:val="left" w:pos="2820"/>
        </w:tabs>
        <w:ind w:left="142"/>
        <w:rPr>
          <w:lang w:val="ro-RO"/>
        </w:rPr>
      </w:pPr>
      <w:r w:rsidRPr="00C661E4">
        <w:rPr>
          <w:b/>
          <w:bCs/>
          <w:lang w:val="ro-RO"/>
        </w:rPr>
        <w:t xml:space="preserve">Referitor la: </w:t>
      </w:r>
      <w:proofErr w:type="spellStart"/>
      <w:r w:rsidR="0091458D" w:rsidRPr="00C661E4">
        <w:rPr>
          <w:rFonts w:eastAsia="Times New Roman"/>
          <w:lang w:val="it-IT"/>
        </w:rPr>
        <w:t>contractarea</w:t>
      </w:r>
      <w:proofErr w:type="spellEnd"/>
      <w:r w:rsidR="0091458D" w:rsidRPr="00C661E4">
        <w:rPr>
          <w:rFonts w:eastAsia="Times New Roman"/>
          <w:lang w:val="it-IT"/>
        </w:rPr>
        <w:t xml:space="preserve"> S</w:t>
      </w:r>
      <w:proofErr w:type="spellStart"/>
      <w:r w:rsidR="0091458D" w:rsidRPr="00C661E4">
        <w:rPr>
          <w:rFonts w:cs="Arial"/>
          <w:lang w:val="ro-RO"/>
        </w:rPr>
        <w:t>erviciilor</w:t>
      </w:r>
      <w:proofErr w:type="spellEnd"/>
      <w:r w:rsidR="0091458D" w:rsidRPr="00C661E4">
        <w:rPr>
          <w:rFonts w:cs="Arial"/>
          <w:lang w:val="ro-RO"/>
        </w:rPr>
        <w:t xml:space="preserve"> bancare necesare pentru gestionarea financiară a fondurilor administrate în conformitate cu prevederile art. 27 alin. (1) din Legea nr. 318/2015</w:t>
      </w:r>
      <w:r w:rsidR="0091458D" w:rsidRPr="00C661E4">
        <w:rPr>
          <w:lang w:val="it-IT"/>
        </w:rPr>
        <w:t xml:space="preserve"> </w:t>
      </w:r>
      <w:proofErr w:type="spellStart"/>
      <w:r w:rsidR="0091458D" w:rsidRPr="00C661E4">
        <w:rPr>
          <w:lang w:val="it-IT"/>
        </w:rPr>
        <w:t>pentru</w:t>
      </w:r>
      <w:proofErr w:type="spellEnd"/>
      <w:r w:rsidR="0091458D" w:rsidRPr="00C661E4">
        <w:rPr>
          <w:lang w:val="it-IT"/>
        </w:rPr>
        <w:t xml:space="preserve"> </w:t>
      </w:r>
      <w:proofErr w:type="spellStart"/>
      <w:r w:rsidR="0091458D" w:rsidRPr="00C661E4">
        <w:rPr>
          <w:lang w:val="it-IT"/>
        </w:rPr>
        <w:t>înființarea</w:t>
      </w:r>
      <w:proofErr w:type="spellEnd"/>
      <w:r w:rsidR="0091458D" w:rsidRPr="00C661E4">
        <w:rPr>
          <w:lang w:val="it-IT"/>
        </w:rPr>
        <w:t xml:space="preserve">, </w:t>
      </w:r>
      <w:proofErr w:type="spellStart"/>
      <w:r w:rsidR="0091458D" w:rsidRPr="00C661E4">
        <w:rPr>
          <w:lang w:val="it-IT"/>
        </w:rPr>
        <w:t>organizarea</w:t>
      </w:r>
      <w:proofErr w:type="spellEnd"/>
      <w:r w:rsidR="0091458D" w:rsidRPr="00C661E4">
        <w:rPr>
          <w:lang w:val="it-IT"/>
        </w:rPr>
        <w:t xml:space="preserve"> </w:t>
      </w:r>
      <w:proofErr w:type="spellStart"/>
      <w:r w:rsidR="0091458D" w:rsidRPr="00C661E4">
        <w:rPr>
          <w:lang w:val="it-IT"/>
        </w:rPr>
        <w:t>și</w:t>
      </w:r>
      <w:proofErr w:type="spellEnd"/>
      <w:r w:rsidR="0091458D" w:rsidRPr="00C661E4">
        <w:rPr>
          <w:lang w:val="it-IT"/>
        </w:rPr>
        <w:t xml:space="preserve"> </w:t>
      </w:r>
      <w:proofErr w:type="spellStart"/>
      <w:r w:rsidR="0091458D" w:rsidRPr="00C661E4">
        <w:rPr>
          <w:lang w:val="it-IT"/>
        </w:rPr>
        <w:t>funcționarea</w:t>
      </w:r>
      <w:proofErr w:type="spellEnd"/>
      <w:r w:rsidR="0091458D" w:rsidRPr="00C661E4">
        <w:rPr>
          <w:lang w:val="it-IT"/>
        </w:rPr>
        <w:t xml:space="preserve"> </w:t>
      </w:r>
      <w:proofErr w:type="spellStart"/>
      <w:r w:rsidR="0091458D" w:rsidRPr="00C661E4">
        <w:rPr>
          <w:lang w:val="it-IT"/>
        </w:rPr>
        <w:t>Agenției</w:t>
      </w:r>
      <w:proofErr w:type="spellEnd"/>
      <w:r w:rsidR="0091458D" w:rsidRPr="00C661E4">
        <w:rPr>
          <w:lang w:val="it-IT"/>
        </w:rPr>
        <w:t xml:space="preserve"> </w:t>
      </w:r>
      <w:proofErr w:type="spellStart"/>
      <w:r w:rsidR="0091458D" w:rsidRPr="00C661E4">
        <w:rPr>
          <w:lang w:val="it-IT"/>
        </w:rPr>
        <w:t>Naționale</w:t>
      </w:r>
      <w:proofErr w:type="spellEnd"/>
      <w:r w:rsidR="0091458D" w:rsidRPr="00C661E4">
        <w:rPr>
          <w:lang w:val="it-IT"/>
        </w:rPr>
        <w:t xml:space="preserve"> de </w:t>
      </w:r>
      <w:proofErr w:type="spellStart"/>
      <w:r w:rsidR="0091458D" w:rsidRPr="00C661E4">
        <w:rPr>
          <w:lang w:val="it-IT"/>
        </w:rPr>
        <w:t>Administrare</w:t>
      </w:r>
      <w:proofErr w:type="spellEnd"/>
      <w:r w:rsidR="0091458D" w:rsidRPr="00C661E4">
        <w:rPr>
          <w:lang w:val="it-IT"/>
        </w:rPr>
        <w:t xml:space="preserve"> a </w:t>
      </w:r>
      <w:proofErr w:type="spellStart"/>
      <w:r w:rsidR="0091458D" w:rsidRPr="00C661E4">
        <w:rPr>
          <w:lang w:val="it-IT"/>
        </w:rPr>
        <w:t>Bunurilor</w:t>
      </w:r>
      <w:proofErr w:type="spellEnd"/>
      <w:r w:rsidR="0091458D" w:rsidRPr="00C661E4">
        <w:rPr>
          <w:lang w:val="it-IT"/>
        </w:rPr>
        <w:t xml:space="preserve"> </w:t>
      </w:r>
      <w:proofErr w:type="spellStart"/>
      <w:r w:rsidR="0091458D" w:rsidRPr="00C661E4">
        <w:rPr>
          <w:lang w:val="it-IT"/>
        </w:rPr>
        <w:t>Indisponibilizate</w:t>
      </w:r>
      <w:proofErr w:type="spellEnd"/>
    </w:p>
    <w:p w14:paraId="005DE11D" w14:textId="4A41E785" w:rsidR="003D4C09" w:rsidRPr="00C661E4" w:rsidRDefault="003D4C09" w:rsidP="00C661E4">
      <w:pPr>
        <w:tabs>
          <w:tab w:val="left" w:pos="2820"/>
        </w:tabs>
        <w:ind w:left="142"/>
        <w:rPr>
          <w:lang w:val="ro-RO"/>
        </w:rPr>
      </w:pPr>
      <w:r w:rsidRPr="00C661E4">
        <w:rPr>
          <w:b/>
          <w:bCs/>
          <w:lang w:val="ro-RO"/>
        </w:rPr>
        <w:t xml:space="preserve">Coduri CPV: </w:t>
      </w:r>
      <w:bookmarkStart w:id="0" w:name="_Hlk96508996"/>
      <w:r w:rsidR="0091458D" w:rsidRPr="00C661E4">
        <w:rPr>
          <w:lang w:val="it-IT"/>
        </w:rPr>
        <w:t xml:space="preserve">66110000-4 - </w:t>
      </w:r>
      <w:proofErr w:type="spellStart"/>
      <w:r w:rsidR="0091458D" w:rsidRPr="00C661E4">
        <w:rPr>
          <w:lang w:val="it-IT"/>
        </w:rPr>
        <w:t>Servicii</w:t>
      </w:r>
      <w:proofErr w:type="spellEnd"/>
      <w:r w:rsidR="0091458D" w:rsidRPr="00C661E4">
        <w:rPr>
          <w:lang w:val="it-IT"/>
        </w:rPr>
        <w:t xml:space="preserve"> </w:t>
      </w:r>
      <w:proofErr w:type="spellStart"/>
      <w:r w:rsidR="0091458D" w:rsidRPr="00C661E4">
        <w:rPr>
          <w:lang w:val="it-IT"/>
        </w:rPr>
        <w:t>bancare</w:t>
      </w:r>
      <w:proofErr w:type="spellEnd"/>
      <w:r w:rsidR="0091458D" w:rsidRPr="00C661E4">
        <w:rPr>
          <w:lang w:val="it-IT"/>
        </w:rPr>
        <w:t xml:space="preserve"> (Rev.2)</w:t>
      </w:r>
      <w:bookmarkEnd w:id="0"/>
      <w:r w:rsidR="0091458D" w:rsidRPr="00C661E4">
        <w:rPr>
          <w:lang w:val="it-IT"/>
        </w:rPr>
        <w:t>;</w:t>
      </w:r>
    </w:p>
    <w:p w14:paraId="2C91B7A1" w14:textId="77777777" w:rsidR="003D4C09" w:rsidRPr="00C661E4" w:rsidRDefault="003D4C09" w:rsidP="00C661E4">
      <w:pPr>
        <w:tabs>
          <w:tab w:val="left" w:pos="2820"/>
        </w:tabs>
        <w:ind w:left="142"/>
        <w:rPr>
          <w:lang w:val="ro-RO"/>
        </w:rPr>
      </w:pPr>
      <w:r w:rsidRPr="00C661E4">
        <w:rPr>
          <w:b/>
          <w:bCs/>
          <w:lang w:val="ro-RO"/>
        </w:rPr>
        <w:t xml:space="preserve">RĂSPUNSUL LA SOLICITAREA DE CLARIFICĂRI PRIVIND ANUNȚUL DE PUBLICITATE PUBLICAT PE: </w:t>
      </w:r>
    </w:p>
    <w:p w14:paraId="6D3E67C4" w14:textId="3B07209D" w:rsidR="003D4C09" w:rsidRPr="00C661E4" w:rsidRDefault="003D4C09" w:rsidP="00C661E4">
      <w:pPr>
        <w:numPr>
          <w:ilvl w:val="0"/>
          <w:numId w:val="1"/>
        </w:numPr>
        <w:ind w:left="1843"/>
        <w:rPr>
          <w:lang w:val="ro-RO"/>
        </w:rPr>
      </w:pPr>
      <w:r w:rsidRPr="00C661E4">
        <w:rPr>
          <w:b/>
          <w:bCs/>
          <w:lang w:val="ro-RO"/>
        </w:rPr>
        <w:t xml:space="preserve">pe site-ul SEAP www.e-licitatie.ro - anunț de publicitate nr. ADV nr. </w:t>
      </w:r>
      <w:r w:rsidR="0091458D" w:rsidRPr="00C661E4">
        <w:rPr>
          <w:b/>
          <w:bCs/>
          <w:lang w:val="ro-RO"/>
        </w:rPr>
        <w:t>1504398</w:t>
      </w:r>
      <w:r w:rsidRPr="00C661E4">
        <w:rPr>
          <w:b/>
          <w:bCs/>
          <w:lang w:val="ro-RO"/>
        </w:rPr>
        <w:t xml:space="preserve"> din </w:t>
      </w:r>
      <w:r w:rsidR="0091458D" w:rsidRPr="00C661E4">
        <w:rPr>
          <w:b/>
          <w:bCs/>
          <w:lang w:val="ro-RO"/>
        </w:rPr>
        <w:t>24</w:t>
      </w:r>
      <w:r w:rsidRPr="00C661E4">
        <w:rPr>
          <w:b/>
          <w:bCs/>
          <w:lang w:val="ro-RO"/>
        </w:rPr>
        <w:t>.</w:t>
      </w:r>
      <w:r w:rsidR="0091458D" w:rsidRPr="00C661E4">
        <w:rPr>
          <w:b/>
          <w:bCs/>
          <w:lang w:val="ro-RO"/>
        </w:rPr>
        <w:t>10</w:t>
      </w:r>
      <w:r w:rsidRPr="00C661E4">
        <w:rPr>
          <w:b/>
          <w:bCs/>
          <w:lang w:val="ro-RO"/>
        </w:rPr>
        <w:t>.202</w:t>
      </w:r>
      <w:r w:rsidR="0029642C" w:rsidRPr="00C661E4">
        <w:rPr>
          <w:b/>
          <w:bCs/>
          <w:lang w:val="ro-RO"/>
        </w:rPr>
        <w:t>5</w:t>
      </w:r>
      <w:r w:rsidRPr="00C661E4">
        <w:rPr>
          <w:b/>
          <w:bCs/>
          <w:lang w:val="ro-RO"/>
        </w:rPr>
        <w:t xml:space="preserve">; </w:t>
      </w:r>
    </w:p>
    <w:p w14:paraId="0E1FAEFC" w14:textId="77777777" w:rsidR="003D4C09" w:rsidRPr="00C661E4" w:rsidRDefault="003D4C09" w:rsidP="00C661E4">
      <w:pPr>
        <w:numPr>
          <w:ilvl w:val="0"/>
          <w:numId w:val="1"/>
        </w:numPr>
        <w:ind w:left="1843"/>
        <w:rPr>
          <w:lang w:val="ro-RO"/>
        </w:rPr>
      </w:pPr>
      <w:r w:rsidRPr="00C661E4">
        <w:rPr>
          <w:b/>
          <w:bCs/>
          <w:lang w:val="ro-RO"/>
        </w:rPr>
        <w:t>pe site-ul ANABI https://anabi.just.ro/achizitii.php la secțiunea dedicată achizițiilor publice</w:t>
      </w:r>
      <w:r w:rsidRPr="00C661E4">
        <w:rPr>
          <w:lang w:val="ro-RO"/>
        </w:rPr>
        <w:t xml:space="preserve">; </w:t>
      </w:r>
    </w:p>
    <w:p w14:paraId="7088B8DC" w14:textId="77777777" w:rsidR="003D4C09" w:rsidRPr="00C661E4" w:rsidRDefault="003D4C09" w:rsidP="00C661E4">
      <w:pPr>
        <w:tabs>
          <w:tab w:val="left" w:pos="2820"/>
        </w:tabs>
        <w:ind w:left="142"/>
        <w:rPr>
          <w:lang w:val="ro-RO"/>
        </w:rPr>
      </w:pPr>
    </w:p>
    <w:p w14:paraId="4828BC6B" w14:textId="77777777" w:rsidR="003D4C09" w:rsidRPr="00C661E4" w:rsidRDefault="003D4C09" w:rsidP="00C661E4">
      <w:pPr>
        <w:tabs>
          <w:tab w:val="left" w:pos="2820"/>
        </w:tabs>
        <w:ind w:left="142"/>
        <w:rPr>
          <w:lang w:val="ro-RO"/>
        </w:rPr>
      </w:pPr>
      <w:r w:rsidRPr="00C661E4">
        <w:rPr>
          <w:lang w:val="ro-RO"/>
        </w:rPr>
        <w:t xml:space="preserve">În conformitate cu prevederile art. 160 din Legea nr. 98/2016, prezentăm mai jos poziția Autorității Contractante ca răspuns la solicitările de clarificări primite. Autoritatea Contractantă comunică răspunsul la solicitarea de clarificări pe site-ul </w:t>
      </w:r>
      <w:r w:rsidRPr="00C661E4">
        <w:rPr>
          <w:b/>
          <w:bCs/>
          <w:lang w:val="ro-RO"/>
        </w:rPr>
        <w:t xml:space="preserve">Agenției Naționale de Administrare a Bunurilor Indisponibilizate </w:t>
      </w:r>
      <w:r w:rsidRPr="00C661E4">
        <w:rPr>
          <w:lang w:val="ro-RO"/>
        </w:rPr>
        <w:t xml:space="preserve">prin intermediul link-ului ANABI – https://anabi.just.ro/achizitii.php la secțiunea dedicată achizițiilor publice de unde poate fi accesat de către orice potențial ofertant. </w:t>
      </w:r>
    </w:p>
    <w:p w14:paraId="4942F261" w14:textId="77777777" w:rsidR="0029642C" w:rsidRPr="00C661E4" w:rsidRDefault="0029642C" w:rsidP="00C661E4">
      <w:pPr>
        <w:tabs>
          <w:tab w:val="left" w:pos="2820"/>
        </w:tabs>
        <w:ind w:left="142"/>
        <w:rPr>
          <w:b/>
          <w:bCs/>
          <w:lang w:val="ro-RO"/>
        </w:rPr>
      </w:pPr>
    </w:p>
    <w:p w14:paraId="7322EA08" w14:textId="3577A007" w:rsidR="003D4C09" w:rsidRPr="00C661E4" w:rsidRDefault="003D4C09" w:rsidP="00C661E4">
      <w:pPr>
        <w:tabs>
          <w:tab w:val="left" w:pos="2820"/>
        </w:tabs>
        <w:ind w:left="142"/>
        <w:rPr>
          <w:lang w:val="it-IT"/>
        </w:rPr>
      </w:pPr>
      <w:r w:rsidRPr="00C661E4">
        <w:rPr>
          <w:b/>
          <w:bCs/>
          <w:lang w:val="ro-RO"/>
        </w:rPr>
        <w:t>RĂSPUNSUL LA SOLICITAREA DE CLARIFICĂRI PE PERIOADA PREGĂTIRII OFERTELOR</w:t>
      </w:r>
    </w:p>
    <w:p w14:paraId="09CC9687" w14:textId="77777777" w:rsidR="00E16A75" w:rsidRPr="00C661E4" w:rsidRDefault="00E16A75" w:rsidP="00C661E4">
      <w:pPr>
        <w:pStyle w:val="Default"/>
        <w:spacing w:line="276" w:lineRule="auto"/>
        <w:ind w:left="142"/>
        <w:jc w:val="both"/>
        <w:rPr>
          <w:color w:val="auto"/>
          <w:sz w:val="22"/>
          <w:szCs w:val="22"/>
        </w:rPr>
      </w:pPr>
    </w:p>
    <w:tbl>
      <w:tblPr>
        <w:tblW w:w="15417"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555"/>
        <w:gridCol w:w="6120"/>
        <w:gridCol w:w="6074"/>
      </w:tblGrid>
      <w:tr w:rsidR="00C661E4" w:rsidRPr="00C661E4" w14:paraId="12D775D0" w14:textId="77777777" w:rsidTr="00E92921">
        <w:trPr>
          <w:trHeight w:val="358"/>
        </w:trPr>
        <w:tc>
          <w:tcPr>
            <w:tcW w:w="1668" w:type="dxa"/>
          </w:tcPr>
          <w:p w14:paraId="08B77A3C" w14:textId="19F7E8B4" w:rsidR="00E16A75" w:rsidRPr="00C661E4" w:rsidRDefault="00E16A75" w:rsidP="00C661E4">
            <w:pPr>
              <w:pStyle w:val="Default"/>
              <w:spacing w:line="276" w:lineRule="auto"/>
              <w:ind w:left="142"/>
              <w:jc w:val="both"/>
              <w:rPr>
                <w:color w:val="auto"/>
                <w:sz w:val="22"/>
                <w:szCs w:val="22"/>
              </w:rPr>
            </w:pPr>
            <w:r w:rsidRPr="00C661E4">
              <w:rPr>
                <w:color w:val="auto"/>
                <w:sz w:val="22"/>
                <w:szCs w:val="22"/>
              </w:rPr>
              <w:t xml:space="preserve"> </w:t>
            </w:r>
            <w:r w:rsidRPr="00C661E4">
              <w:rPr>
                <w:b/>
                <w:bCs/>
                <w:color w:val="auto"/>
                <w:sz w:val="22"/>
                <w:szCs w:val="22"/>
              </w:rPr>
              <w:t xml:space="preserve">Nr. crt. </w:t>
            </w:r>
          </w:p>
        </w:tc>
        <w:tc>
          <w:tcPr>
            <w:tcW w:w="1555" w:type="dxa"/>
          </w:tcPr>
          <w:p w14:paraId="01D90453" w14:textId="77777777" w:rsidR="00E16A75" w:rsidRPr="00C661E4" w:rsidRDefault="00E16A75" w:rsidP="00C661E4">
            <w:pPr>
              <w:pStyle w:val="Default"/>
              <w:spacing w:line="276" w:lineRule="auto"/>
              <w:ind w:left="142"/>
              <w:jc w:val="both"/>
              <w:rPr>
                <w:color w:val="auto"/>
                <w:sz w:val="22"/>
                <w:szCs w:val="22"/>
              </w:rPr>
            </w:pPr>
            <w:proofErr w:type="spellStart"/>
            <w:r w:rsidRPr="00C661E4">
              <w:rPr>
                <w:b/>
                <w:bCs/>
                <w:color w:val="auto"/>
                <w:sz w:val="22"/>
                <w:szCs w:val="22"/>
              </w:rPr>
              <w:t>Intrebare</w:t>
            </w:r>
            <w:proofErr w:type="spellEnd"/>
            <w:r w:rsidRPr="00C661E4">
              <w:rPr>
                <w:b/>
                <w:bCs/>
                <w:color w:val="auto"/>
                <w:sz w:val="22"/>
                <w:szCs w:val="22"/>
              </w:rPr>
              <w:t xml:space="preserve"> primită în data de </w:t>
            </w:r>
          </w:p>
        </w:tc>
        <w:tc>
          <w:tcPr>
            <w:tcW w:w="6120" w:type="dxa"/>
          </w:tcPr>
          <w:p w14:paraId="7D87A44A" w14:textId="77777777" w:rsidR="00E16A75" w:rsidRPr="00C661E4" w:rsidRDefault="00E16A75" w:rsidP="00C661E4">
            <w:pPr>
              <w:pStyle w:val="Default"/>
              <w:spacing w:line="276" w:lineRule="auto"/>
              <w:ind w:left="142"/>
              <w:jc w:val="both"/>
              <w:rPr>
                <w:color w:val="auto"/>
                <w:sz w:val="22"/>
                <w:szCs w:val="22"/>
              </w:rPr>
            </w:pPr>
            <w:r w:rsidRPr="00C661E4">
              <w:rPr>
                <w:b/>
                <w:bCs/>
                <w:color w:val="auto"/>
                <w:sz w:val="22"/>
                <w:szCs w:val="22"/>
              </w:rPr>
              <w:t xml:space="preserve">Întrebările de clarificare din partea operatorilor economici </w:t>
            </w:r>
          </w:p>
        </w:tc>
        <w:tc>
          <w:tcPr>
            <w:tcW w:w="6074" w:type="dxa"/>
          </w:tcPr>
          <w:p w14:paraId="57B6974E" w14:textId="77777777" w:rsidR="00E16A75" w:rsidRPr="00C661E4" w:rsidRDefault="00E16A75" w:rsidP="00C661E4">
            <w:pPr>
              <w:pStyle w:val="Default"/>
              <w:spacing w:line="276" w:lineRule="auto"/>
              <w:ind w:left="142"/>
              <w:jc w:val="both"/>
              <w:rPr>
                <w:color w:val="auto"/>
                <w:sz w:val="22"/>
                <w:szCs w:val="22"/>
              </w:rPr>
            </w:pPr>
            <w:r w:rsidRPr="00C661E4">
              <w:rPr>
                <w:b/>
                <w:bCs/>
                <w:color w:val="auto"/>
                <w:sz w:val="22"/>
                <w:szCs w:val="22"/>
              </w:rPr>
              <w:t xml:space="preserve">Răspunsurile Autorității Contractante la întrebările operatorilor economici </w:t>
            </w:r>
          </w:p>
        </w:tc>
      </w:tr>
      <w:tr w:rsidR="00C661E4" w:rsidRPr="00C661E4" w14:paraId="659C1AC9" w14:textId="77777777" w:rsidTr="00E92921">
        <w:trPr>
          <w:trHeight w:val="742"/>
        </w:trPr>
        <w:tc>
          <w:tcPr>
            <w:tcW w:w="1668" w:type="dxa"/>
          </w:tcPr>
          <w:p w14:paraId="6ECF644E" w14:textId="77777777" w:rsidR="00E16A75" w:rsidRPr="00C661E4" w:rsidRDefault="00E16A75" w:rsidP="00C661E4">
            <w:pPr>
              <w:pStyle w:val="Default"/>
              <w:spacing w:line="276" w:lineRule="auto"/>
              <w:ind w:left="142"/>
              <w:jc w:val="both"/>
              <w:rPr>
                <w:color w:val="auto"/>
                <w:sz w:val="22"/>
                <w:szCs w:val="22"/>
              </w:rPr>
            </w:pPr>
            <w:r w:rsidRPr="00C661E4">
              <w:rPr>
                <w:b/>
                <w:bCs/>
                <w:color w:val="auto"/>
                <w:sz w:val="22"/>
                <w:szCs w:val="22"/>
              </w:rPr>
              <w:t xml:space="preserve">1. </w:t>
            </w:r>
          </w:p>
        </w:tc>
        <w:tc>
          <w:tcPr>
            <w:tcW w:w="1555" w:type="dxa"/>
          </w:tcPr>
          <w:p w14:paraId="254809EF" w14:textId="5C34CC5A" w:rsidR="00E16A75" w:rsidRPr="00C661E4" w:rsidRDefault="008C51B0" w:rsidP="00C661E4">
            <w:pPr>
              <w:pStyle w:val="Default"/>
              <w:spacing w:line="276" w:lineRule="auto"/>
              <w:ind w:left="142"/>
              <w:jc w:val="both"/>
              <w:rPr>
                <w:color w:val="auto"/>
                <w:sz w:val="22"/>
                <w:szCs w:val="22"/>
              </w:rPr>
            </w:pPr>
            <w:r w:rsidRPr="00C661E4">
              <w:rPr>
                <w:b/>
                <w:bCs/>
                <w:color w:val="auto"/>
                <w:sz w:val="22"/>
                <w:szCs w:val="22"/>
              </w:rPr>
              <w:t>30.10.2025</w:t>
            </w:r>
            <w:r w:rsidR="00E16A75" w:rsidRPr="00C661E4">
              <w:rPr>
                <w:b/>
                <w:bCs/>
                <w:color w:val="auto"/>
                <w:sz w:val="22"/>
                <w:szCs w:val="22"/>
              </w:rPr>
              <w:t xml:space="preserve"> </w:t>
            </w:r>
          </w:p>
        </w:tc>
        <w:tc>
          <w:tcPr>
            <w:tcW w:w="6120" w:type="dxa"/>
          </w:tcPr>
          <w:p w14:paraId="3669C162" w14:textId="77777777" w:rsidR="002B0034" w:rsidRPr="00C661E4" w:rsidRDefault="002B0034" w:rsidP="00C661E4">
            <w:pPr>
              <w:autoSpaceDE w:val="0"/>
              <w:autoSpaceDN w:val="0"/>
              <w:adjustRightInd w:val="0"/>
              <w:spacing w:after="0"/>
              <w:ind w:left="0"/>
              <w:rPr>
                <w:rFonts w:cs="UniCredit"/>
                <w:lang w:val="it-IT"/>
              </w:rPr>
            </w:pPr>
            <w:r w:rsidRPr="00C661E4">
              <w:rPr>
                <w:rFonts w:cs="UniCredit"/>
                <w:lang w:val="it-IT"/>
              </w:rPr>
              <w:t xml:space="preserve"> In </w:t>
            </w:r>
            <w:proofErr w:type="spellStart"/>
            <w:r w:rsidRPr="00C661E4">
              <w:rPr>
                <w:rFonts w:cs="UniCredit"/>
                <w:lang w:val="it-IT"/>
              </w:rPr>
              <w:t>cadrul</w:t>
            </w:r>
            <w:proofErr w:type="spellEnd"/>
            <w:r w:rsidRPr="00C661E4">
              <w:rPr>
                <w:rFonts w:cs="UniCredit"/>
                <w:lang w:val="it-IT"/>
              </w:rPr>
              <w:t xml:space="preserve"> </w:t>
            </w:r>
            <w:proofErr w:type="spellStart"/>
            <w:r w:rsidRPr="00C661E4">
              <w:rPr>
                <w:rFonts w:cs="UniCredit"/>
                <w:lang w:val="it-IT"/>
              </w:rPr>
              <w:t>procedurii</w:t>
            </w:r>
            <w:proofErr w:type="spellEnd"/>
            <w:r w:rsidRPr="00C661E4">
              <w:rPr>
                <w:rFonts w:cs="UniCredit"/>
                <w:lang w:val="it-IT"/>
              </w:rPr>
              <w:t xml:space="preserve"> de </w:t>
            </w:r>
            <w:proofErr w:type="spellStart"/>
            <w:r w:rsidRPr="00C661E4">
              <w:rPr>
                <w:rFonts w:cs="UniCredit"/>
                <w:lang w:val="it-IT"/>
              </w:rPr>
              <w:t>licitatie</w:t>
            </w:r>
            <w:proofErr w:type="spellEnd"/>
            <w:r w:rsidRPr="00C661E4">
              <w:rPr>
                <w:rFonts w:cs="UniCredit"/>
                <w:lang w:val="it-IT"/>
              </w:rPr>
              <w:t xml:space="preserve"> </w:t>
            </w:r>
            <w:proofErr w:type="spellStart"/>
            <w:r w:rsidRPr="00C661E4">
              <w:rPr>
                <w:rFonts w:cs="UniCredit"/>
                <w:lang w:val="it-IT"/>
              </w:rPr>
              <w:t>privind</w:t>
            </w:r>
            <w:proofErr w:type="spellEnd"/>
            <w:r w:rsidRPr="00C661E4">
              <w:rPr>
                <w:rFonts w:cs="UniCredit"/>
                <w:lang w:val="it-IT"/>
              </w:rPr>
              <w:t xml:space="preserve"> </w:t>
            </w:r>
            <w:proofErr w:type="spellStart"/>
            <w:r w:rsidRPr="00C661E4">
              <w:rPr>
                <w:rFonts w:cs="UniCredit"/>
                <w:lang w:val="it-IT"/>
              </w:rPr>
              <w:t>contractarea</w:t>
            </w:r>
            <w:proofErr w:type="spellEnd"/>
            <w:r w:rsidRPr="00C661E4">
              <w:rPr>
                <w:rFonts w:cs="UniCredit"/>
                <w:lang w:val="it-IT"/>
              </w:rPr>
              <w:t xml:space="preserve"> de </w:t>
            </w:r>
            <w:proofErr w:type="spellStart"/>
            <w:r w:rsidRPr="00C661E4">
              <w:rPr>
                <w:rFonts w:cs="UniCredit"/>
                <w:lang w:val="it-IT"/>
              </w:rPr>
              <w:t>servicii</w:t>
            </w:r>
            <w:proofErr w:type="spellEnd"/>
            <w:r w:rsidRPr="00C661E4">
              <w:rPr>
                <w:rFonts w:cs="UniCredit"/>
                <w:lang w:val="it-IT"/>
              </w:rPr>
              <w:t xml:space="preserve"> </w:t>
            </w:r>
            <w:proofErr w:type="spellStart"/>
            <w:r w:rsidRPr="00C661E4">
              <w:rPr>
                <w:rFonts w:cs="UniCredit"/>
                <w:lang w:val="it-IT"/>
              </w:rPr>
              <w:t>bancare</w:t>
            </w:r>
            <w:proofErr w:type="spellEnd"/>
            <w:r w:rsidRPr="00C661E4">
              <w:rPr>
                <w:rFonts w:cs="UniCredit"/>
                <w:lang w:val="it-IT"/>
              </w:rPr>
              <w:t xml:space="preserve"> </w:t>
            </w:r>
            <w:proofErr w:type="spellStart"/>
            <w:r w:rsidRPr="00C661E4">
              <w:rPr>
                <w:rFonts w:cs="UniCredit"/>
                <w:lang w:val="it-IT"/>
              </w:rPr>
              <w:t>pentru</w:t>
            </w:r>
            <w:proofErr w:type="spellEnd"/>
            <w:r w:rsidRPr="00C661E4">
              <w:rPr>
                <w:rFonts w:cs="UniCredit"/>
                <w:lang w:val="it-IT"/>
              </w:rPr>
              <w:t xml:space="preserve"> </w:t>
            </w:r>
            <w:proofErr w:type="spellStart"/>
            <w:r w:rsidRPr="00C661E4">
              <w:rPr>
                <w:rFonts w:cs="UniCredit"/>
                <w:lang w:val="it-IT"/>
              </w:rPr>
              <w:t>gestionarea</w:t>
            </w:r>
            <w:proofErr w:type="spellEnd"/>
            <w:r w:rsidRPr="00C661E4">
              <w:rPr>
                <w:rFonts w:cs="UniCredit"/>
                <w:lang w:val="it-IT"/>
              </w:rPr>
              <w:t xml:space="preserve"> </w:t>
            </w:r>
            <w:proofErr w:type="spellStart"/>
            <w:r w:rsidRPr="00C661E4">
              <w:rPr>
                <w:rFonts w:cs="UniCredit"/>
                <w:lang w:val="it-IT"/>
              </w:rPr>
              <w:t>conturilor</w:t>
            </w:r>
            <w:proofErr w:type="spellEnd"/>
            <w:r w:rsidRPr="00C661E4">
              <w:rPr>
                <w:rFonts w:cs="UniCredit"/>
                <w:lang w:val="it-IT"/>
              </w:rPr>
              <w:t xml:space="preserve"> si </w:t>
            </w:r>
            <w:proofErr w:type="spellStart"/>
            <w:r w:rsidRPr="00C661E4">
              <w:rPr>
                <w:rFonts w:cs="UniCredit"/>
                <w:lang w:val="it-IT"/>
              </w:rPr>
              <w:t>subconturilor</w:t>
            </w:r>
            <w:proofErr w:type="spellEnd"/>
            <w:r w:rsidRPr="00C661E4">
              <w:rPr>
                <w:rFonts w:cs="UniCredit"/>
                <w:lang w:val="it-IT"/>
              </w:rPr>
              <w:t xml:space="preserve"> </w:t>
            </w:r>
            <w:proofErr w:type="spellStart"/>
            <w:r w:rsidRPr="00C661E4">
              <w:rPr>
                <w:rFonts w:cs="UniCredit"/>
                <w:lang w:val="it-IT"/>
              </w:rPr>
              <w:t>administrate</w:t>
            </w:r>
            <w:proofErr w:type="spellEnd"/>
            <w:r w:rsidRPr="00C661E4">
              <w:rPr>
                <w:rFonts w:cs="UniCredit"/>
                <w:lang w:val="it-IT"/>
              </w:rPr>
              <w:t xml:space="preserve"> </w:t>
            </w:r>
            <w:proofErr w:type="spellStart"/>
            <w:r w:rsidRPr="00C661E4">
              <w:rPr>
                <w:rFonts w:cs="UniCredit"/>
                <w:lang w:val="it-IT"/>
              </w:rPr>
              <w:t>potrivit</w:t>
            </w:r>
            <w:proofErr w:type="spellEnd"/>
            <w:r w:rsidRPr="00C661E4">
              <w:rPr>
                <w:rFonts w:cs="UniCredit"/>
                <w:lang w:val="it-IT"/>
              </w:rPr>
              <w:t xml:space="preserve"> art. 27 </w:t>
            </w:r>
            <w:proofErr w:type="spellStart"/>
            <w:r w:rsidRPr="00C661E4">
              <w:rPr>
                <w:rFonts w:cs="UniCredit"/>
                <w:lang w:val="it-IT"/>
              </w:rPr>
              <w:t>din</w:t>
            </w:r>
            <w:proofErr w:type="spellEnd"/>
            <w:r w:rsidRPr="00C661E4">
              <w:rPr>
                <w:rFonts w:cs="UniCredit"/>
                <w:lang w:val="it-IT"/>
              </w:rPr>
              <w:t xml:space="preserve"> </w:t>
            </w:r>
            <w:proofErr w:type="spellStart"/>
            <w:r w:rsidRPr="00C661E4">
              <w:rPr>
                <w:rFonts w:cs="UniCredit"/>
                <w:lang w:val="it-IT"/>
              </w:rPr>
              <w:t>Legea</w:t>
            </w:r>
            <w:proofErr w:type="spellEnd"/>
            <w:r w:rsidRPr="00C661E4">
              <w:rPr>
                <w:rFonts w:cs="UniCredit"/>
                <w:lang w:val="it-IT"/>
              </w:rPr>
              <w:t xml:space="preserve"> nr. 318/2015, </w:t>
            </w:r>
            <w:proofErr w:type="spellStart"/>
            <w:r w:rsidRPr="00C661E4">
              <w:rPr>
                <w:rFonts w:cs="UniCredit"/>
                <w:lang w:val="it-IT"/>
              </w:rPr>
              <w:t>unul</w:t>
            </w:r>
            <w:proofErr w:type="spellEnd"/>
            <w:r w:rsidRPr="00C661E4">
              <w:rPr>
                <w:rFonts w:cs="UniCredit"/>
                <w:lang w:val="it-IT"/>
              </w:rPr>
              <w:t xml:space="preserve"> </w:t>
            </w:r>
            <w:proofErr w:type="spellStart"/>
            <w:r w:rsidRPr="00C661E4">
              <w:rPr>
                <w:rFonts w:cs="UniCredit"/>
                <w:lang w:val="it-IT"/>
              </w:rPr>
              <w:t>dintre</w:t>
            </w:r>
            <w:proofErr w:type="spellEnd"/>
            <w:r w:rsidRPr="00C661E4">
              <w:rPr>
                <w:rFonts w:cs="UniCredit"/>
                <w:lang w:val="it-IT"/>
              </w:rPr>
              <w:t xml:space="preserve"> </w:t>
            </w:r>
            <w:proofErr w:type="spellStart"/>
            <w:r w:rsidRPr="00C661E4">
              <w:rPr>
                <w:rFonts w:cs="UniCredit"/>
                <w:lang w:val="it-IT"/>
              </w:rPr>
              <w:t>criteriile</w:t>
            </w:r>
            <w:proofErr w:type="spellEnd"/>
            <w:r w:rsidRPr="00C661E4">
              <w:rPr>
                <w:rFonts w:cs="UniCredit"/>
                <w:lang w:val="it-IT"/>
              </w:rPr>
              <w:t xml:space="preserve"> de </w:t>
            </w:r>
            <w:proofErr w:type="spellStart"/>
            <w:r w:rsidRPr="00C661E4">
              <w:rPr>
                <w:rFonts w:cs="UniCredit"/>
                <w:lang w:val="it-IT"/>
              </w:rPr>
              <w:t>eligibilitate</w:t>
            </w:r>
            <w:proofErr w:type="spellEnd"/>
            <w:r w:rsidRPr="00C661E4">
              <w:rPr>
                <w:rFonts w:cs="UniCredit"/>
                <w:lang w:val="it-IT"/>
              </w:rPr>
              <w:t xml:space="preserve"> </w:t>
            </w:r>
            <w:proofErr w:type="spellStart"/>
            <w:r w:rsidRPr="00C661E4">
              <w:rPr>
                <w:rFonts w:cs="UniCredit"/>
                <w:lang w:val="it-IT"/>
              </w:rPr>
              <w:t>mentionate</w:t>
            </w:r>
            <w:proofErr w:type="spellEnd"/>
            <w:r w:rsidRPr="00C661E4">
              <w:rPr>
                <w:rFonts w:cs="UniCredit"/>
                <w:lang w:val="it-IT"/>
              </w:rPr>
              <w:t xml:space="preserve"> </w:t>
            </w:r>
            <w:proofErr w:type="spellStart"/>
            <w:r w:rsidRPr="00C661E4">
              <w:rPr>
                <w:rFonts w:cs="UniCredit"/>
                <w:lang w:val="it-IT"/>
              </w:rPr>
              <w:t>solicita</w:t>
            </w:r>
            <w:proofErr w:type="spellEnd"/>
            <w:r w:rsidRPr="00C661E4">
              <w:rPr>
                <w:rFonts w:cs="UniCredit"/>
                <w:lang w:val="it-IT"/>
              </w:rPr>
              <w:t xml:space="preserve"> </w:t>
            </w:r>
            <w:proofErr w:type="spellStart"/>
            <w:r w:rsidRPr="00C661E4">
              <w:rPr>
                <w:rFonts w:cs="UniCredit"/>
                <w:lang w:val="it-IT"/>
              </w:rPr>
              <w:t>detinerea</w:t>
            </w:r>
            <w:proofErr w:type="spellEnd"/>
            <w:r w:rsidRPr="00C661E4">
              <w:rPr>
                <w:rFonts w:cs="UniCredit"/>
                <w:lang w:val="it-IT"/>
              </w:rPr>
              <w:t xml:space="preserve"> </w:t>
            </w:r>
            <w:proofErr w:type="spellStart"/>
            <w:r w:rsidRPr="00C661E4">
              <w:rPr>
                <w:rFonts w:cs="UniCredit"/>
                <w:lang w:val="it-IT"/>
              </w:rPr>
              <w:t>statului</w:t>
            </w:r>
            <w:proofErr w:type="spellEnd"/>
            <w:r w:rsidRPr="00C661E4">
              <w:rPr>
                <w:rFonts w:cs="UniCredit"/>
                <w:lang w:val="it-IT"/>
              </w:rPr>
              <w:t xml:space="preserve"> de dealer </w:t>
            </w:r>
            <w:proofErr w:type="spellStart"/>
            <w:r w:rsidRPr="00C661E4">
              <w:rPr>
                <w:rFonts w:cs="UniCredit"/>
                <w:lang w:val="it-IT"/>
              </w:rPr>
              <w:t>primar</w:t>
            </w:r>
            <w:proofErr w:type="spellEnd"/>
            <w:r w:rsidRPr="00C661E4">
              <w:rPr>
                <w:rFonts w:cs="UniCredit"/>
                <w:lang w:val="it-IT"/>
              </w:rPr>
              <w:t xml:space="preserve"> pe piata </w:t>
            </w:r>
            <w:proofErr w:type="spellStart"/>
            <w:r w:rsidRPr="00C661E4">
              <w:rPr>
                <w:rFonts w:cs="UniCredit"/>
                <w:lang w:val="it-IT"/>
              </w:rPr>
              <w:t>titlurilor</w:t>
            </w:r>
            <w:proofErr w:type="spellEnd"/>
            <w:r w:rsidRPr="00C661E4">
              <w:rPr>
                <w:rFonts w:cs="UniCredit"/>
                <w:lang w:val="it-IT"/>
              </w:rPr>
              <w:t xml:space="preserve"> de </w:t>
            </w:r>
            <w:proofErr w:type="spellStart"/>
            <w:r w:rsidRPr="00C661E4">
              <w:rPr>
                <w:rFonts w:cs="UniCredit"/>
                <w:lang w:val="it-IT"/>
              </w:rPr>
              <w:t>stat</w:t>
            </w:r>
            <w:proofErr w:type="spellEnd"/>
            <w:r w:rsidRPr="00C661E4">
              <w:rPr>
                <w:rFonts w:cs="UniCredit"/>
                <w:lang w:val="it-IT"/>
              </w:rPr>
              <w:t xml:space="preserve"> </w:t>
            </w:r>
            <w:proofErr w:type="spellStart"/>
            <w:r w:rsidRPr="00C661E4">
              <w:rPr>
                <w:rFonts w:cs="UniCredit"/>
                <w:lang w:val="it-IT"/>
              </w:rPr>
              <w:t>din</w:t>
            </w:r>
            <w:proofErr w:type="spellEnd"/>
            <w:r w:rsidRPr="00C661E4">
              <w:rPr>
                <w:rFonts w:cs="UniCredit"/>
                <w:lang w:val="it-IT"/>
              </w:rPr>
              <w:t xml:space="preserve"> Romania </w:t>
            </w:r>
            <w:proofErr w:type="spellStart"/>
            <w:r w:rsidRPr="00C661E4">
              <w:rPr>
                <w:rFonts w:cs="UniCredit"/>
                <w:lang w:val="it-IT"/>
              </w:rPr>
              <w:t>sau</w:t>
            </w:r>
            <w:proofErr w:type="spellEnd"/>
            <w:r w:rsidRPr="00C661E4">
              <w:rPr>
                <w:rFonts w:cs="UniCredit"/>
                <w:lang w:val="it-IT"/>
              </w:rPr>
              <w:t xml:space="preserve"> </w:t>
            </w:r>
            <w:proofErr w:type="spellStart"/>
            <w:r w:rsidRPr="00C661E4">
              <w:rPr>
                <w:rFonts w:cs="UniCredit"/>
                <w:lang w:val="it-IT"/>
              </w:rPr>
              <w:t>prezentarea</w:t>
            </w:r>
            <w:proofErr w:type="spellEnd"/>
            <w:r w:rsidRPr="00C661E4">
              <w:rPr>
                <w:rFonts w:cs="UniCredit"/>
                <w:lang w:val="it-IT"/>
              </w:rPr>
              <w:t xml:space="preserve"> </w:t>
            </w:r>
            <w:proofErr w:type="spellStart"/>
            <w:r w:rsidRPr="00C661E4">
              <w:rPr>
                <w:rFonts w:cs="UniCredit"/>
                <w:lang w:val="it-IT"/>
              </w:rPr>
              <w:t>unui</w:t>
            </w:r>
            <w:proofErr w:type="spellEnd"/>
            <w:r w:rsidRPr="00C661E4">
              <w:rPr>
                <w:rFonts w:cs="UniCredit"/>
                <w:lang w:val="it-IT"/>
              </w:rPr>
              <w:t xml:space="preserve"> </w:t>
            </w:r>
            <w:proofErr w:type="spellStart"/>
            <w:r w:rsidRPr="00C661E4">
              <w:rPr>
                <w:rFonts w:cs="UniCredit"/>
                <w:lang w:val="it-IT"/>
              </w:rPr>
              <w:t>instrument</w:t>
            </w:r>
            <w:proofErr w:type="spellEnd"/>
            <w:r w:rsidRPr="00C661E4">
              <w:rPr>
                <w:rFonts w:cs="UniCredit"/>
                <w:lang w:val="it-IT"/>
              </w:rPr>
              <w:t xml:space="preserve"> de </w:t>
            </w:r>
            <w:proofErr w:type="spellStart"/>
            <w:r w:rsidRPr="00C661E4">
              <w:rPr>
                <w:rFonts w:cs="UniCredit"/>
                <w:lang w:val="it-IT"/>
              </w:rPr>
              <w:t>garantare</w:t>
            </w:r>
            <w:proofErr w:type="spellEnd"/>
            <w:r w:rsidRPr="00C661E4">
              <w:rPr>
                <w:rFonts w:cs="UniCredit"/>
                <w:lang w:val="it-IT"/>
              </w:rPr>
              <w:t xml:space="preserve"> a </w:t>
            </w:r>
            <w:proofErr w:type="spellStart"/>
            <w:r w:rsidRPr="00C661E4">
              <w:rPr>
                <w:rFonts w:cs="UniCredit"/>
                <w:lang w:val="it-IT"/>
              </w:rPr>
              <w:t>disponibilitatilor</w:t>
            </w:r>
            <w:proofErr w:type="spellEnd"/>
            <w:r w:rsidRPr="00C661E4">
              <w:rPr>
                <w:rFonts w:cs="UniCredit"/>
                <w:lang w:val="it-IT"/>
              </w:rPr>
              <w:t xml:space="preserve">. </w:t>
            </w:r>
          </w:p>
          <w:p w14:paraId="122C9C07" w14:textId="43172217" w:rsidR="002B0034" w:rsidRPr="00C661E4" w:rsidRDefault="002B0034" w:rsidP="00C661E4">
            <w:pPr>
              <w:autoSpaceDE w:val="0"/>
              <w:autoSpaceDN w:val="0"/>
              <w:adjustRightInd w:val="0"/>
              <w:spacing w:after="0"/>
              <w:ind w:left="0"/>
              <w:rPr>
                <w:rFonts w:cs="UniCredit"/>
                <w:lang w:val="it-IT"/>
              </w:rPr>
            </w:pPr>
            <w:proofErr w:type="spellStart"/>
            <w:r w:rsidRPr="00C661E4">
              <w:rPr>
                <w:rFonts w:cs="UniCredit"/>
                <w:lang w:val="it-IT"/>
              </w:rPr>
              <w:t>Dorim</w:t>
            </w:r>
            <w:proofErr w:type="spellEnd"/>
            <w:r w:rsidRPr="00C661E4">
              <w:rPr>
                <w:rFonts w:cs="UniCredit"/>
                <w:lang w:val="it-IT"/>
              </w:rPr>
              <w:t xml:space="preserve"> sa </w:t>
            </w:r>
            <w:proofErr w:type="spellStart"/>
            <w:r w:rsidRPr="00C661E4">
              <w:rPr>
                <w:rFonts w:cs="UniCredit"/>
                <w:lang w:val="it-IT"/>
              </w:rPr>
              <w:t>mentionam</w:t>
            </w:r>
            <w:proofErr w:type="spellEnd"/>
            <w:r w:rsidRPr="00C661E4">
              <w:rPr>
                <w:rFonts w:cs="UniCredit"/>
                <w:lang w:val="it-IT"/>
              </w:rPr>
              <w:t xml:space="preserve"> ca in </w:t>
            </w:r>
            <w:proofErr w:type="spellStart"/>
            <w:r w:rsidRPr="00C661E4">
              <w:rPr>
                <w:rFonts w:cs="UniCredit"/>
                <w:lang w:val="it-IT"/>
              </w:rPr>
              <w:t>prezent</w:t>
            </w:r>
            <w:proofErr w:type="spellEnd"/>
            <w:r w:rsidRPr="00C661E4">
              <w:rPr>
                <w:rFonts w:cs="UniCredit"/>
                <w:lang w:val="it-IT"/>
              </w:rPr>
              <w:t xml:space="preserve"> </w:t>
            </w:r>
            <w:proofErr w:type="spellStart"/>
            <w:r w:rsidR="00C661E4" w:rsidRPr="00C661E4">
              <w:rPr>
                <w:rFonts w:cs="UniCredit"/>
                <w:lang w:val="it-IT"/>
              </w:rPr>
              <w:t>ofertantul</w:t>
            </w:r>
            <w:proofErr w:type="spellEnd"/>
            <w:r w:rsidRPr="00C661E4">
              <w:rPr>
                <w:rFonts w:cs="UniCredit"/>
                <w:lang w:val="it-IT"/>
              </w:rPr>
              <w:t xml:space="preserve"> nu se mai </w:t>
            </w:r>
            <w:proofErr w:type="spellStart"/>
            <w:r w:rsidRPr="00C661E4">
              <w:rPr>
                <w:rFonts w:cs="UniCredit"/>
                <w:lang w:val="it-IT"/>
              </w:rPr>
              <w:t>afla</w:t>
            </w:r>
            <w:proofErr w:type="spellEnd"/>
            <w:r w:rsidRPr="00C661E4">
              <w:rPr>
                <w:rFonts w:cs="UniCredit"/>
                <w:lang w:val="it-IT"/>
              </w:rPr>
              <w:t xml:space="preserve"> pe lista </w:t>
            </w:r>
            <w:proofErr w:type="spellStart"/>
            <w:r w:rsidRPr="00C661E4">
              <w:rPr>
                <w:rFonts w:cs="UniCredit"/>
                <w:lang w:val="it-IT"/>
              </w:rPr>
              <w:t>dealerilor</w:t>
            </w:r>
            <w:proofErr w:type="spellEnd"/>
            <w:r w:rsidRPr="00C661E4">
              <w:rPr>
                <w:rFonts w:cs="UniCredit"/>
                <w:lang w:val="it-IT"/>
              </w:rPr>
              <w:t xml:space="preserve"> primari </w:t>
            </w:r>
            <w:proofErr w:type="spellStart"/>
            <w:r w:rsidRPr="00C661E4">
              <w:rPr>
                <w:rFonts w:cs="UniCredit"/>
                <w:lang w:val="it-IT"/>
              </w:rPr>
              <w:t>desemnati</w:t>
            </w:r>
            <w:proofErr w:type="spellEnd"/>
            <w:r w:rsidRPr="00C661E4">
              <w:rPr>
                <w:rFonts w:cs="UniCredit"/>
                <w:lang w:val="it-IT"/>
              </w:rPr>
              <w:t xml:space="preserve"> de </w:t>
            </w:r>
            <w:proofErr w:type="spellStart"/>
            <w:r w:rsidRPr="00C661E4">
              <w:rPr>
                <w:rFonts w:cs="UniCredit"/>
                <w:lang w:val="it-IT"/>
              </w:rPr>
              <w:t>de</w:t>
            </w:r>
            <w:proofErr w:type="spellEnd"/>
            <w:r w:rsidRPr="00C661E4">
              <w:rPr>
                <w:rFonts w:cs="UniCredit"/>
                <w:lang w:val="it-IT"/>
              </w:rPr>
              <w:t xml:space="preserve"> </w:t>
            </w:r>
            <w:proofErr w:type="spellStart"/>
            <w:r w:rsidRPr="00C661E4">
              <w:rPr>
                <w:rFonts w:cs="UniCredit"/>
                <w:lang w:val="it-IT"/>
              </w:rPr>
              <w:t>Ministerul</w:t>
            </w:r>
            <w:proofErr w:type="spellEnd"/>
            <w:r w:rsidRPr="00C661E4">
              <w:rPr>
                <w:rFonts w:cs="UniCredit"/>
                <w:lang w:val="it-IT"/>
              </w:rPr>
              <w:t xml:space="preserve"> </w:t>
            </w:r>
            <w:proofErr w:type="spellStart"/>
            <w:r w:rsidRPr="00C661E4">
              <w:rPr>
                <w:rFonts w:cs="UniCredit"/>
                <w:lang w:val="it-IT"/>
              </w:rPr>
              <w:t>Finantelor</w:t>
            </w:r>
            <w:proofErr w:type="spellEnd"/>
            <w:r w:rsidRPr="00C661E4">
              <w:rPr>
                <w:rFonts w:cs="UniCredit"/>
                <w:lang w:val="it-IT"/>
              </w:rPr>
              <w:t xml:space="preserve">, </w:t>
            </w:r>
            <w:proofErr w:type="spellStart"/>
            <w:r w:rsidRPr="00C661E4">
              <w:rPr>
                <w:rFonts w:cs="UniCredit"/>
                <w:lang w:val="it-IT"/>
              </w:rPr>
              <w:t>insa</w:t>
            </w:r>
            <w:proofErr w:type="spellEnd"/>
            <w:r w:rsidRPr="00C661E4">
              <w:rPr>
                <w:rFonts w:cs="UniCredit"/>
                <w:lang w:val="it-IT"/>
              </w:rPr>
              <w:t xml:space="preserve"> </w:t>
            </w:r>
            <w:proofErr w:type="spellStart"/>
            <w:r w:rsidRPr="00C661E4">
              <w:rPr>
                <w:rFonts w:cs="UniCredit"/>
                <w:lang w:val="it-IT"/>
              </w:rPr>
              <w:t>solicitam</w:t>
            </w:r>
            <w:proofErr w:type="spellEnd"/>
            <w:r w:rsidRPr="00C661E4">
              <w:rPr>
                <w:rFonts w:cs="UniCredit"/>
                <w:lang w:val="it-IT"/>
              </w:rPr>
              <w:t xml:space="preserve"> </w:t>
            </w:r>
            <w:proofErr w:type="spellStart"/>
            <w:r w:rsidRPr="00C661E4">
              <w:rPr>
                <w:rFonts w:cs="UniCredit"/>
                <w:lang w:val="it-IT"/>
              </w:rPr>
              <w:t>luarea</w:t>
            </w:r>
            <w:proofErr w:type="spellEnd"/>
            <w:r w:rsidRPr="00C661E4">
              <w:rPr>
                <w:rFonts w:cs="UniCredit"/>
                <w:lang w:val="it-IT"/>
              </w:rPr>
              <w:t xml:space="preserve"> in considerare si </w:t>
            </w:r>
            <w:proofErr w:type="spellStart"/>
            <w:r w:rsidRPr="00C661E4">
              <w:rPr>
                <w:rFonts w:cs="UniCredit"/>
                <w:lang w:val="it-IT"/>
              </w:rPr>
              <w:t>echivalarea</w:t>
            </w:r>
            <w:proofErr w:type="spellEnd"/>
            <w:r w:rsidRPr="00C661E4">
              <w:rPr>
                <w:rFonts w:cs="UniCredit"/>
                <w:lang w:val="it-IT"/>
              </w:rPr>
              <w:t xml:space="preserve"> </w:t>
            </w:r>
            <w:proofErr w:type="spellStart"/>
            <w:r w:rsidRPr="00C661E4">
              <w:rPr>
                <w:rFonts w:cs="UniCredit"/>
                <w:lang w:val="it-IT"/>
              </w:rPr>
              <w:t>acestui</w:t>
            </w:r>
            <w:proofErr w:type="spellEnd"/>
            <w:r w:rsidRPr="00C661E4">
              <w:rPr>
                <w:rFonts w:cs="UniCredit"/>
                <w:lang w:val="it-IT"/>
              </w:rPr>
              <w:t xml:space="preserve"> </w:t>
            </w:r>
            <w:proofErr w:type="spellStart"/>
            <w:r w:rsidRPr="00C661E4">
              <w:rPr>
                <w:rFonts w:cs="UniCredit"/>
                <w:lang w:val="it-IT"/>
              </w:rPr>
              <w:t>statut</w:t>
            </w:r>
            <w:proofErr w:type="spellEnd"/>
            <w:r w:rsidRPr="00C661E4">
              <w:rPr>
                <w:rFonts w:cs="UniCredit"/>
                <w:lang w:val="it-IT"/>
              </w:rPr>
              <w:t xml:space="preserve"> cu rating-</w:t>
            </w:r>
            <w:proofErr w:type="spellStart"/>
            <w:r w:rsidRPr="00C661E4">
              <w:rPr>
                <w:rFonts w:cs="UniCredit"/>
                <w:lang w:val="it-IT"/>
              </w:rPr>
              <w:t>ul</w:t>
            </w:r>
            <w:proofErr w:type="spellEnd"/>
            <w:r w:rsidRPr="00C661E4">
              <w:rPr>
                <w:rFonts w:cs="UniCredit"/>
                <w:lang w:val="it-IT"/>
              </w:rPr>
              <w:t xml:space="preserve"> </w:t>
            </w:r>
            <w:proofErr w:type="spellStart"/>
            <w:r w:rsidRPr="00C661E4">
              <w:rPr>
                <w:rFonts w:cs="UniCredit"/>
                <w:lang w:val="it-IT"/>
              </w:rPr>
              <w:t>validat</w:t>
            </w:r>
            <w:proofErr w:type="spellEnd"/>
            <w:r w:rsidRPr="00C661E4">
              <w:rPr>
                <w:rFonts w:cs="UniCredit"/>
                <w:lang w:val="it-IT"/>
              </w:rPr>
              <w:t xml:space="preserve"> de o </w:t>
            </w:r>
            <w:proofErr w:type="spellStart"/>
            <w:r w:rsidRPr="00C661E4">
              <w:rPr>
                <w:rFonts w:cs="UniCredit"/>
                <w:lang w:val="it-IT"/>
              </w:rPr>
              <w:t>agentie</w:t>
            </w:r>
            <w:proofErr w:type="spellEnd"/>
            <w:r w:rsidRPr="00C661E4">
              <w:rPr>
                <w:rFonts w:cs="UniCredit"/>
                <w:lang w:val="it-IT"/>
              </w:rPr>
              <w:t xml:space="preserve"> international de rating. </w:t>
            </w:r>
            <w:proofErr w:type="spellStart"/>
            <w:r w:rsidRPr="00C661E4">
              <w:rPr>
                <w:rFonts w:cs="UniCredit"/>
                <w:lang w:val="it-IT"/>
              </w:rPr>
              <w:t>Calitatea</w:t>
            </w:r>
            <w:proofErr w:type="spellEnd"/>
            <w:r w:rsidRPr="00C661E4">
              <w:rPr>
                <w:rFonts w:cs="UniCredit"/>
                <w:lang w:val="it-IT"/>
              </w:rPr>
              <w:t xml:space="preserve"> de dealer </w:t>
            </w:r>
            <w:proofErr w:type="spellStart"/>
            <w:r w:rsidRPr="00C661E4">
              <w:rPr>
                <w:rFonts w:cs="UniCredit"/>
                <w:lang w:val="it-IT"/>
              </w:rPr>
              <w:t>primar</w:t>
            </w:r>
            <w:proofErr w:type="spellEnd"/>
            <w:r w:rsidRPr="00C661E4">
              <w:rPr>
                <w:rFonts w:cs="UniCredit"/>
                <w:lang w:val="it-IT"/>
              </w:rPr>
              <w:t xml:space="preserve"> este </w:t>
            </w:r>
            <w:proofErr w:type="spellStart"/>
            <w:r w:rsidRPr="00C661E4">
              <w:rPr>
                <w:rFonts w:cs="UniCredit"/>
                <w:lang w:val="it-IT"/>
              </w:rPr>
              <w:t>relevanta</w:t>
            </w:r>
            <w:proofErr w:type="spellEnd"/>
            <w:r w:rsidRPr="00C661E4">
              <w:rPr>
                <w:rFonts w:cs="UniCredit"/>
                <w:lang w:val="it-IT"/>
              </w:rPr>
              <w:t xml:space="preserve"> </w:t>
            </w:r>
            <w:proofErr w:type="spellStart"/>
            <w:r w:rsidRPr="00C661E4">
              <w:rPr>
                <w:rFonts w:cs="UniCredit"/>
                <w:lang w:val="it-IT"/>
              </w:rPr>
              <w:t>strict</w:t>
            </w:r>
            <w:proofErr w:type="spellEnd"/>
            <w:r w:rsidRPr="00C661E4">
              <w:rPr>
                <w:rFonts w:cs="UniCredit"/>
                <w:lang w:val="it-IT"/>
              </w:rPr>
              <w:t xml:space="preserve"> </w:t>
            </w:r>
            <w:proofErr w:type="spellStart"/>
            <w:r w:rsidRPr="00C661E4">
              <w:rPr>
                <w:rFonts w:cs="UniCredit"/>
                <w:lang w:val="it-IT"/>
              </w:rPr>
              <w:t>pentru</w:t>
            </w:r>
            <w:proofErr w:type="spellEnd"/>
            <w:r w:rsidRPr="00C661E4">
              <w:rPr>
                <w:rFonts w:cs="UniCredit"/>
                <w:lang w:val="it-IT"/>
              </w:rPr>
              <w:t xml:space="preserve"> </w:t>
            </w:r>
            <w:proofErr w:type="spellStart"/>
            <w:r w:rsidRPr="00C661E4">
              <w:rPr>
                <w:rFonts w:cs="UniCredit"/>
                <w:lang w:val="it-IT"/>
              </w:rPr>
              <w:t>participarea</w:t>
            </w:r>
            <w:proofErr w:type="spellEnd"/>
            <w:r w:rsidRPr="00C661E4">
              <w:rPr>
                <w:rFonts w:cs="UniCredit"/>
                <w:lang w:val="it-IT"/>
              </w:rPr>
              <w:t xml:space="preserve"> pe piata </w:t>
            </w:r>
            <w:proofErr w:type="spellStart"/>
            <w:r w:rsidRPr="00C661E4">
              <w:rPr>
                <w:rFonts w:cs="UniCredit"/>
                <w:lang w:val="it-IT"/>
              </w:rPr>
              <w:t>primara</w:t>
            </w:r>
            <w:proofErr w:type="spellEnd"/>
            <w:r w:rsidRPr="00C661E4">
              <w:rPr>
                <w:rFonts w:cs="UniCredit"/>
                <w:lang w:val="it-IT"/>
              </w:rPr>
              <w:t xml:space="preserve"> a </w:t>
            </w:r>
            <w:proofErr w:type="spellStart"/>
            <w:r w:rsidRPr="00C661E4">
              <w:rPr>
                <w:rFonts w:cs="UniCredit"/>
                <w:lang w:val="it-IT"/>
              </w:rPr>
              <w:t>titlurilor</w:t>
            </w:r>
            <w:proofErr w:type="spellEnd"/>
            <w:r w:rsidRPr="00C661E4">
              <w:rPr>
                <w:rFonts w:cs="UniCredit"/>
                <w:lang w:val="it-IT"/>
              </w:rPr>
              <w:t xml:space="preserve"> de </w:t>
            </w:r>
            <w:proofErr w:type="spellStart"/>
            <w:r w:rsidRPr="00C661E4">
              <w:rPr>
                <w:rFonts w:cs="UniCredit"/>
                <w:lang w:val="it-IT"/>
              </w:rPr>
              <w:t>stat</w:t>
            </w:r>
            <w:proofErr w:type="spellEnd"/>
            <w:r w:rsidRPr="00C661E4">
              <w:rPr>
                <w:rFonts w:cs="UniCredit"/>
                <w:lang w:val="it-IT"/>
              </w:rPr>
              <w:t xml:space="preserve">, in </w:t>
            </w:r>
            <w:proofErr w:type="spellStart"/>
            <w:r w:rsidRPr="00C661E4">
              <w:rPr>
                <w:rFonts w:cs="UniCredit"/>
                <w:lang w:val="it-IT"/>
              </w:rPr>
              <w:t>schimb</w:t>
            </w:r>
            <w:proofErr w:type="spellEnd"/>
            <w:r w:rsidRPr="00C661E4">
              <w:rPr>
                <w:rFonts w:cs="UniCredit"/>
                <w:lang w:val="it-IT"/>
              </w:rPr>
              <w:t xml:space="preserve">, </w:t>
            </w:r>
            <w:proofErr w:type="spellStart"/>
            <w:r w:rsidRPr="00C661E4">
              <w:rPr>
                <w:rFonts w:cs="UniCredit"/>
                <w:lang w:val="it-IT"/>
              </w:rPr>
              <w:t>serviciile</w:t>
            </w:r>
            <w:proofErr w:type="spellEnd"/>
            <w:r w:rsidRPr="00C661E4">
              <w:rPr>
                <w:rFonts w:cs="UniCredit"/>
                <w:lang w:val="it-IT"/>
              </w:rPr>
              <w:t xml:space="preserve"> de </w:t>
            </w:r>
            <w:proofErr w:type="spellStart"/>
            <w:r w:rsidRPr="00C661E4">
              <w:rPr>
                <w:rFonts w:cs="UniCredit"/>
                <w:lang w:val="it-IT"/>
              </w:rPr>
              <w:t>administrare</w:t>
            </w:r>
            <w:proofErr w:type="spellEnd"/>
            <w:r w:rsidRPr="00C661E4">
              <w:rPr>
                <w:rFonts w:cs="UniCredit"/>
                <w:lang w:val="it-IT"/>
              </w:rPr>
              <w:t xml:space="preserve"> a </w:t>
            </w:r>
            <w:proofErr w:type="spellStart"/>
            <w:r w:rsidRPr="00C661E4">
              <w:rPr>
                <w:rFonts w:cs="UniCredit"/>
                <w:lang w:val="it-IT"/>
              </w:rPr>
              <w:t>conturilor</w:t>
            </w:r>
            <w:proofErr w:type="spellEnd"/>
            <w:r w:rsidRPr="00C661E4">
              <w:rPr>
                <w:rFonts w:cs="UniCredit"/>
                <w:lang w:val="it-IT"/>
              </w:rPr>
              <w:t xml:space="preserve">, </w:t>
            </w:r>
            <w:proofErr w:type="spellStart"/>
            <w:r w:rsidRPr="00C661E4">
              <w:rPr>
                <w:rFonts w:cs="UniCredit"/>
                <w:lang w:val="it-IT"/>
              </w:rPr>
              <w:t>plati</w:t>
            </w:r>
            <w:proofErr w:type="spellEnd"/>
            <w:r w:rsidRPr="00C661E4">
              <w:rPr>
                <w:rFonts w:cs="UniCredit"/>
                <w:lang w:val="it-IT"/>
              </w:rPr>
              <w:t xml:space="preserve">, cash management si alte </w:t>
            </w:r>
            <w:proofErr w:type="spellStart"/>
            <w:r w:rsidRPr="00C661E4">
              <w:rPr>
                <w:rFonts w:cs="UniCredit"/>
                <w:lang w:val="it-IT"/>
              </w:rPr>
              <w:t>operatiuni</w:t>
            </w:r>
            <w:proofErr w:type="spellEnd"/>
            <w:r w:rsidRPr="00C661E4">
              <w:rPr>
                <w:rFonts w:cs="UniCredit"/>
                <w:lang w:val="it-IT"/>
              </w:rPr>
              <w:t xml:space="preserve"> </w:t>
            </w:r>
            <w:proofErr w:type="spellStart"/>
            <w:r w:rsidRPr="00C661E4">
              <w:rPr>
                <w:rFonts w:cs="UniCredit"/>
                <w:lang w:val="it-IT"/>
              </w:rPr>
              <w:t>conexe</w:t>
            </w:r>
            <w:proofErr w:type="spellEnd"/>
            <w:r w:rsidRPr="00C661E4">
              <w:rPr>
                <w:rFonts w:cs="UniCredit"/>
                <w:lang w:val="it-IT"/>
              </w:rPr>
              <w:t xml:space="preserve"> nu </w:t>
            </w:r>
            <w:proofErr w:type="spellStart"/>
            <w:r w:rsidRPr="00C661E4">
              <w:rPr>
                <w:rFonts w:cs="UniCredit"/>
                <w:lang w:val="it-IT"/>
              </w:rPr>
              <w:t>sunt</w:t>
            </w:r>
            <w:proofErr w:type="spellEnd"/>
            <w:r w:rsidRPr="00C661E4">
              <w:rPr>
                <w:rFonts w:cs="UniCredit"/>
                <w:lang w:val="it-IT"/>
              </w:rPr>
              <w:t xml:space="preserve"> </w:t>
            </w:r>
            <w:proofErr w:type="spellStart"/>
            <w:r w:rsidRPr="00C661E4">
              <w:rPr>
                <w:rFonts w:cs="UniCredit"/>
                <w:lang w:val="it-IT"/>
              </w:rPr>
              <w:t>conditionate</w:t>
            </w:r>
            <w:proofErr w:type="spellEnd"/>
            <w:r w:rsidRPr="00C661E4">
              <w:rPr>
                <w:rFonts w:cs="UniCredit"/>
                <w:lang w:val="it-IT"/>
              </w:rPr>
              <w:t xml:space="preserve"> de </w:t>
            </w:r>
            <w:proofErr w:type="spellStart"/>
            <w:r w:rsidRPr="00C661E4">
              <w:rPr>
                <w:rFonts w:cs="UniCredit"/>
                <w:lang w:val="it-IT"/>
              </w:rPr>
              <w:t>detinerea</w:t>
            </w:r>
            <w:proofErr w:type="spellEnd"/>
            <w:r w:rsidRPr="00C661E4">
              <w:rPr>
                <w:rFonts w:cs="UniCredit"/>
                <w:lang w:val="it-IT"/>
              </w:rPr>
              <w:t xml:space="preserve"> </w:t>
            </w:r>
            <w:proofErr w:type="spellStart"/>
            <w:r w:rsidRPr="00C661E4">
              <w:rPr>
                <w:rFonts w:cs="UniCredit"/>
                <w:lang w:val="it-IT"/>
              </w:rPr>
              <w:t>acestui</w:t>
            </w:r>
            <w:proofErr w:type="spellEnd"/>
            <w:r w:rsidRPr="00C661E4">
              <w:rPr>
                <w:rFonts w:cs="UniCredit"/>
                <w:lang w:val="it-IT"/>
              </w:rPr>
              <w:t xml:space="preserve"> </w:t>
            </w:r>
            <w:proofErr w:type="spellStart"/>
            <w:r w:rsidRPr="00C661E4">
              <w:rPr>
                <w:rFonts w:cs="UniCredit"/>
                <w:lang w:val="it-IT"/>
              </w:rPr>
              <w:t>statut</w:t>
            </w:r>
            <w:proofErr w:type="spellEnd"/>
            <w:r w:rsidRPr="00C661E4">
              <w:rPr>
                <w:rFonts w:cs="UniCredit"/>
                <w:lang w:val="it-IT"/>
              </w:rPr>
              <w:t xml:space="preserve">, ci de </w:t>
            </w:r>
            <w:proofErr w:type="spellStart"/>
            <w:r w:rsidRPr="00C661E4">
              <w:rPr>
                <w:rFonts w:cs="UniCredit"/>
                <w:lang w:val="it-IT"/>
              </w:rPr>
              <w:t>capacitatea</w:t>
            </w:r>
            <w:proofErr w:type="spellEnd"/>
            <w:r w:rsidRPr="00C661E4">
              <w:rPr>
                <w:rFonts w:cs="UniCredit"/>
                <w:lang w:val="it-IT"/>
              </w:rPr>
              <w:t xml:space="preserve"> </w:t>
            </w:r>
            <w:proofErr w:type="spellStart"/>
            <w:r w:rsidRPr="00C661E4">
              <w:rPr>
                <w:rFonts w:cs="UniCredit"/>
                <w:lang w:val="it-IT"/>
              </w:rPr>
              <w:t>operationala</w:t>
            </w:r>
            <w:proofErr w:type="spellEnd"/>
            <w:r w:rsidRPr="00C661E4">
              <w:rPr>
                <w:rFonts w:cs="UniCredit"/>
                <w:lang w:val="it-IT"/>
              </w:rPr>
              <w:t xml:space="preserve">, </w:t>
            </w:r>
            <w:proofErr w:type="spellStart"/>
            <w:r w:rsidRPr="00C661E4">
              <w:rPr>
                <w:rFonts w:cs="UniCredit"/>
                <w:lang w:val="it-IT"/>
              </w:rPr>
              <w:t>experienta</w:t>
            </w:r>
            <w:proofErr w:type="spellEnd"/>
            <w:r w:rsidRPr="00C661E4">
              <w:rPr>
                <w:rFonts w:cs="UniCredit"/>
                <w:lang w:val="it-IT"/>
              </w:rPr>
              <w:t xml:space="preserve"> si </w:t>
            </w:r>
            <w:proofErr w:type="spellStart"/>
            <w:r w:rsidRPr="00C661E4">
              <w:rPr>
                <w:rFonts w:cs="UniCredit"/>
                <w:lang w:val="it-IT"/>
              </w:rPr>
              <w:t>soliditatea</w:t>
            </w:r>
            <w:proofErr w:type="spellEnd"/>
            <w:r w:rsidRPr="00C661E4">
              <w:rPr>
                <w:rFonts w:cs="UniCredit"/>
                <w:lang w:val="it-IT"/>
              </w:rPr>
              <w:t xml:space="preserve"> </w:t>
            </w:r>
            <w:proofErr w:type="spellStart"/>
            <w:r w:rsidRPr="00C661E4">
              <w:rPr>
                <w:rFonts w:cs="UniCredit"/>
                <w:lang w:val="it-IT"/>
              </w:rPr>
              <w:t>financiara</w:t>
            </w:r>
            <w:proofErr w:type="spellEnd"/>
            <w:r w:rsidRPr="00C661E4">
              <w:rPr>
                <w:rFonts w:cs="UniCredit"/>
                <w:lang w:val="it-IT"/>
              </w:rPr>
              <w:t xml:space="preserve"> a </w:t>
            </w:r>
            <w:proofErr w:type="spellStart"/>
            <w:r w:rsidRPr="00C661E4">
              <w:rPr>
                <w:rFonts w:cs="UniCredit"/>
                <w:lang w:val="it-IT"/>
              </w:rPr>
              <w:t>institutiei</w:t>
            </w:r>
            <w:proofErr w:type="spellEnd"/>
            <w:r w:rsidRPr="00C661E4">
              <w:rPr>
                <w:rFonts w:cs="UniCredit"/>
                <w:lang w:val="it-IT"/>
              </w:rPr>
              <w:t xml:space="preserve">. </w:t>
            </w:r>
          </w:p>
          <w:p w14:paraId="546A80B3" w14:textId="61DFAEBC" w:rsidR="002B0034" w:rsidRPr="00C661E4" w:rsidRDefault="002B0034" w:rsidP="00C661E4">
            <w:pPr>
              <w:autoSpaceDE w:val="0"/>
              <w:autoSpaceDN w:val="0"/>
              <w:adjustRightInd w:val="0"/>
              <w:spacing w:after="0"/>
              <w:ind w:left="0"/>
              <w:rPr>
                <w:rFonts w:cs="UniCredit"/>
                <w:lang w:val="it-IT"/>
              </w:rPr>
            </w:pPr>
            <w:proofErr w:type="spellStart"/>
            <w:r w:rsidRPr="00C661E4">
              <w:rPr>
                <w:rFonts w:cs="UniCredit"/>
                <w:lang w:val="it-IT"/>
              </w:rPr>
              <w:t>Astfel</w:t>
            </w:r>
            <w:proofErr w:type="spellEnd"/>
            <w:r w:rsidRPr="00C661E4">
              <w:rPr>
                <w:rFonts w:cs="UniCredit"/>
                <w:lang w:val="it-IT"/>
              </w:rPr>
              <w:t xml:space="preserve">, </w:t>
            </w:r>
            <w:proofErr w:type="spellStart"/>
            <w:r w:rsidRPr="00C661E4">
              <w:rPr>
                <w:rFonts w:cs="UniCredit"/>
                <w:lang w:val="it-IT"/>
              </w:rPr>
              <w:t>Agentia</w:t>
            </w:r>
            <w:proofErr w:type="spellEnd"/>
            <w:r w:rsidRPr="00C661E4">
              <w:rPr>
                <w:rFonts w:cs="UniCredit"/>
                <w:lang w:val="it-IT"/>
              </w:rPr>
              <w:t xml:space="preserve"> de rating Fitch a </w:t>
            </w:r>
            <w:proofErr w:type="spellStart"/>
            <w:r w:rsidRPr="00C661E4">
              <w:rPr>
                <w:rFonts w:cs="UniCredit"/>
                <w:lang w:val="it-IT"/>
              </w:rPr>
              <w:t>mentinut</w:t>
            </w:r>
            <w:proofErr w:type="spellEnd"/>
            <w:r w:rsidRPr="00C661E4">
              <w:rPr>
                <w:rFonts w:cs="UniCredit"/>
                <w:lang w:val="it-IT"/>
              </w:rPr>
              <w:t xml:space="preserve"> in luna </w:t>
            </w:r>
            <w:proofErr w:type="spellStart"/>
            <w:r w:rsidRPr="00C661E4">
              <w:rPr>
                <w:rFonts w:cs="UniCredit"/>
                <w:lang w:val="it-IT"/>
              </w:rPr>
              <w:t>Decembrie</w:t>
            </w:r>
            <w:proofErr w:type="spellEnd"/>
            <w:r w:rsidRPr="00C661E4">
              <w:rPr>
                <w:rFonts w:cs="UniCredit"/>
                <w:lang w:val="it-IT"/>
              </w:rPr>
              <w:t xml:space="preserve"> 2024 </w:t>
            </w:r>
            <w:proofErr w:type="spellStart"/>
            <w:r w:rsidRPr="00C661E4">
              <w:rPr>
                <w:rFonts w:cs="UniCredit"/>
                <w:lang w:val="it-IT"/>
              </w:rPr>
              <w:t>calificativul</w:t>
            </w:r>
            <w:proofErr w:type="spellEnd"/>
            <w:r w:rsidRPr="00C661E4">
              <w:rPr>
                <w:rFonts w:cs="UniCredit"/>
                <w:lang w:val="it-IT"/>
              </w:rPr>
              <w:t xml:space="preserve"> BBB+ </w:t>
            </w:r>
            <w:proofErr w:type="spellStart"/>
            <w:r w:rsidRPr="00C661E4">
              <w:rPr>
                <w:rFonts w:cs="UniCredit"/>
                <w:lang w:val="it-IT"/>
              </w:rPr>
              <w:t>acordat</w:t>
            </w:r>
            <w:proofErr w:type="spellEnd"/>
            <w:r w:rsidRPr="00C661E4">
              <w:rPr>
                <w:rFonts w:cs="UniCredit"/>
                <w:lang w:val="it-IT"/>
              </w:rPr>
              <w:t xml:space="preserve"> </w:t>
            </w:r>
            <w:proofErr w:type="spellStart"/>
            <w:r w:rsidR="00C661E4" w:rsidRPr="00C661E4">
              <w:rPr>
                <w:rFonts w:cs="UniCredit"/>
                <w:lang w:val="it-IT"/>
              </w:rPr>
              <w:t>ofertantul</w:t>
            </w:r>
            <w:proofErr w:type="spellEnd"/>
            <w:r w:rsidRPr="00C661E4">
              <w:rPr>
                <w:rFonts w:cs="UniCredit"/>
                <w:lang w:val="it-IT"/>
              </w:rPr>
              <w:t xml:space="preserve">, </w:t>
            </w:r>
            <w:proofErr w:type="spellStart"/>
            <w:r w:rsidRPr="00C661E4">
              <w:rPr>
                <w:rFonts w:cs="UniCredit"/>
                <w:lang w:val="it-IT"/>
              </w:rPr>
              <w:t>ceea</w:t>
            </w:r>
            <w:proofErr w:type="spellEnd"/>
            <w:r w:rsidRPr="00C661E4">
              <w:rPr>
                <w:rFonts w:cs="UniCredit"/>
                <w:lang w:val="it-IT"/>
              </w:rPr>
              <w:t xml:space="preserve"> ce </w:t>
            </w:r>
            <w:proofErr w:type="spellStart"/>
            <w:r w:rsidRPr="00C661E4">
              <w:rPr>
                <w:rFonts w:cs="UniCredit"/>
                <w:lang w:val="it-IT"/>
              </w:rPr>
              <w:t>plaseaza</w:t>
            </w:r>
            <w:proofErr w:type="spellEnd"/>
            <w:r w:rsidRPr="00C661E4">
              <w:rPr>
                <w:rFonts w:cs="UniCredit"/>
                <w:lang w:val="it-IT"/>
              </w:rPr>
              <w:t xml:space="preserve"> </w:t>
            </w:r>
            <w:r w:rsidRPr="00C661E4">
              <w:rPr>
                <w:rFonts w:cs="UniCredit"/>
                <w:lang w:val="it-IT"/>
              </w:rPr>
              <w:lastRenderedPageBreak/>
              <w:t xml:space="preserve">banca cu </w:t>
            </w:r>
            <w:proofErr w:type="spellStart"/>
            <w:r w:rsidRPr="00C661E4">
              <w:rPr>
                <w:rFonts w:cs="UniCredit"/>
                <w:lang w:val="it-IT"/>
              </w:rPr>
              <w:t>doua</w:t>
            </w:r>
            <w:proofErr w:type="spellEnd"/>
            <w:r w:rsidRPr="00C661E4">
              <w:rPr>
                <w:rFonts w:cs="UniCredit"/>
                <w:lang w:val="it-IT"/>
              </w:rPr>
              <w:t xml:space="preserve"> </w:t>
            </w:r>
            <w:proofErr w:type="spellStart"/>
            <w:r w:rsidRPr="00C661E4">
              <w:rPr>
                <w:rFonts w:cs="UniCredit"/>
                <w:lang w:val="it-IT"/>
              </w:rPr>
              <w:t>notch</w:t>
            </w:r>
            <w:proofErr w:type="spellEnd"/>
            <w:r w:rsidRPr="00C661E4">
              <w:rPr>
                <w:rFonts w:cs="UniCredit"/>
                <w:lang w:val="it-IT"/>
              </w:rPr>
              <w:t xml:space="preserve">-uri peste </w:t>
            </w:r>
            <w:proofErr w:type="spellStart"/>
            <w:r w:rsidRPr="00C661E4">
              <w:rPr>
                <w:rFonts w:cs="UniCredit"/>
                <w:lang w:val="it-IT"/>
              </w:rPr>
              <w:t>pragul</w:t>
            </w:r>
            <w:proofErr w:type="spellEnd"/>
            <w:r w:rsidRPr="00C661E4">
              <w:rPr>
                <w:rFonts w:cs="UniCredit"/>
                <w:lang w:val="it-IT"/>
              </w:rPr>
              <w:t xml:space="preserve"> </w:t>
            </w:r>
            <w:proofErr w:type="spellStart"/>
            <w:r w:rsidRPr="00C661E4">
              <w:rPr>
                <w:rFonts w:cs="UniCredit"/>
                <w:lang w:val="it-IT"/>
              </w:rPr>
              <w:t>minim</w:t>
            </w:r>
            <w:proofErr w:type="spellEnd"/>
            <w:r w:rsidRPr="00C661E4">
              <w:rPr>
                <w:rFonts w:cs="UniCredit"/>
                <w:lang w:val="it-IT"/>
              </w:rPr>
              <w:t xml:space="preserve"> de “Investment Grade” si </w:t>
            </w:r>
            <w:proofErr w:type="spellStart"/>
            <w:r w:rsidRPr="00C661E4">
              <w:rPr>
                <w:rFonts w:cs="UniCredit"/>
                <w:lang w:val="it-IT"/>
              </w:rPr>
              <w:t>reconfirma</w:t>
            </w:r>
            <w:proofErr w:type="spellEnd"/>
            <w:r w:rsidRPr="00C661E4">
              <w:rPr>
                <w:rFonts w:cs="UniCredit"/>
                <w:lang w:val="it-IT"/>
              </w:rPr>
              <w:t xml:space="preserve"> </w:t>
            </w:r>
            <w:proofErr w:type="spellStart"/>
            <w:r w:rsidRPr="00C661E4">
              <w:rPr>
                <w:rFonts w:cs="UniCredit"/>
                <w:lang w:val="it-IT"/>
              </w:rPr>
              <w:t>statului</w:t>
            </w:r>
            <w:proofErr w:type="spellEnd"/>
            <w:r w:rsidRPr="00C661E4">
              <w:rPr>
                <w:rFonts w:cs="UniCredit"/>
                <w:lang w:val="it-IT"/>
              </w:rPr>
              <w:t xml:space="preserve"> </w:t>
            </w:r>
            <w:proofErr w:type="spellStart"/>
            <w:r w:rsidRPr="00C661E4">
              <w:rPr>
                <w:rFonts w:cs="UniCredit"/>
                <w:lang w:val="it-IT"/>
              </w:rPr>
              <w:t>bancii</w:t>
            </w:r>
            <w:proofErr w:type="spellEnd"/>
            <w:r w:rsidRPr="00C661E4">
              <w:rPr>
                <w:rFonts w:cs="UniCredit"/>
                <w:lang w:val="it-IT"/>
              </w:rPr>
              <w:t xml:space="preserve"> ca si </w:t>
            </w:r>
            <w:proofErr w:type="spellStart"/>
            <w:r w:rsidRPr="00C661E4">
              <w:rPr>
                <w:rFonts w:cs="UniCredit"/>
                <w:lang w:val="it-IT"/>
              </w:rPr>
              <w:t>contrapartida</w:t>
            </w:r>
            <w:proofErr w:type="spellEnd"/>
            <w:r w:rsidRPr="00C661E4">
              <w:rPr>
                <w:rFonts w:cs="UniCredit"/>
                <w:lang w:val="it-IT"/>
              </w:rPr>
              <w:t xml:space="preserve"> cu o capacitate solida de </w:t>
            </w:r>
            <w:proofErr w:type="spellStart"/>
            <w:r w:rsidRPr="00C661E4">
              <w:rPr>
                <w:rFonts w:cs="UniCredit"/>
                <w:lang w:val="it-IT"/>
              </w:rPr>
              <w:t>plata</w:t>
            </w:r>
            <w:proofErr w:type="spellEnd"/>
            <w:r w:rsidRPr="00C661E4">
              <w:rPr>
                <w:rFonts w:cs="UniCredit"/>
                <w:lang w:val="it-IT"/>
              </w:rPr>
              <w:t xml:space="preserve"> si un </w:t>
            </w:r>
            <w:proofErr w:type="spellStart"/>
            <w:r w:rsidRPr="00C661E4">
              <w:rPr>
                <w:rFonts w:cs="UniCredit"/>
                <w:lang w:val="it-IT"/>
              </w:rPr>
              <w:t>risc</w:t>
            </w:r>
            <w:proofErr w:type="spellEnd"/>
            <w:r w:rsidRPr="00C661E4">
              <w:rPr>
                <w:rFonts w:cs="UniCredit"/>
                <w:lang w:val="it-IT"/>
              </w:rPr>
              <w:t xml:space="preserve"> </w:t>
            </w:r>
            <w:proofErr w:type="spellStart"/>
            <w:r w:rsidRPr="00C661E4">
              <w:rPr>
                <w:rFonts w:cs="UniCredit"/>
                <w:lang w:val="it-IT"/>
              </w:rPr>
              <w:t>scazut</w:t>
            </w:r>
            <w:proofErr w:type="spellEnd"/>
            <w:r w:rsidRPr="00C661E4">
              <w:rPr>
                <w:rFonts w:cs="UniCredit"/>
                <w:lang w:val="it-IT"/>
              </w:rPr>
              <w:t xml:space="preserve"> de credit. </w:t>
            </w:r>
          </w:p>
          <w:p w14:paraId="14D829CC" w14:textId="77777777" w:rsidR="002B0034" w:rsidRPr="00C661E4" w:rsidRDefault="002B0034" w:rsidP="00C661E4">
            <w:pPr>
              <w:autoSpaceDE w:val="0"/>
              <w:autoSpaceDN w:val="0"/>
              <w:adjustRightInd w:val="0"/>
              <w:spacing w:after="0"/>
              <w:ind w:left="0"/>
              <w:rPr>
                <w:rFonts w:cs="UniCredit"/>
                <w:lang w:val="it-IT"/>
              </w:rPr>
            </w:pPr>
            <w:r w:rsidRPr="00C661E4">
              <w:rPr>
                <w:rFonts w:cs="UniCredit"/>
                <w:lang w:val="it-IT"/>
              </w:rPr>
              <w:t xml:space="preserve">In </w:t>
            </w:r>
            <w:proofErr w:type="spellStart"/>
            <w:r w:rsidRPr="00C661E4">
              <w:rPr>
                <w:rFonts w:cs="UniCredit"/>
                <w:lang w:val="it-IT"/>
              </w:rPr>
              <w:t>acest</w:t>
            </w:r>
            <w:proofErr w:type="spellEnd"/>
            <w:r w:rsidRPr="00C661E4">
              <w:rPr>
                <w:rFonts w:cs="UniCredit"/>
                <w:lang w:val="it-IT"/>
              </w:rPr>
              <w:t xml:space="preserve"> </w:t>
            </w:r>
            <w:proofErr w:type="spellStart"/>
            <w:r w:rsidRPr="00C661E4">
              <w:rPr>
                <w:rFonts w:cs="UniCredit"/>
                <w:lang w:val="it-IT"/>
              </w:rPr>
              <w:t>context</w:t>
            </w:r>
            <w:proofErr w:type="spellEnd"/>
            <w:r w:rsidRPr="00C661E4">
              <w:rPr>
                <w:rFonts w:cs="UniCredit"/>
                <w:lang w:val="it-IT"/>
              </w:rPr>
              <w:t xml:space="preserve">, </w:t>
            </w:r>
            <w:proofErr w:type="spellStart"/>
            <w:r w:rsidRPr="00C661E4">
              <w:rPr>
                <w:rFonts w:cs="UniCredit"/>
                <w:lang w:val="it-IT"/>
              </w:rPr>
              <w:t>consideram</w:t>
            </w:r>
            <w:proofErr w:type="spellEnd"/>
            <w:r w:rsidRPr="00C661E4">
              <w:rPr>
                <w:rFonts w:cs="UniCredit"/>
                <w:lang w:val="it-IT"/>
              </w:rPr>
              <w:t xml:space="preserve"> ca </w:t>
            </w:r>
            <w:proofErr w:type="spellStart"/>
            <w:r w:rsidRPr="00C661E4">
              <w:rPr>
                <w:rFonts w:cs="UniCredit"/>
                <w:lang w:val="it-IT"/>
              </w:rPr>
              <w:t>detinerea</w:t>
            </w:r>
            <w:proofErr w:type="spellEnd"/>
            <w:r w:rsidRPr="00C661E4">
              <w:rPr>
                <w:rFonts w:cs="UniCredit"/>
                <w:lang w:val="it-IT"/>
              </w:rPr>
              <w:t xml:space="preserve"> </w:t>
            </w:r>
            <w:proofErr w:type="spellStart"/>
            <w:r w:rsidRPr="00C661E4">
              <w:rPr>
                <w:rFonts w:cs="UniCredit"/>
                <w:lang w:val="it-IT"/>
              </w:rPr>
              <w:t>unui</w:t>
            </w:r>
            <w:proofErr w:type="spellEnd"/>
            <w:r w:rsidRPr="00C661E4">
              <w:rPr>
                <w:rFonts w:cs="UniCredit"/>
                <w:lang w:val="it-IT"/>
              </w:rPr>
              <w:t xml:space="preserve"> rating </w:t>
            </w:r>
            <w:proofErr w:type="spellStart"/>
            <w:r w:rsidRPr="00C661E4">
              <w:rPr>
                <w:rFonts w:cs="UniCredit"/>
                <w:lang w:val="it-IT"/>
              </w:rPr>
              <w:t>extern</w:t>
            </w:r>
            <w:proofErr w:type="spellEnd"/>
            <w:r w:rsidRPr="00C661E4">
              <w:rPr>
                <w:rFonts w:cs="UniCredit"/>
                <w:lang w:val="it-IT"/>
              </w:rPr>
              <w:t xml:space="preserve"> </w:t>
            </w:r>
            <w:proofErr w:type="spellStart"/>
            <w:r w:rsidRPr="00C661E4">
              <w:rPr>
                <w:rFonts w:cs="UniCredit"/>
                <w:lang w:val="it-IT"/>
              </w:rPr>
              <w:t>emis</w:t>
            </w:r>
            <w:proofErr w:type="spellEnd"/>
            <w:r w:rsidRPr="00C661E4">
              <w:rPr>
                <w:rFonts w:cs="UniCredit"/>
                <w:lang w:val="it-IT"/>
              </w:rPr>
              <w:t xml:space="preserve"> de o </w:t>
            </w:r>
            <w:proofErr w:type="spellStart"/>
            <w:r w:rsidRPr="00C661E4">
              <w:rPr>
                <w:rFonts w:cs="UniCredit"/>
                <w:lang w:val="it-IT"/>
              </w:rPr>
              <w:t>agentie</w:t>
            </w:r>
            <w:proofErr w:type="spellEnd"/>
            <w:r w:rsidRPr="00C661E4">
              <w:rPr>
                <w:rFonts w:cs="UniCredit"/>
                <w:lang w:val="it-IT"/>
              </w:rPr>
              <w:t xml:space="preserve"> </w:t>
            </w:r>
            <w:proofErr w:type="spellStart"/>
            <w:r w:rsidRPr="00C661E4">
              <w:rPr>
                <w:rFonts w:cs="UniCredit"/>
                <w:lang w:val="it-IT"/>
              </w:rPr>
              <w:t>recunoscuta</w:t>
            </w:r>
            <w:proofErr w:type="spellEnd"/>
            <w:r w:rsidRPr="00C661E4">
              <w:rPr>
                <w:rFonts w:cs="UniCredit"/>
                <w:lang w:val="it-IT"/>
              </w:rPr>
              <w:t xml:space="preserve"> la </w:t>
            </w:r>
            <w:proofErr w:type="spellStart"/>
            <w:r w:rsidRPr="00C661E4">
              <w:rPr>
                <w:rFonts w:cs="UniCredit"/>
                <w:lang w:val="it-IT"/>
              </w:rPr>
              <w:t>nivel</w:t>
            </w:r>
            <w:proofErr w:type="spellEnd"/>
            <w:r w:rsidRPr="00C661E4">
              <w:rPr>
                <w:rFonts w:cs="UniCredit"/>
                <w:lang w:val="it-IT"/>
              </w:rPr>
              <w:t xml:space="preserve"> international este un </w:t>
            </w:r>
            <w:proofErr w:type="spellStart"/>
            <w:r w:rsidRPr="00C661E4">
              <w:rPr>
                <w:rFonts w:cs="UniCredit"/>
                <w:lang w:val="it-IT"/>
              </w:rPr>
              <w:t>criteriu</w:t>
            </w:r>
            <w:proofErr w:type="spellEnd"/>
            <w:r w:rsidRPr="00C661E4">
              <w:rPr>
                <w:rFonts w:cs="UniCredit"/>
                <w:lang w:val="it-IT"/>
              </w:rPr>
              <w:t xml:space="preserve"> </w:t>
            </w:r>
            <w:proofErr w:type="spellStart"/>
            <w:r w:rsidRPr="00C661E4">
              <w:rPr>
                <w:rFonts w:cs="UniCredit"/>
                <w:lang w:val="it-IT"/>
              </w:rPr>
              <w:t>echivalent</w:t>
            </w:r>
            <w:proofErr w:type="spellEnd"/>
            <w:r w:rsidRPr="00C661E4">
              <w:rPr>
                <w:rFonts w:cs="UniCredit"/>
                <w:lang w:val="it-IT"/>
              </w:rPr>
              <w:t xml:space="preserve"> </w:t>
            </w:r>
            <w:proofErr w:type="spellStart"/>
            <w:r w:rsidRPr="00C661E4">
              <w:rPr>
                <w:rFonts w:cs="UniCredit"/>
                <w:lang w:val="it-IT"/>
              </w:rPr>
              <w:t>din</w:t>
            </w:r>
            <w:proofErr w:type="spellEnd"/>
            <w:r w:rsidRPr="00C661E4">
              <w:rPr>
                <w:rFonts w:cs="UniCredit"/>
                <w:lang w:val="it-IT"/>
              </w:rPr>
              <w:t xml:space="preserve"> </w:t>
            </w:r>
            <w:proofErr w:type="spellStart"/>
            <w:r w:rsidRPr="00C661E4">
              <w:rPr>
                <w:rFonts w:cs="UniCredit"/>
                <w:lang w:val="it-IT"/>
              </w:rPr>
              <w:t>punct</w:t>
            </w:r>
            <w:proofErr w:type="spellEnd"/>
            <w:r w:rsidRPr="00C661E4">
              <w:rPr>
                <w:rFonts w:cs="UniCredit"/>
                <w:lang w:val="it-IT"/>
              </w:rPr>
              <w:t xml:space="preserve"> de vedere al </w:t>
            </w:r>
            <w:proofErr w:type="spellStart"/>
            <w:r w:rsidRPr="00C661E4">
              <w:rPr>
                <w:rFonts w:cs="UniCredit"/>
                <w:lang w:val="it-IT"/>
              </w:rPr>
              <w:t>bonitatii</w:t>
            </w:r>
            <w:proofErr w:type="spellEnd"/>
            <w:r w:rsidRPr="00C661E4">
              <w:rPr>
                <w:rFonts w:cs="UniCredit"/>
                <w:lang w:val="it-IT"/>
              </w:rPr>
              <w:t xml:space="preserve">, al </w:t>
            </w:r>
            <w:proofErr w:type="spellStart"/>
            <w:r w:rsidRPr="00C661E4">
              <w:rPr>
                <w:rFonts w:cs="UniCredit"/>
                <w:lang w:val="it-IT"/>
              </w:rPr>
              <w:t>capacitatii</w:t>
            </w:r>
            <w:proofErr w:type="spellEnd"/>
            <w:r w:rsidRPr="00C661E4">
              <w:rPr>
                <w:rFonts w:cs="UniCredit"/>
                <w:lang w:val="it-IT"/>
              </w:rPr>
              <w:t xml:space="preserve"> </w:t>
            </w:r>
            <w:proofErr w:type="spellStart"/>
            <w:r w:rsidRPr="00C661E4">
              <w:rPr>
                <w:rFonts w:cs="UniCredit"/>
                <w:lang w:val="it-IT"/>
              </w:rPr>
              <w:t>operationale</w:t>
            </w:r>
            <w:proofErr w:type="spellEnd"/>
            <w:r w:rsidRPr="00C661E4">
              <w:rPr>
                <w:rFonts w:cs="UniCredit"/>
                <w:lang w:val="it-IT"/>
              </w:rPr>
              <w:t xml:space="preserve"> </w:t>
            </w:r>
            <w:proofErr w:type="spellStart"/>
            <w:r w:rsidRPr="00C661E4">
              <w:rPr>
                <w:rFonts w:cs="UniCredit"/>
                <w:lang w:val="it-IT"/>
              </w:rPr>
              <w:t>si</w:t>
            </w:r>
            <w:proofErr w:type="spellEnd"/>
            <w:r w:rsidRPr="00C661E4">
              <w:rPr>
                <w:rFonts w:cs="UniCredit"/>
                <w:lang w:val="it-IT"/>
              </w:rPr>
              <w:t xml:space="preserve"> al </w:t>
            </w:r>
            <w:proofErr w:type="spellStart"/>
            <w:r w:rsidRPr="00C661E4">
              <w:rPr>
                <w:rFonts w:cs="UniCredit"/>
                <w:lang w:val="it-IT"/>
              </w:rPr>
              <w:t>reputatiei</w:t>
            </w:r>
            <w:proofErr w:type="spellEnd"/>
            <w:r w:rsidRPr="00C661E4">
              <w:rPr>
                <w:rFonts w:cs="UniCredit"/>
                <w:lang w:val="it-IT"/>
              </w:rPr>
              <w:t xml:space="preserve"> </w:t>
            </w:r>
            <w:proofErr w:type="spellStart"/>
            <w:r w:rsidRPr="00C661E4">
              <w:rPr>
                <w:rFonts w:cs="UniCredit"/>
                <w:lang w:val="it-IT"/>
              </w:rPr>
              <w:t>financiare</w:t>
            </w:r>
            <w:proofErr w:type="spellEnd"/>
            <w:r w:rsidRPr="00C661E4">
              <w:rPr>
                <w:rFonts w:cs="UniCredit"/>
                <w:lang w:val="it-IT"/>
              </w:rPr>
              <w:t xml:space="preserve"> cu </w:t>
            </w:r>
            <w:proofErr w:type="spellStart"/>
            <w:r w:rsidRPr="00C661E4">
              <w:rPr>
                <w:rFonts w:cs="UniCredit"/>
                <w:lang w:val="it-IT"/>
              </w:rPr>
              <w:t>statutul</w:t>
            </w:r>
            <w:proofErr w:type="spellEnd"/>
            <w:r w:rsidRPr="00C661E4">
              <w:rPr>
                <w:rFonts w:cs="UniCredit"/>
                <w:lang w:val="it-IT"/>
              </w:rPr>
              <w:t xml:space="preserve"> de dealer </w:t>
            </w:r>
            <w:proofErr w:type="spellStart"/>
            <w:r w:rsidRPr="00C661E4">
              <w:rPr>
                <w:rFonts w:cs="UniCredit"/>
                <w:lang w:val="it-IT"/>
              </w:rPr>
              <w:t>primar</w:t>
            </w:r>
            <w:proofErr w:type="spellEnd"/>
            <w:r w:rsidRPr="00C661E4">
              <w:rPr>
                <w:rFonts w:cs="UniCredit"/>
                <w:lang w:val="it-IT"/>
              </w:rPr>
              <w:t xml:space="preserve">. </w:t>
            </w:r>
          </w:p>
          <w:p w14:paraId="57B1EA91" w14:textId="43C8379F" w:rsidR="00E16A75" w:rsidRPr="00C661E4" w:rsidRDefault="002B0034" w:rsidP="00C661E4">
            <w:pPr>
              <w:pStyle w:val="Default"/>
              <w:spacing w:line="276" w:lineRule="auto"/>
              <w:ind w:left="142"/>
              <w:jc w:val="both"/>
              <w:rPr>
                <w:color w:val="auto"/>
                <w:sz w:val="22"/>
                <w:szCs w:val="22"/>
              </w:rPr>
            </w:pPr>
            <w:proofErr w:type="spellStart"/>
            <w:r w:rsidRPr="00C661E4">
              <w:rPr>
                <w:rFonts w:cs="UniCredit"/>
                <w:color w:val="auto"/>
                <w:sz w:val="22"/>
                <w:szCs w:val="22"/>
                <w:lang w:val="it-IT"/>
              </w:rPr>
              <w:t>Asteptam</w:t>
            </w:r>
            <w:proofErr w:type="spellEnd"/>
            <w:r w:rsidRPr="00C661E4">
              <w:rPr>
                <w:rFonts w:cs="UniCredit"/>
                <w:color w:val="auto"/>
                <w:sz w:val="22"/>
                <w:szCs w:val="22"/>
                <w:lang w:val="it-IT"/>
              </w:rPr>
              <w:t xml:space="preserve"> cu </w:t>
            </w:r>
            <w:proofErr w:type="spellStart"/>
            <w:r w:rsidRPr="00C661E4">
              <w:rPr>
                <w:rFonts w:cs="UniCredit"/>
                <w:color w:val="auto"/>
                <w:sz w:val="22"/>
                <w:szCs w:val="22"/>
                <w:lang w:val="it-IT"/>
              </w:rPr>
              <w:t>interes</w:t>
            </w:r>
            <w:proofErr w:type="spellEnd"/>
            <w:r w:rsidRPr="00C661E4">
              <w:rPr>
                <w:rFonts w:cs="UniCredit"/>
                <w:color w:val="auto"/>
                <w:sz w:val="22"/>
                <w:szCs w:val="22"/>
                <w:lang w:val="it-IT"/>
              </w:rPr>
              <w:t xml:space="preserve"> </w:t>
            </w:r>
            <w:proofErr w:type="spellStart"/>
            <w:r w:rsidRPr="00C661E4">
              <w:rPr>
                <w:rFonts w:cs="UniCredit"/>
                <w:color w:val="auto"/>
                <w:sz w:val="22"/>
                <w:szCs w:val="22"/>
                <w:lang w:val="it-IT"/>
              </w:rPr>
              <w:t>raspunsul</w:t>
            </w:r>
            <w:proofErr w:type="spellEnd"/>
            <w:r w:rsidRPr="00C661E4">
              <w:rPr>
                <w:rFonts w:cs="UniCredit"/>
                <w:color w:val="auto"/>
                <w:sz w:val="22"/>
                <w:szCs w:val="22"/>
                <w:lang w:val="it-IT"/>
              </w:rPr>
              <w:t xml:space="preserve"> </w:t>
            </w:r>
            <w:proofErr w:type="spellStart"/>
            <w:r w:rsidRPr="00C661E4">
              <w:rPr>
                <w:rFonts w:cs="UniCredit"/>
                <w:color w:val="auto"/>
                <w:sz w:val="22"/>
                <w:szCs w:val="22"/>
                <w:lang w:val="it-IT"/>
              </w:rPr>
              <w:t>dumneavoastra</w:t>
            </w:r>
            <w:proofErr w:type="spellEnd"/>
            <w:r w:rsidRPr="00C661E4">
              <w:rPr>
                <w:rFonts w:cs="UniCredit"/>
                <w:color w:val="auto"/>
                <w:sz w:val="22"/>
                <w:szCs w:val="22"/>
                <w:lang w:val="it-IT"/>
              </w:rPr>
              <w:t xml:space="preserve">, in </w:t>
            </w:r>
            <w:proofErr w:type="spellStart"/>
            <w:r w:rsidRPr="00C661E4">
              <w:rPr>
                <w:rFonts w:cs="UniCredit"/>
                <w:color w:val="auto"/>
                <w:sz w:val="22"/>
                <w:szCs w:val="22"/>
                <w:lang w:val="it-IT"/>
              </w:rPr>
              <w:t>vederea</w:t>
            </w:r>
            <w:proofErr w:type="spellEnd"/>
            <w:r w:rsidRPr="00C661E4">
              <w:rPr>
                <w:rFonts w:cs="UniCredit"/>
                <w:color w:val="auto"/>
                <w:sz w:val="22"/>
                <w:szCs w:val="22"/>
                <w:lang w:val="it-IT"/>
              </w:rPr>
              <w:t xml:space="preserve"> </w:t>
            </w:r>
            <w:proofErr w:type="spellStart"/>
            <w:r w:rsidRPr="00C661E4">
              <w:rPr>
                <w:rFonts w:cs="UniCredit"/>
                <w:color w:val="auto"/>
                <w:sz w:val="22"/>
                <w:szCs w:val="22"/>
                <w:lang w:val="it-IT"/>
              </w:rPr>
              <w:t>participarii</w:t>
            </w:r>
            <w:proofErr w:type="spellEnd"/>
            <w:r w:rsidRPr="00C661E4">
              <w:rPr>
                <w:rFonts w:cs="UniCredit"/>
                <w:color w:val="auto"/>
                <w:sz w:val="22"/>
                <w:szCs w:val="22"/>
                <w:lang w:val="it-IT"/>
              </w:rPr>
              <w:t xml:space="preserve"> la </w:t>
            </w:r>
            <w:proofErr w:type="spellStart"/>
            <w:r w:rsidRPr="00C661E4">
              <w:rPr>
                <w:rFonts w:cs="UniCredit"/>
                <w:color w:val="auto"/>
                <w:sz w:val="22"/>
                <w:szCs w:val="22"/>
                <w:lang w:val="it-IT"/>
              </w:rPr>
              <w:t>licitatie</w:t>
            </w:r>
            <w:proofErr w:type="spellEnd"/>
            <w:r w:rsidRPr="00C661E4">
              <w:rPr>
                <w:rFonts w:cs="UniCredit"/>
                <w:color w:val="auto"/>
                <w:sz w:val="22"/>
                <w:szCs w:val="22"/>
                <w:lang w:val="it-IT"/>
              </w:rPr>
              <w:t>.</w:t>
            </w:r>
          </w:p>
        </w:tc>
        <w:tc>
          <w:tcPr>
            <w:tcW w:w="6074" w:type="dxa"/>
          </w:tcPr>
          <w:p w14:paraId="4608139F" w14:textId="77777777" w:rsidR="00DB15F7" w:rsidRPr="00C661E4" w:rsidRDefault="00DB15F7" w:rsidP="00C661E4">
            <w:pPr>
              <w:pStyle w:val="Default"/>
              <w:spacing w:line="276" w:lineRule="auto"/>
              <w:ind w:left="142"/>
              <w:jc w:val="both"/>
              <w:rPr>
                <w:color w:val="auto"/>
                <w:sz w:val="22"/>
                <w:szCs w:val="22"/>
              </w:rPr>
            </w:pPr>
            <w:r w:rsidRPr="00C661E4">
              <w:rPr>
                <w:color w:val="auto"/>
                <w:sz w:val="22"/>
                <w:szCs w:val="22"/>
              </w:rPr>
              <w:lastRenderedPageBreak/>
              <w:t>În conformitate cu prevederile Secțiunii 6 – „Garantarea disponibilităților din conturi” din Caietul de sarcini, autoritatea contractantă a instituit două modalități alternative și echivalente de îndeplinire a cerinței referitoare la garantarea disponibilităților din conturile administrate de Agenția Națională de Administrare a Bunurilor Indisponibilizate, după cum urmează:</w:t>
            </w:r>
          </w:p>
          <w:p w14:paraId="3EE5A77C" w14:textId="77777777" w:rsidR="00DB15F7" w:rsidRPr="00C661E4" w:rsidRDefault="00DB15F7" w:rsidP="00C661E4">
            <w:pPr>
              <w:pStyle w:val="Default"/>
              <w:spacing w:line="276" w:lineRule="auto"/>
              <w:ind w:left="142"/>
              <w:jc w:val="both"/>
              <w:rPr>
                <w:color w:val="auto"/>
                <w:sz w:val="22"/>
                <w:szCs w:val="22"/>
              </w:rPr>
            </w:pPr>
            <w:r w:rsidRPr="00C661E4">
              <w:rPr>
                <w:color w:val="auto"/>
                <w:sz w:val="22"/>
                <w:szCs w:val="22"/>
              </w:rPr>
              <w:t xml:space="preserve">a) Deținerea, la data depunerii ofertei și pe întreaga perioadă de derulare a contractului, a calității de dealer primar pe piața titlurilor de stat, conform reglementărilor și normelor Băncii Naționale a României; </w:t>
            </w:r>
          </w:p>
          <w:p w14:paraId="0B570908" w14:textId="77777777" w:rsidR="00DB15F7" w:rsidRPr="00C661E4" w:rsidRDefault="00DB15F7" w:rsidP="00C661E4">
            <w:pPr>
              <w:pStyle w:val="Default"/>
              <w:spacing w:line="276" w:lineRule="auto"/>
              <w:ind w:left="142"/>
              <w:jc w:val="both"/>
              <w:rPr>
                <w:color w:val="auto"/>
                <w:sz w:val="22"/>
                <w:szCs w:val="22"/>
              </w:rPr>
            </w:pPr>
            <w:r w:rsidRPr="00C661E4">
              <w:rPr>
                <w:color w:val="auto"/>
                <w:sz w:val="22"/>
                <w:szCs w:val="22"/>
              </w:rPr>
              <w:t>sau</w:t>
            </w:r>
          </w:p>
          <w:p w14:paraId="2502283D" w14:textId="77777777" w:rsidR="00DB15F7" w:rsidRPr="00C661E4" w:rsidRDefault="00DB15F7" w:rsidP="00C661E4">
            <w:pPr>
              <w:pStyle w:val="Default"/>
              <w:spacing w:line="276" w:lineRule="auto"/>
              <w:ind w:left="142"/>
              <w:jc w:val="both"/>
              <w:rPr>
                <w:color w:val="auto"/>
                <w:sz w:val="22"/>
                <w:szCs w:val="22"/>
              </w:rPr>
            </w:pPr>
            <w:r w:rsidRPr="00C661E4">
              <w:rPr>
                <w:color w:val="auto"/>
                <w:sz w:val="22"/>
                <w:szCs w:val="22"/>
              </w:rPr>
              <w:t>b) Depunerea, la data semnării contractului, a unui document privind garantarea disponibilităților, respectiv a unei polițe de asigurare, scrisori de garanție bancară ori a oricărui alt instrument de garantare prevăzut de cadrul legal în vigoare, emis în condițiile și cu caracteristicile menționate la pct. 6.2 din același caiet.</w:t>
            </w:r>
          </w:p>
          <w:p w14:paraId="5ECE65B4" w14:textId="77777777" w:rsidR="00DB15F7" w:rsidRPr="00C661E4" w:rsidRDefault="00DB15F7" w:rsidP="00C661E4">
            <w:pPr>
              <w:pStyle w:val="Default"/>
              <w:spacing w:line="276" w:lineRule="auto"/>
              <w:ind w:left="142"/>
              <w:jc w:val="both"/>
              <w:rPr>
                <w:color w:val="auto"/>
                <w:sz w:val="22"/>
                <w:szCs w:val="22"/>
              </w:rPr>
            </w:pPr>
            <w:r w:rsidRPr="00C661E4">
              <w:rPr>
                <w:color w:val="auto"/>
                <w:sz w:val="22"/>
                <w:szCs w:val="22"/>
              </w:rPr>
              <w:t xml:space="preserve">Prin urmare, neîndeplinirea condiției de la lit. a) – respectiv lipsa calității de dealer primar – nu conduce la </w:t>
            </w:r>
            <w:r w:rsidRPr="00C661E4">
              <w:rPr>
                <w:color w:val="auto"/>
                <w:sz w:val="22"/>
                <w:szCs w:val="22"/>
              </w:rPr>
              <w:lastRenderedPageBreak/>
              <w:t>excluderea operatorului economic din procedură, în măsura în care acesta își asumă și poate dovedi îndeplinirea cerinței prevăzute la lit. b), prin prezentarea documentului privind garantarea disponibilităților la momentul semnării contractului.</w:t>
            </w:r>
          </w:p>
          <w:p w14:paraId="2F20976A" w14:textId="77777777" w:rsidR="00DB15F7" w:rsidRPr="00C661E4" w:rsidRDefault="00DB15F7" w:rsidP="00C661E4">
            <w:pPr>
              <w:pStyle w:val="Default"/>
              <w:spacing w:line="276" w:lineRule="auto"/>
              <w:ind w:left="142"/>
              <w:jc w:val="both"/>
              <w:rPr>
                <w:color w:val="auto"/>
                <w:sz w:val="22"/>
                <w:szCs w:val="22"/>
              </w:rPr>
            </w:pPr>
            <w:r w:rsidRPr="00C661E4">
              <w:rPr>
                <w:color w:val="auto"/>
                <w:sz w:val="22"/>
                <w:szCs w:val="22"/>
              </w:rPr>
              <w:t>Totodată, documentația de atribuire nu limitează participarea individuală sau în asociere, astfel că operatorul economic are posibilitatea de a participa în asociere cu un alt operator economic care deține calitatea de dealer primar, caz în care îndeplinirea cerinței se realizează de către oricare dintre participanții la asociere, conform prevederilor generale aplicabile asocierilor de ofertanți.</w:t>
            </w:r>
          </w:p>
          <w:p w14:paraId="105D7C00" w14:textId="7B6F4E90" w:rsidR="00DB15F7" w:rsidRPr="00C661E4" w:rsidRDefault="00DB15F7" w:rsidP="00C661E4">
            <w:pPr>
              <w:pStyle w:val="Default"/>
              <w:spacing w:line="276" w:lineRule="auto"/>
              <w:ind w:left="142"/>
              <w:jc w:val="both"/>
              <w:rPr>
                <w:color w:val="auto"/>
                <w:sz w:val="22"/>
                <w:szCs w:val="22"/>
              </w:rPr>
            </w:pPr>
            <w:r w:rsidRPr="00C661E4">
              <w:rPr>
                <w:color w:val="auto"/>
                <w:sz w:val="22"/>
                <w:szCs w:val="22"/>
              </w:rPr>
              <w:t xml:space="preserve">În consecință, </w:t>
            </w:r>
            <w:r w:rsidR="00C661E4" w:rsidRPr="00C661E4">
              <w:rPr>
                <w:color w:val="auto"/>
                <w:sz w:val="22"/>
                <w:szCs w:val="22"/>
              </w:rPr>
              <w:t>ofertantul</w:t>
            </w:r>
            <w:r w:rsidRPr="00C661E4">
              <w:rPr>
                <w:color w:val="auto"/>
                <w:sz w:val="22"/>
                <w:szCs w:val="22"/>
              </w:rPr>
              <w:t xml:space="preserve"> poate participa la procedura de achiziție:</w:t>
            </w:r>
          </w:p>
          <w:p w14:paraId="6D6AD235" w14:textId="77777777" w:rsidR="00DB15F7" w:rsidRPr="00C661E4" w:rsidRDefault="00DB15F7" w:rsidP="00C661E4">
            <w:pPr>
              <w:pStyle w:val="Default"/>
              <w:spacing w:line="276" w:lineRule="auto"/>
              <w:ind w:left="142"/>
              <w:jc w:val="both"/>
              <w:rPr>
                <w:color w:val="auto"/>
                <w:sz w:val="22"/>
                <w:szCs w:val="22"/>
              </w:rPr>
            </w:pPr>
            <w:r w:rsidRPr="00C661E4">
              <w:rPr>
                <w:color w:val="auto"/>
                <w:sz w:val="22"/>
                <w:szCs w:val="22"/>
              </w:rPr>
              <w:t>•</w:t>
            </w:r>
            <w:r w:rsidRPr="00C661E4">
              <w:rPr>
                <w:color w:val="auto"/>
                <w:sz w:val="22"/>
                <w:szCs w:val="22"/>
              </w:rPr>
              <w:tab/>
              <w:t>fie prin îndeplinirea cerinței prevăzute la lit. b), prin depunerea documentului privind garantarea disponibilităților la data semnării contractului,</w:t>
            </w:r>
          </w:p>
          <w:p w14:paraId="7CCB5E53" w14:textId="5932A046" w:rsidR="00DB15F7" w:rsidRPr="00C661E4" w:rsidRDefault="00DB15F7" w:rsidP="00C661E4">
            <w:pPr>
              <w:pStyle w:val="Default"/>
              <w:spacing w:line="276" w:lineRule="auto"/>
              <w:ind w:left="142"/>
              <w:jc w:val="both"/>
              <w:rPr>
                <w:color w:val="auto"/>
                <w:sz w:val="22"/>
                <w:szCs w:val="22"/>
              </w:rPr>
            </w:pPr>
            <w:r w:rsidRPr="00C661E4">
              <w:rPr>
                <w:color w:val="auto"/>
                <w:sz w:val="22"/>
                <w:szCs w:val="22"/>
              </w:rPr>
              <w:t>•</w:t>
            </w:r>
            <w:r w:rsidRPr="00C661E4">
              <w:rPr>
                <w:color w:val="auto"/>
                <w:sz w:val="22"/>
                <w:szCs w:val="22"/>
              </w:rPr>
              <w:tab/>
              <w:t>fie în asociere cu un operator economic care deține calitatea de dealer primar, conform dispozițiilor caietului de sarcini și legislației în vigoare.</w:t>
            </w:r>
          </w:p>
          <w:p w14:paraId="20EE9BAD" w14:textId="77777777" w:rsidR="00DB15F7" w:rsidRPr="00C661E4" w:rsidRDefault="00DB15F7" w:rsidP="00C661E4">
            <w:pPr>
              <w:pStyle w:val="Default"/>
              <w:spacing w:line="276" w:lineRule="auto"/>
              <w:ind w:left="142"/>
              <w:jc w:val="both"/>
              <w:rPr>
                <w:color w:val="auto"/>
                <w:sz w:val="22"/>
                <w:szCs w:val="22"/>
              </w:rPr>
            </w:pPr>
            <w:r w:rsidRPr="00C661E4">
              <w:rPr>
                <w:color w:val="auto"/>
                <w:sz w:val="22"/>
                <w:szCs w:val="22"/>
              </w:rPr>
              <w:t xml:space="preserve">Cerința privind garantarea disponibilităților din conturi are caracter obligatoriu și esențial, fiind instituită pentru a asigura integritatea și protecția fondurilor administrate </w:t>
            </w:r>
            <w:r w:rsidRPr="00C661E4">
              <w:rPr>
                <w:color w:val="auto"/>
                <w:sz w:val="22"/>
                <w:szCs w:val="22"/>
              </w:rPr>
              <w:lastRenderedPageBreak/>
              <w:t xml:space="preserve">de Agenția Națională de Administrare a Bunurilor Indisponibilizate, în conformitate cu dispozițiile art. 27 din Legea nr. 318/2015. În acest sens, facem mențiunea că această condiție are caracter de continuitate, regăsindu-se și la nivelul contractelor anterior încheiate de beneficiar. </w:t>
            </w:r>
          </w:p>
          <w:p w14:paraId="7CD709B2" w14:textId="77777777" w:rsidR="00DB15F7" w:rsidRPr="00C661E4" w:rsidRDefault="00DB15F7" w:rsidP="00C661E4">
            <w:pPr>
              <w:pStyle w:val="Default"/>
              <w:spacing w:line="276" w:lineRule="auto"/>
              <w:ind w:left="142"/>
              <w:jc w:val="both"/>
              <w:rPr>
                <w:color w:val="auto"/>
                <w:sz w:val="22"/>
                <w:szCs w:val="22"/>
              </w:rPr>
            </w:pPr>
            <w:r w:rsidRPr="00C661E4">
              <w:rPr>
                <w:color w:val="auto"/>
                <w:sz w:val="22"/>
                <w:szCs w:val="22"/>
              </w:rPr>
              <w:t>Așadar, cerința privind deținerea calității de dealer primar sau, alternativ, prezentarea unui instrument de garantare a disponibilităților a fost stabilită în documentația de atribuire exclusiv în scopul verificării capacității financiare și instituționale a ofertanților de a administra în condiții de siguranță fondurile provenite din măsuri asigurătorii și confiscări, potrivit art. 27 din Legea nr. 318/2015.</w:t>
            </w:r>
          </w:p>
          <w:p w14:paraId="609BE74D" w14:textId="77777777" w:rsidR="00DB15F7" w:rsidRPr="00C661E4" w:rsidRDefault="00DB15F7" w:rsidP="00C661E4">
            <w:pPr>
              <w:pStyle w:val="Default"/>
              <w:spacing w:line="276" w:lineRule="auto"/>
              <w:ind w:left="142"/>
              <w:jc w:val="both"/>
              <w:rPr>
                <w:color w:val="auto"/>
                <w:sz w:val="22"/>
                <w:szCs w:val="22"/>
              </w:rPr>
            </w:pPr>
            <w:r w:rsidRPr="00C661E4">
              <w:rPr>
                <w:color w:val="auto"/>
                <w:sz w:val="22"/>
                <w:szCs w:val="22"/>
              </w:rPr>
              <w:t>Statutul de dealer primar este reglementat prin:</w:t>
            </w:r>
          </w:p>
          <w:p w14:paraId="580555B4" w14:textId="77777777" w:rsidR="00DB15F7" w:rsidRPr="00C661E4" w:rsidRDefault="00DB15F7" w:rsidP="00C661E4">
            <w:pPr>
              <w:pStyle w:val="Default"/>
              <w:spacing w:line="276" w:lineRule="auto"/>
              <w:ind w:left="142"/>
              <w:jc w:val="both"/>
              <w:rPr>
                <w:color w:val="auto"/>
                <w:sz w:val="22"/>
                <w:szCs w:val="22"/>
              </w:rPr>
            </w:pPr>
            <w:r w:rsidRPr="00C661E4">
              <w:rPr>
                <w:color w:val="auto"/>
                <w:sz w:val="22"/>
                <w:szCs w:val="22"/>
              </w:rPr>
              <w:t>•</w:t>
            </w:r>
            <w:r w:rsidRPr="00C661E4">
              <w:rPr>
                <w:color w:val="auto"/>
                <w:sz w:val="22"/>
                <w:szCs w:val="22"/>
              </w:rPr>
              <w:tab/>
              <w:t>Ordinul ministrului finanțelor nr. 318/2022 privind aprobarea Regulamentului-cadru al operațiunilor de piață cu titluri de stat;</w:t>
            </w:r>
          </w:p>
          <w:p w14:paraId="5FB5C756" w14:textId="77777777" w:rsidR="00DB15F7" w:rsidRPr="00C661E4" w:rsidRDefault="00DB15F7" w:rsidP="00C661E4">
            <w:pPr>
              <w:pStyle w:val="Default"/>
              <w:spacing w:line="276" w:lineRule="auto"/>
              <w:ind w:left="142"/>
              <w:jc w:val="both"/>
              <w:rPr>
                <w:color w:val="auto"/>
                <w:sz w:val="22"/>
                <w:szCs w:val="22"/>
              </w:rPr>
            </w:pPr>
            <w:r w:rsidRPr="00C661E4">
              <w:rPr>
                <w:color w:val="auto"/>
                <w:sz w:val="22"/>
                <w:szCs w:val="22"/>
              </w:rPr>
              <w:t>•</w:t>
            </w:r>
            <w:r w:rsidRPr="00C661E4">
              <w:rPr>
                <w:color w:val="auto"/>
                <w:sz w:val="22"/>
                <w:szCs w:val="22"/>
              </w:rPr>
              <w:tab/>
              <w:t>Regulamentul nr. 8/2022 privind operațiunile de administrare a datoriei publice guvernamentale.</w:t>
            </w:r>
          </w:p>
          <w:p w14:paraId="18B71852" w14:textId="20BE6258" w:rsidR="00DB15F7" w:rsidRPr="00C661E4" w:rsidRDefault="00DB15F7" w:rsidP="00C661E4">
            <w:pPr>
              <w:pStyle w:val="Default"/>
              <w:spacing w:line="276" w:lineRule="auto"/>
              <w:ind w:left="142"/>
              <w:jc w:val="both"/>
              <w:rPr>
                <w:color w:val="auto"/>
                <w:sz w:val="22"/>
                <w:szCs w:val="22"/>
              </w:rPr>
            </w:pPr>
            <w:r w:rsidRPr="00C661E4">
              <w:rPr>
                <w:color w:val="auto"/>
                <w:sz w:val="22"/>
                <w:szCs w:val="22"/>
              </w:rPr>
              <w:t xml:space="preserve">Dobândirea acestui statut presupune îndeplinirea cumulativă a unor cerințe stricte stabilite în actele normative anterior indicate. Așadar, calitatea de dealer primar nu constituie un simplu indicator </w:t>
            </w:r>
            <w:proofErr w:type="spellStart"/>
            <w:r w:rsidRPr="00C661E4">
              <w:rPr>
                <w:color w:val="auto"/>
                <w:sz w:val="22"/>
                <w:szCs w:val="22"/>
              </w:rPr>
              <w:t>reputațional</w:t>
            </w:r>
            <w:proofErr w:type="spellEnd"/>
            <w:r w:rsidRPr="00C661E4">
              <w:rPr>
                <w:color w:val="auto"/>
                <w:sz w:val="22"/>
                <w:szCs w:val="22"/>
              </w:rPr>
              <w:t xml:space="preserve">, ci </w:t>
            </w:r>
            <w:r w:rsidRPr="00C661E4">
              <w:rPr>
                <w:color w:val="auto"/>
                <w:sz w:val="22"/>
                <w:szCs w:val="22"/>
              </w:rPr>
              <w:lastRenderedPageBreak/>
              <w:t>reflectă recunoașterea oficială a capacității instituției de a interacționa direct cu statul român în operațiuni financiare de interes public, în baza unui regim de supraveghere continuă exercitat de Ministerul Finanțelor și BNR.</w:t>
            </w:r>
          </w:p>
          <w:p w14:paraId="432CBC75" w14:textId="77777777" w:rsidR="00DB15F7" w:rsidRPr="00C661E4" w:rsidRDefault="00DB15F7" w:rsidP="00C661E4">
            <w:pPr>
              <w:pStyle w:val="Default"/>
              <w:spacing w:line="276" w:lineRule="auto"/>
              <w:ind w:left="142"/>
              <w:jc w:val="both"/>
              <w:rPr>
                <w:color w:val="auto"/>
                <w:sz w:val="22"/>
                <w:szCs w:val="22"/>
              </w:rPr>
            </w:pPr>
            <w:r w:rsidRPr="00C661E4">
              <w:rPr>
                <w:color w:val="auto"/>
                <w:sz w:val="22"/>
                <w:szCs w:val="22"/>
              </w:rPr>
              <w:t>În acest sens, conform art. 30 lit. b) din Regulamentul-cadru, statutul de dealer primar permite entității să utilizeze titlul de „Dealer primar pe piața internă a titlurilor de stat” sau „Cel mai bun dealer primar al statului român” în cazul în care aceasta se situează pe primul loc la evaluarea performanței activității pe piața titlurilor de stat, efectuată conform prevederilor art. 35 din prezentul regulament-cadru. De asemenea, în conformitate cu art. 35 alin. (1), Comitetul de evaluare evaluează continuu, cu frecvență lunară, activitatea dealerilor primari, având în vedere atât elemente cantitative, cât și elemente calitative ale performanței acestora. Evaluarea se face conform unor criterii stabilite de autoritățile competente, iar rezultatele sunt notificate lunar fiecărui dealer primar.</w:t>
            </w:r>
          </w:p>
          <w:p w14:paraId="5F80A739" w14:textId="2646B6F6" w:rsidR="00E16A75" w:rsidRPr="00C661E4" w:rsidRDefault="00DB15F7" w:rsidP="00C661E4">
            <w:pPr>
              <w:pStyle w:val="Default"/>
              <w:spacing w:line="276" w:lineRule="auto"/>
              <w:ind w:left="142"/>
              <w:jc w:val="both"/>
              <w:rPr>
                <w:color w:val="auto"/>
                <w:sz w:val="22"/>
                <w:szCs w:val="22"/>
              </w:rPr>
            </w:pPr>
            <w:r w:rsidRPr="00C661E4">
              <w:rPr>
                <w:color w:val="auto"/>
                <w:sz w:val="22"/>
                <w:szCs w:val="22"/>
              </w:rPr>
              <w:t xml:space="preserve">Așadar, rezultă că statutul de dealer primar nu doar că atestă îndeplinirea unor cerințe financiare și operaționale riguroase, dar conferă și un rol instituțional important în interacțiunea cu statul român, cu implicații semnificative </w:t>
            </w:r>
            <w:r w:rsidRPr="00C661E4">
              <w:rPr>
                <w:color w:val="auto"/>
                <w:sz w:val="22"/>
                <w:szCs w:val="22"/>
              </w:rPr>
              <w:lastRenderedPageBreak/>
              <w:t>în ceea ce privește responsabilitatea financiară a instituției respective.</w:t>
            </w:r>
          </w:p>
        </w:tc>
      </w:tr>
      <w:tr w:rsidR="00C661E4" w:rsidRPr="00C661E4" w14:paraId="2D5DF7E1" w14:textId="77777777" w:rsidTr="00E92921">
        <w:trPr>
          <w:trHeight w:val="742"/>
        </w:trPr>
        <w:tc>
          <w:tcPr>
            <w:tcW w:w="1668" w:type="dxa"/>
          </w:tcPr>
          <w:p w14:paraId="4B1F9C4C" w14:textId="7CBEF9F4" w:rsidR="00DB15F7" w:rsidRPr="00C661E4" w:rsidRDefault="00FE11E6" w:rsidP="00C661E4">
            <w:pPr>
              <w:pStyle w:val="Default"/>
              <w:spacing w:line="276" w:lineRule="auto"/>
              <w:ind w:left="142"/>
              <w:jc w:val="both"/>
              <w:rPr>
                <w:b/>
                <w:bCs/>
                <w:color w:val="auto"/>
                <w:sz w:val="22"/>
                <w:szCs w:val="22"/>
              </w:rPr>
            </w:pPr>
            <w:r w:rsidRPr="00C661E4">
              <w:rPr>
                <w:b/>
                <w:bCs/>
                <w:color w:val="auto"/>
                <w:sz w:val="22"/>
                <w:szCs w:val="22"/>
              </w:rPr>
              <w:lastRenderedPageBreak/>
              <w:t xml:space="preserve">2. </w:t>
            </w:r>
          </w:p>
        </w:tc>
        <w:tc>
          <w:tcPr>
            <w:tcW w:w="1555" w:type="dxa"/>
          </w:tcPr>
          <w:p w14:paraId="16BBDF7C" w14:textId="2798DFB8" w:rsidR="00DB15F7" w:rsidRPr="00C661E4" w:rsidRDefault="00FE11E6" w:rsidP="00C661E4">
            <w:pPr>
              <w:pStyle w:val="Default"/>
              <w:spacing w:line="276" w:lineRule="auto"/>
              <w:ind w:left="142"/>
              <w:jc w:val="both"/>
              <w:rPr>
                <w:b/>
                <w:bCs/>
                <w:color w:val="auto"/>
                <w:sz w:val="22"/>
                <w:szCs w:val="22"/>
              </w:rPr>
            </w:pPr>
            <w:r w:rsidRPr="00C661E4">
              <w:rPr>
                <w:b/>
                <w:bCs/>
                <w:color w:val="auto"/>
                <w:sz w:val="22"/>
                <w:szCs w:val="22"/>
              </w:rPr>
              <w:t>04.11.2025</w:t>
            </w:r>
          </w:p>
        </w:tc>
        <w:tc>
          <w:tcPr>
            <w:tcW w:w="6120" w:type="dxa"/>
          </w:tcPr>
          <w:p w14:paraId="407963A6" w14:textId="25AE8533" w:rsidR="00DB15F7" w:rsidRPr="00C661E4" w:rsidRDefault="00FE11E6" w:rsidP="00C661E4">
            <w:pPr>
              <w:autoSpaceDE w:val="0"/>
              <w:autoSpaceDN w:val="0"/>
              <w:adjustRightInd w:val="0"/>
              <w:spacing w:after="0"/>
              <w:ind w:left="0"/>
              <w:rPr>
                <w:rFonts w:cs="UniCredit"/>
                <w:lang w:val="it-IT"/>
              </w:rPr>
            </w:pPr>
            <w:r w:rsidRPr="00C661E4">
              <w:rPr>
                <w:rFonts w:cs="UniCredit"/>
                <w:lang w:val="it-IT"/>
              </w:rPr>
              <w:t xml:space="preserve">Cu </w:t>
            </w:r>
            <w:proofErr w:type="spellStart"/>
            <w:r w:rsidRPr="00C661E4">
              <w:rPr>
                <w:rFonts w:cs="UniCredit"/>
                <w:lang w:val="it-IT"/>
              </w:rPr>
              <w:t>privire</w:t>
            </w:r>
            <w:proofErr w:type="spellEnd"/>
            <w:r w:rsidRPr="00C661E4">
              <w:rPr>
                <w:rFonts w:cs="UniCredit"/>
                <w:lang w:val="it-IT"/>
              </w:rPr>
              <w:t xml:space="preserve"> la procedura de </w:t>
            </w:r>
            <w:proofErr w:type="spellStart"/>
            <w:r w:rsidRPr="00C661E4">
              <w:rPr>
                <w:rFonts w:cs="UniCredit"/>
                <w:lang w:val="it-IT"/>
              </w:rPr>
              <w:t>licitatie</w:t>
            </w:r>
            <w:proofErr w:type="spellEnd"/>
            <w:r w:rsidRPr="00C661E4">
              <w:rPr>
                <w:rFonts w:cs="UniCredit"/>
                <w:lang w:val="it-IT"/>
              </w:rPr>
              <w:t xml:space="preserve"> </w:t>
            </w:r>
            <w:proofErr w:type="spellStart"/>
            <w:r w:rsidRPr="00C661E4">
              <w:rPr>
                <w:rFonts w:cs="UniCredit"/>
                <w:lang w:val="it-IT"/>
              </w:rPr>
              <w:t>privind</w:t>
            </w:r>
            <w:proofErr w:type="spellEnd"/>
            <w:r w:rsidRPr="00C661E4">
              <w:rPr>
                <w:rFonts w:cs="UniCredit"/>
                <w:lang w:val="it-IT"/>
              </w:rPr>
              <w:t xml:space="preserve"> </w:t>
            </w:r>
            <w:proofErr w:type="spellStart"/>
            <w:r w:rsidRPr="00C661E4">
              <w:rPr>
                <w:rFonts w:cs="UniCredit"/>
                <w:lang w:val="it-IT"/>
              </w:rPr>
              <w:t>contractarea</w:t>
            </w:r>
            <w:proofErr w:type="spellEnd"/>
            <w:r w:rsidRPr="00C661E4">
              <w:rPr>
                <w:rFonts w:cs="UniCredit"/>
                <w:lang w:val="it-IT"/>
              </w:rPr>
              <w:t xml:space="preserve"> de </w:t>
            </w:r>
            <w:proofErr w:type="spellStart"/>
            <w:r w:rsidRPr="00C661E4">
              <w:rPr>
                <w:rFonts w:cs="UniCredit"/>
                <w:lang w:val="it-IT"/>
              </w:rPr>
              <w:t>servicii</w:t>
            </w:r>
            <w:proofErr w:type="spellEnd"/>
            <w:r w:rsidRPr="00C661E4">
              <w:rPr>
                <w:rFonts w:cs="UniCredit"/>
                <w:lang w:val="it-IT"/>
              </w:rPr>
              <w:t xml:space="preserve"> </w:t>
            </w:r>
            <w:proofErr w:type="spellStart"/>
            <w:r w:rsidRPr="00C661E4">
              <w:rPr>
                <w:rFonts w:cs="UniCredit"/>
                <w:lang w:val="it-IT"/>
              </w:rPr>
              <w:t>bancare</w:t>
            </w:r>
            <w:proofErr w:type="spellEnd"/>
            <w:r w:rsidRPr="00C661E4">
              <w:rPr>
                <w:rFonts w:cs="UniCredit"/>
                <w:lang w:val="it-IT"/>
              </w:rPr>
              <w:t xml:space="preserve"> </w:t>
            </w:r>
            <w:proofErr w:type="spellStart"/>
            <w:r w:rsidRPr="00C661E4">
              <w:rPr>
                <w:rFonts w:cs="UniCredit"/>
                <w:lang w:val="it-IT"/>
              </w:rPr>
              <w:t>pentru</w:t>
            </w:r>
            <w:proofErr w:type="spellEnd"/>
            <w:r w:rsidRPr="00C661E4">
              <w:rPr>
                <w:rFonts w:cs="UniCredit"/>
                <w:lang w:val="it-IT"/>
              </w:rPr>
              <w:t xml:space="preserve"> </w:t>
            </w:r>
            <w:proofErr w:type="spellStart"/>
            <w:r w:rsidRPr="00C661E4">
              <w:rPr>
                <w:rFonts w:cs="UniCredit"/>
                <w:lang w:val="it-IT"/>
              </w:rPr>
              <w:t>gestionarea</w:t>
            </w:r>
            <w:proofErr w:type="spellEnd"/>
            <w:r w:rsidRPr="00C661E4">
              <w:rPr>
                <w:rFonts w:cs="UniCredit"/>
                <w:lang w:val="it-IT"/>
              </w:rPr>
              <w:t xml:space="preserve"> </w:t>
            </w:r>
            <w:proofErr w:type="spellStart"/>
            <w:r w:rsidRPr="00C661E4">
              <w:rPr>
                <w:rFonts w:cs="UniCredit"/>
                <w:lang w:val="it-IT"/>
              </w:rPr>
              <w:t>conturilor</w:t>
            </w:r>
            <w:proofErr w:type="spellEnd"/>
            <w:r w:rsidRPr="00C661E4">
              <w:rPr>
                <w:rFonts w:cs="UniCredit"/>
                <w:lang w:val="it-IT"/>
              </w:rPr>
              <w:t xml:space="preserve"> si </w:t>
            </w:r>
            <w:proofErr w:type="spellStart"/>
            <w:r w:rsidRPr="00C661E4">
              <w:rPr>
                <w:rFonts w:cs="UniCredit"/>
                <w:lang w:val="it-IT"/>
              </w:rPr>
              <w:t>subconturilor</w:t>
            </w:r>
            <w:proofErr w:type="spellEnd"/>
            <w:r w:rsidRPr="00C661E4">
              <w:rPr>
                <w:rFonts w:cs="UniCredit"/>
                <w:lang w:val="it-IT"/>
              </w:rPr>
              <w:t xml:space="preserve"> </w:t>
            </w:r>
            <w:proofErr w:type="spellStart"/>
            <w:r w:rsidRPr="00C661E4">
              <w:rPr>
                <w:rFonts w:cs="UniCredit"/>
                <w:lang w:val="it-IT"/>
              </w:rPr>
              <w:t>administrate</w:t>
            </w:r>
            <w:proofErr w:type="spellEnd"/>
            <w:r w:rsidRPr="00C661E4">
              <w:rPr>
                <w:rFonts w:cs="UniCredit"/>
                <w:lang w:val="it-IT"/>
              </w:rPr>
              <w:t xml:space="preserve"> </w:t>
            </w:r>
            <w:proofErr w:type="spellStart"/>
            <w:r w:rsidRPr="00C661E4">
              <w:rPr>
                <w:rFonts w:cs="UniCredit"/>
                <w:lang w:val="it-IT"/>
              </w:rPr>
              <w:t>potrivit</w:t>
            </w:r>
            <w:proofErr w:type="spellEnd"/>
            <w:r w:rsidRPr="00C661E4">
              <w:rPr>
                <w:rFonts w:cs="UniCredit"/>
                <w:lang w:val="it-IT"/>
              </w:rPr>
              <w:t xml:space="preserve"> art. 27 </w:t>
            </w:r>
            <w:proofErr w:type="spellStart"/>
            <w:r w:rsidRPr="00C661E4">
              <w:rPr>
                <w:rFonts w:cs="UniCredit"/>
                <w:lang w:val="it-IT"/>
              </w:rPr>
              <w:t>din</w:t>
            </w:r>
            <w:proofErr w:type="spellEnd"/>
            <w:r w:rsidRPr="00C661E4">
              <w:rPr>
                <w:rFonts w:cs="UniCredit"/>
                <w:lang w:val="it-IT"/>
              </w:rPr>
              <w:t xml:space="preserve"> </w:t>
            </w:r>
            <w:proofErr w:type="spellStart"/>
            <w:r w:rsidRPr="00C661E4">
              <w:rPr>
                <w:rFonts w:cs="UniCredit"/>
                <w:lang w:val="it-IT"/>
              </w:rPr>
              <w:t>Legea</w:t>
            </w:r>
            <w:proofErr w:type="spellEnd"/>
            <w:r w:rsidRPr="00C661E4">
              <w:rPr>
                <w:rFonts w:cs="UniCredit"/>
                <w:lang w:val="it-IT"/>
              </w:rPr>
              <w:t xml:space="preserve"> nr. 318/2015, </w:t>
            </w:r>
            <w:proofErr w:type="spellStart"/>
            <w:r w:rsidRPr="00C661E4">
              <w:rPr>
                <w:rFonts w:cs="UniCredit"/>
                <w:lang w:val="it-IT"/>
              </w:rPr>
              <w:t>avand</w:t>
            </w:r>
            <w:proofErr w:type="spellEnd"/>
            <w:r w:rsidRPr="00C661E4">
              <w:rPr>
                <w:rFonts w:cs="UniCredit"/>
                <w:lang w:val="it-IT"/>
              </w:rPr>
              <w:t xml:space="preserve"> in vedere </w:t>
            </w:r>
            <w:proofErr w:type="spellStart"/>
            <w:r w:rsidRPr="00C661E4">
              <w:rPr>
                <w:rFonts w:cs="UniCredit"/>
                <w:lang w:val="it-IT"/>
              </w:rPr>
              <w:t>timpul</w:t>
            </w:r>
            <w:proofErr w:type="spellEnd"/>
            <w:r w:rsidRPr="00C661E4">
              <w:rPr>
                <w:rFonts w:cs="UniCredit"/>
                <w:lang w:val="it-IT"/>
              </w:rPr>
              <w:t xml:space="preserve"> </w:t>
            </w:r>
            <w:proofErr w:type="spellStart"/>
            <w:r w:rsidRPr="00C661E4">
              <w:rPr>
                <w:rFonts w:cs="UniCredit"/>
                <w:lang w:val="it-IT"/>
              </w:rPr>
              <w:t>necesar</w:t>
            </w:r>
            <w:proofErr w:type="spellEnd"/>
            <w:r w:rsidRPr="00C661E4">
              <w:rPr>
                <w:rFonts w:cs="UniCredit"/>
                <w:lang w:val="it-IT"/>
              </w:rPr>
              <w:t xml:space="preserve"> </w:t>
            </w:r>
            <w:proofErr w:type="spellStart"/>
            <w:r w:rsidRPr="00C661E4">
              <w:rPr>
                <w:rFonts w:cs="UniCredit"/>
                <w:lang w:val="it-IT"/>
              </w:rPr>
              <w:t>pregatirii</w:t>
            </w:r>
            <w:proofErr w:type="spellEnd"/>
            <w:r w:rsidRPr="00C661E4">
              <w:rPr>
                <w:rFonts w:cs="UniCredit"/>
                <w:lang w:val="it-IT"/>
              </w:rPr>
              <w:t xml:space="preserve"> </w:t>
            </w:r>
            <w:proofErr w:type="spellStart"/>
            <w:r w:rsidRPr="00C661E4">
              <w:rPr>
                <w:rFonts w:cs="UniCredit"/>
                <w:lang w:val="it-IT"/>
              </w:rPr>
              <w:t>dosarului</w:t>
            </w:r>
            <w:proofErr w:type="spellEnd"/>
            <w:r w:rsidRPr="00C661E4">
              <w:rPr>
                <w:rFonts w:cs="UniCredit"/>
                <w:lang w:val="it-IT"/>
              </w:rPr>
              <w:t xml:space="preserve"> de </w:t>
            </w:r>
            <w:proofErr w:type="spellStart"/>
            <w:r w:rsidRPr="00C661E4">
              <w:rPr>
                <w:rFonts w:cs="UniCredit"/>
                <w:lang w:val="it-IT"/>
              </w:rPr>
              <w:t>participare</w:t>
            </w:r>
            <w:proofErr w:type="spellEnd"/>
            <w:r w:rsidRPr="00C661E4">
              <w:rPr>
                <w:rFonts w:cs="UniCredit"/>
                <w:lang w:val="it-IT"/>
              </w:rPr>
              <w:t xml:space="preserve">, va </w:t>
            </w:r>
            <w:proofErr w:type="spellStart"/>
            <w:r w:rsidRPr="00C661E4">
              <w:rPr>
                <w:rFonts w:cs="UniCredit"/>
                <w:lang w:val="it-IT"/>
              </w:rPr>
              <w:t>solicitam</w:t>
            </w:r>
            <w:proofErr w:type="spellEnd"/>
            <w:r w:rsidRPr="00C661E4">
              <w:rPr>
                <w:rFonts w:cs="UniCredit"/>
                <w:lang w:val="it-IT"/>
              </w:rPr>
              <w:t xml:space="preserve"> </w:t>
            </w:r>
            <w:proofErr w:type="spellStart"/>
            <w:r w:rsidRPr="00C661E4">
              <w:rPr>
                <w:rFonts w:cs="UniCredit"/>
                <w:lang w:val="it-IT"/>
              </w:rPr>
              <w:t>respectuos</w:t>
            </w:r>
            <w:proofErr w:type="spellEnd"/>
            <w:r w:rsidRPr="00C661E4">
              <w:rPr>
                <w:rFonts w:cs="UniCredit"/>
                <w:lang w:val="it-IT"/>
              </w:rPr>
              <w:t xml:space="preserve"> </w:t>
            </w:r>
            <w:proofErr w:type="spellStart"/>
            <w:r w:rsidRPr="00C661E4">
              <w:rPr>
                <w:rFonts w:cs="UniCredit"/>
                <w:lang w:val="it-IT"/>
              </w:rPr>
              <w:t>extinderea</w:t>
            </w:r>
            <w:proofErr w:type="spellEnd"/>
            <w:r w:rsidRPr="00C661E4">
              <w:rPr>
                <w:rFonts w:cs="UniCredit"/>
                <w:lang w:val="it-IT"/>
              </w:rPr>
              <w:t xml:space="preserve"> </w:t>
            </w:r>
            <w:proofErr w:type="spellStart"/>
            <w:r w:rsidRPr="00C661E4">
              <w:rPr>
                <w:rFonts w:cs="UniCredit"/>
                <w:lang w:val="it-IT"/>
              </w:rPr>
              <w:t>termenului</w:t>
            </w:r>
            <w:proofErr w:type="spellEnd"/>
            <w:r w:rsidRPr="00C661E4">
              <w:rPr>
                <w:rFonts w:cs="UniCredit"/>
                <w:lang w:val="it-IT"/>
              </w:rPr>
              <w:t xml:space="preserve"> de </w:t>
            </w:r>
            <w:proofErr w:type="spellStart"/>
            <w:r w:rsidRPr="00C661E4">
              <w:rPr>
                <w:rFonts w:cs="UniCredit"/>
                <w:lang w:val="it-IT"/>
              </w:rPr>
              <w:t>depunere</w:t>
            </w:r>
            <w:proofErr w:type="spellEnd"/>
            <w:r w:rsidRPr="00C661E4">
              <w:rPr>
                <w:rFonts w:cs="UniCredit"/>
                <w:lang w:val="it-IT"/>
              </w:rPr>
              <w:t xml:space="preserve"> pana la data de 15 </w:t>
            </w:r>
            <w:proofErr w:type="spellStart"/>
            <w:r w:rsidRPr="00C661E4">
              <w:rPr>
                <w:rFonts w:cs="UniCredit"/>
                <w:lang w:val="it-IT"/>
              </w:rPr>
              <w:t>Decembrie</w:t>
            </w:r>
            <w:proofErr w:type="spellEnd"/>
            <w:r w:rsidRPr="00C661E4">
              <w:rPr>
                <w:rFonts w:cs="UniCredit"/>
                <w:lang w:val="it-IT"/>
              </w:rPr>
              <w:t xml:space="preserve"> 2025.</w:t>
            </w:r>
          </w:p>
        </w:tc>
        <w:tc>
          <w:tcPr>
            <w:tcW w:w="6074" w:type="dxa"/>
          </w:tcPr>
          <w:p w14:paraId="2D48469E" w14:textId="77777777" w:rsidR="00B56E79" w:rsidRPr="00C661E4" w:rsidRDefault="00B56E79" w:rsidP="00C661E4">
            <w:pPr>
              <w:pStyle w:val="Default"/>
              <w:spacing w:line="276" w:lineRule="auto"/>
              <w:ind w:left="142"/>
              <w:jc w:val="both"/>
              <w:rPr>
                <w:color w:val="auto"/>
                <w:sz w:val="22"/>
                <w:szCs w:val="22"/>
              </w:rPr>
            </w:pPr>
            <w:r w:rsidRPr="00C661E4">
              <w:rPr>
                <w:color w:val="auto"/>
                <w:sz w:val="22"/>
                <w:szCs w:val="22"/>
              </w:rPr>
              <w:t>Potrivit punctului 9. CONDITII DE PARTICIPARE din cadrul Anunțului de participare la ofertare nr.6/4198/2025/23.10.2025, ofertanții interesați trebuie să (…) transmită ofertele și documentele însoțitoare în mod obligatoriu, semnate electronic, la adresa de e-mail achizitiipublice.anabi@just.ro și să publice prețul total al ofertei în SEAP, până la termenul limită, respectiv 19.11.2025.</w:t>
            </w:r>
          </w:p>
          <w:p w14:paraId="48C9E1E8" w14:textId="77777777" w:rsidR="00B56E79" w:rsidRPr="00C661E4" w:rsidRDefault="00B56E79" w:rsidP="00C661E4">
            <w:pPr>
              <w:pStyle w:val="Default"/>
              <w:spacing w:line="276" w:lineRule="auto"/>
              <w:ind w:left="142"/>
              <w:jc w:val="both"/>
              <w:rPr>
                <w:color w:val="auto"/>
                <w:sz w:val="22"/>
                <w:szCs w:val="22"/>
              </w:rPr>
            </w:pPr>
            <w:r w:rsidRPr="00C661E4">
              <w:rPr>
                <w:color w:val="auto"/>
                <w:sz w:val="22"/>
                <w:szCs w:val="22"/>
              </w:rPr>
              <w:t>Totodată, în cadrul anunțului ofertanții sunt informați cu privire la faptul că ofertele care nu sunt transmise/depuse/publicate conform mențiunilor de mai sus și în termenul prevăzut în prezentul anunț, nu vor fi luate în considerare.</w:t>
            </w:r>
          </w:p>
          <w:p w14:paraId="03EC5834" w14:textId="77777777" w:rsidR="00B56E79" w:rsidRPr="00C661E4" w:rsidRDefault="00B56E79" w:rsidP="00C661E4">
            <w:pPr>
              <w:pStyle w:val="Default"/>
              <w:spacing w:line="276" w:lineRule="auto"/>
              <w:ind w:left="142"/>
              <w:jc w:val="both"/>
              <w:rPr>
                <w:color w:val="auto"/>
                <w:sz w:val="22"/>
                <w:szCs w:val="22"/>
              </w:rPr>
            </w:pPr>
            <w:r w:rsidRPr="00C661E4">
              <w:rPr>
                <w:color w:val="auto"/>
                <w:sz w:val="22"/>
                <w:szCs w:val="22"/>
              </w:rPr>
              <w:t>De asemenea la punctul 12 din anunțul de participare la ofertare se prevede faptul că, ofertele transmise după data și ora limită nu vor fi luate în considerare.</w:t>
            </w:r>
          </w:p>
          <w:p w14:paraId="1D006AFB" w14:textId="77777777" w:rsidR="00B56E79" w:rsidRPr="00C661E4" w:rsidRDefault="00B56E79" w:rsidP="00C661E4">
            <w:pPr>
              <w:pStyle w:val="Default"/>
              <w:spacing w:line="276" w:lineRule="auto"/>
              <w:ind w:left="142"/>
              <w:jc w:val="both"/>
              <w:rPr>
                <w:color w:val="auto"/>
                <w:sz w:val="22"/>
                <w:szCs w:val="22"/>
              </w:rPr>
            </w:pPr>
            <w:r w:rsidRPr="00C661E4">
              <w:rPr>
                <w:color w:val="auto"/>
                <w:sz w:val="22"/>
                <w:szCs w:val="22"/>
              </w:rPr>
              <w:t xml:space="preserve">În acest context, vă învederăm faptul că autoritatea contractantă a stabilit perioada de depunere a ofertelor în </w:t>
            </w:r>
            <w:proofErr w:type="spellStart"/>
            <w:r w:rsidRPr="00C661E4">
              <w:rPr>
                <w:color w:val="auto"/>
                <w:sz w:val="22"/>
                <w:szCs w:val="22"/>
              </w:rPr>
              <w:t>funcţie</w:t>
            </w:r>
            <w:proofErr w:type="spellEnd"/>
            <w:r w:rsidRPr="00C661E4">
              <w:rPr>
                <w:color w:val="auto"/>
                <w:sz w:val="22"/>
                <w:szCs w:val="22"/>
              </w:rPr>
              <w:t xml:space="preserve"> de complexitatea contractului de </w:t>
            </w:r>
            <w:proofErr w:type="spellStart"/>
            <w:r w:rsidRPr="00C661E4">
              <w:rPr>
                <w:color w:val="auto"/>
                <w:sz w:val="22"/>
                <w:szCs w:val="22"/>
              </w:rPr>
              <w:t>achiziţie</w:t>
            </w:r>
            <w:proofErr w:type="spellEnd"/>
            <w:r w:rsidRPr="00C661E4">
              <w:rPr>
                <w:color w:val="auto"/>
                <w:sz w:val="22"/>
                <w:szCs w:val="22"/>
              </w:rPr>
              <w:t xml:space="preserve"> publică </w:t>
            </w:r>
            <w:proofErr w:type="spellStart"/>
            <w:r w:rsidRPr="00C661E4">
              <w:rPr>
                <w:color w:val="auto"/>
                <w:sz w:val="22"/>
                <w:szCs w:val="22"/>
              </w:rPr>
              <w:t>şi</w:t>
            </w:r>
            <w:proofErr w:type="spellEnd"/>
            <w:r w:rsidRPr="00C661E4">
              <w:rPr>
                <w:color w:val="auto"/>
                <w:sz w:val="22"/>
                <w:szCs w:val="22"/>
              </w:rPr>
              <w:t xml:space="preserve"> de </w:t>
            </w:r>
            <w:proofErr w:type="spellStart"/>
            <w:r w:rsidRPr="00C661E4">
              <w:rPr>
                <w:color w:val="auto"/>
                <w:sz w:val="22"/>
                <w:szCs w:val="22"/>
              </w:rPr>
              <w:t>cerinţele</w:t>
            </w:r>
            <w:proofErr w:type="spellEnd"/>
            <w:r w:rsidRPr="00C661E4">
              <w:rPr>
                <w:color w:val="auto"/>
                <w:sz w:val="22"/>
                <w:szCs w:val="22"/>
              </w:rPr>
              <w:t xml:space="preserve"> specifice, astfel încât operatorii </w:t>
            </w:r>
            <w:r w:rsidRPr="00C661E4">
              <w:rPr>
                <w:color w:val="auto"/>
                <w:sz w:val="22"/>
                <w:szCs w:val="22"/>
              </w:rPr>
              <w:lastRenderedPageBreak/>
              <w:t xml:space="preserve">economici </w:t>
            </w:r>
            <w:proofErr w:type="spellStart"/>
            <w:r w:rsidRPr="00C661E4">
              <w:rPr>
                <w:color w:val="auto"/>
                <w:sz w:val="22"/>
                <w:szCs w:val="22"/>
              </w:rPr>
              <w:t>interesaţi</w:t>
            </w:r>
            <w:proofErr w:type="spellEnd"/>
            <w:r w:rsidRPr="00C661E4">
              <w:rPr>
                <w:color w:val="auto"/>
                <w:sz w:val="22"/>
                <w:szCs w:val="22"/>
              </w:rPr>
              <w:t xml:space="preserve"> să beneficieze de un interval de timp adecvat </w:t>
            </w:r>
            <w:proofErr w:type="spellStart"/>
            <w:r w:rsidRPr="00C661E4">
              <w:rPr>
                <w:color w:val="auto"/>
                <w:sz w:val="22"/>
                <w:szCs w:val="22"/>
              </w:rPr>
              <w:t>şi</w:t>
            </w:r>
            <w:proofErr w:type="spellEnd"/>
            <w:r w:rsidRPr="00C661E4">
              <w:rPr>
                <w:color w:val="auto"/>
                <w:sz w:val="22"/>
                <w:szCs w:val="22"/>
              </w:rPr>
              <w:t xml:space="preserve"> suficient pentru elaborarea ofertelor.</w:t>
            </w:r>
          </w:p>
          <w:p w14:paraId="3414D97B" w14:textId="17F2F326" w:rsidR="00B56E79" w:rsidRPr="00C661E4" w:rsidRDefault="00B56E79" w:rsidP="00C661E4">
            <w:pPr>
              <w:pStyle w:val="Default"/>
              <w:spacing w:line="276" w:lineRule="auto"/>
              <w:ind w:left="142"/>
              <w:jc w:val="both"/>
              <w:rPr>
                <w:color w:val="auto"/>
                <w:sz w:val="22"/>
                <w:szCs w:val="22"/>
              </w:rPr>
            </w:pPr>
            <w:r w:rsidRPr="00C661E4">
              <w:rPr>
                <w:color w:val="auto"/>
                <w:sz w:val="22"/>
                <w:szCs w:val="22"/>
              </w:rPr>
              <w:t xml:space="preserve">În consecință, </w:t>
            </w:r>
            <w:r w:rsidR="00AD3B05" w:rsidRPr="00C661E4">
              <w:rPr>
                <w:color w:val="auto"/>
                <w:sz w:val="22"/>
                <w:szCs w:val="22"/>
              </w:rPr>
              <w:t>având în vedere</w:t>
            </w:r>
            <w:r w:rsidR="00747AB5" w:rsidRPr="00C661E4">
              <w:rPr>
                <w:color w:val="auto"/>
                <w:sz w:val="22"/>
                <w:szCs w:val="22"/>
              </w:rPr>
              <w:t xml:space="preserve"> aspectele anterior menționate, precum și</w:t>
            </w:r>
            <w:r w:rsidR="00AD3B05" w:rsidRPr="00C661E4">
              <w:rPr>
                <w:color w:val="auto"/>
                <w:sz w:val="22"/>
                <w:szCs w:val="22"/>
              </w:rPr>
              <w:t xml:space="preserve"> termenul limită al contractului în vigoare, </w:t>
            </w:r>
            <w:r w:rsidRPr="00C661E4">
              <w:rPr>
                <w:color w:val="auto"/>
                <w:sz w:val="22"/>
                <w:szCs w:val="22"/>
              </w:rPr>
              <w:t>solicitarea de extindere a termenului de depunere a ofertei până la data de 15 decembrie a.c. nu poate fi luată în considerare.</w:t>
            </w:r>
          </w:p>
          <w:p w14:paraId="0BF0BBB6" w14:textId="77777777" w:rsidR="00DB15F7" w:rsidRPr="00C661E4" w:rsidRDefault="00DB15F7" w:rsidP="00C661E4">
            <w:pPr>
              <w:pStyle w:val="Default"/>
              <w:spacing w:line="276" w:lineRule="auto"/>
              <w:ind w:left="142"/>
              <w:jc w:val="both"/>
              <w:rPr>
                <w:color w:val="auto"/>
                <w:sz w:val="22"/>
                <w:szCs w:val="22"/>
              </w:rPr>
            </w:pPr>
          </w:p>
        </w:tc>
      </w:tr>
      <w:tr w:rsidR="00C661E4" w:rsidRPr="00C661E4" w14:paraId="6333A820" w14:textId="77777777" w:rsidTr="00E92921">
        <w:trPr>
          <w:trHeight w:val="742"/>
        </w:trPr>
        <w:tc>
          <w:tcPr>
            <w:tcW w:w="1668" w:type="dxa"/>
          </w:tcPr>
          <w:p w14:paraId="1F8B3F46" w14:textId="0C3EECFF" w:rsidR="00DB15F7" w:rsidRPr="00C661E4" w:rsidRDefault="00A445A1" w:rsidP="00C661E4">
            <w:pPr>
              <w:pStyle w:val="Default"/>
              <w:spacing w:line="276" w:lineRule="auto"/>
              <w:ind w:left="142"/>
              <w:jc w:val="both"/>
              <w:rPr>
                <w:b/>
                <w:bCs/>
                <w:color w:val="auto"/>
                <w:sz w:val="22"/>
                <w:szCs w:val="22"/>
              </w:rPr>
            </w:pPr>
            <w:r w:rsidRPr="00C661E4">
              <w:rPr>
                <w:b/>
                <w:bCs/>
                <w:color w:val="auto"/>
                <w:sz w:val="22"/>
                <w:szCs w:val="22"/>
              </w:rPr>
              <w:lastRenderedPageBreak/>
              <w:t xml:space="preserve">3. </w:t>
            </w:r>
          </w:p>
        </w:tc>
        <w:tc>
          <w:tcPr>
            <w:tcW w:w="1555" w:type="dxa"/>
          </w:tcPr>
          <w:p w14:paraId="3C071734" w14:textId="129CB50B" w:rsidR="00DB15F7" w:rsidRPr="00C661E4" w:rsidRDefault="00E14C92" w:rsidP="00C661E4">
            <w:pPr>
              <w:pStyle w:val="Default"/>
              <w:spacing w:line="276" w:lineRule="auto"/>
              <w:ind w:left="142"/>
              <w:jc w:val="both"/>
              <w:rPr>
                <w:b/>
                <w:bCs/>
                <w:color w:val="auto"/>
                <w:sz w:val="22"/>
                <w:szCs w:val="22"/>
              </w:rPr>
            </w:pPr>
            <w:r w:rsidRPr="00C661E4">
              <w:rPr>
                <w:b/>
                <w:bCs/>
                <w:color w:val="auto"/>
                <w:sz w:val="22"/>
                <w:szCs w:val="22"/>
              </w:rPr>
              <w:t>04.11.2025</w:t>
            </w:r>
          </w:p>
        </w:tc>
        <w:tc>
          <w:tcPr>
            <w:tcW w:w="6120" w:type="dxa"/>
          </w:tcPr>
          <w:p w14:paraId="213D4F71" w14:textId="77777777" w:rsidR="00E14C92" w:rsidRPr="00C661E4" w:rsidRDefault="00E14C92" w:rsidP="00C661E4">
            <w:pPr>
              <w:autoSpaceDE w:val="0"/>
              <w:autoSpaceDN w:val="0"/>
              <w:adjustRightInd w:val="0"/>
              <w:spacing w:after="0"/>
              <w:ind w:left="0"/>
              <w:rPr>
                <w:rFonts w:cs="UniCredit"/>
                <w:lang w:val="it-IT"/>
              </w:rPr>
            </w:pPr>
            <w:r w:rsidRPr="00C661E4">
              <w:rPr>
                <w:rFonts w:cs="UniCredit"/>
                <w:lang w:val="ro-RO"/>
              </w:rPr>
              <w:t xml:space="preserve">Fiecare sucursală / agenție trebuie să fie capabilă să deschidă </w:t>
            </w:r>
            <w:proofErr w:type="spellStart"/>
            <w:r w:rsidRPr="00C661E4">
              <w:rPr>
                <w:rFonts w:cs="UniCredit"/>
                <w:lang w:val="ro-RO"/>
              </w:rPr>
              <w:t>subconturi</w:t>
            </w:r>
            <w:proofErr w:type="spellEnd"/>
            <w:r w:rsidRPr="00C661E4">
              <w:rPr>
                <w:rFonts w:cs="UniCredit"/>
                <w:lang w:val="ro-RO"/>
              </w:rPr>
              <w:t xml:space="preserve"> aferente conturilor unice și să permită depunerea în numerar a sumelor de bani indisponibilizate de către organele de aducere la îndeplinire a măsurilor asigurătorii, în toate valutele stabilite în baza condițiilor contractuale. În acest sens, este necesar ca Banca să asigure condițiile de confidențialitate și de celeritate pentru efectuarea operațiunile solicitate de acești deponenți. Pentru celeritate, deschiderea </w:t>
            </w:r>
            <w:proofErr w:type="spellStart"/>
            <w:r w:rsidRPr="00C661E4">
              <w:rPr>
                <w:rFonts w:cs="UniCredit"/>
                <w:lang w:val="ro-RO"/>
              </w:rPr>
              <w:t>subconturilor</w:t>
            </w:r>
            <w:proofErr w:type="spellEnd"/>
            <w:r w:rsidRPr="00C661E4">
              <w:rPr>
                <w:rFonts w:cs="UniCredit"/>
                <w:lang w:val="ro-RO"/>
              </w:rPr>
              <w:t xml:space="preserve"> se va putea realiza în baza unei programări prealabile de către organele care aduc la îndeplinire măsurile asigurătorii. </w:t>
            </w:r>
            <w:proofErr w:type="spellStart"/>
            <w:r w:rsidRPr="00C661E4">
              <w:rPr>
                <w:rFonts w:cs="UniCredit"/>
                <w:lang w:val="it-IT"/>
              </w:rPr>
              <w:t>În</w:t>
            </w:r>
            <w:proofErr w:type="spellEnd"/>
            <w:r w:rsidRPr="00C661E4">
              <w:rPr>
                <w:rFonts w:cs="UniCredit"/>
                <w:lang w:val="it-IT"/>
              </w:rPr>
              <w:t xml:space="preserve"> </w:t>
            </w:r>
            <w:proofErr w:type="spellStart"/>
            <w:r w:rsidRPr="00C661E4">
              <w:rPr>
                <w:rFonts w:cs="UniCredit"/>
                <w:lang w:val="it-IT"/>
              </w:rPr>
              <w:t>lipsa</w:t>
            </w:r>
            <w:proofErr w:type="spellEnd"/>
            <w:r w:rsidRPr="00C661E4">
              <w:rPr>
                <w:rFonts w:cs="UniCredit"/>
                <w:lang w:val="it-IT"/>
              </w:rPr>
              <w:t xml:space="preserve"> </w:t>
            </w:r>
            <w:proofErr w:type="spellStart"/>
            <w:r w:rsidRPr="00C661E4">
              <w:rPr>
                <w:rFonts w:cs="UniCredit"/>
                <w:lang w:val="it-IT"/>
              </w:rPr>
              <w:t>unei</w:t>
            </w:r>
            <w:proofErr w:type="spellEnd"/>
            <w:r w:rsidRPr="00C661E4">
              <w:rPr>
                <w:rFonts w:cs="UniCredit"/>
                <w:lang w:val="it-IT"/>
              </w:rPr>
              <w:t xml:space="preserve"> </w:t>
            </w:r>
            <w:proofErr w:type="spellStart"/>
            <w:r w:rsidRPr="00C661E4">
              <w:rPr>
                <w:rFonts w:cs="UniCredit"/>
                <w:lang w:val="it-IT"/>
              </w:rPr>
              <w:t>programări</w:t>
            </w:r>
            <w:proofErr w:type="spellEnd"/>
            <w:r w:rsidRPr="00C661E4">
              <w:rPr>
                <w:rFonts w:cs="UniCredit"/>
                <w:lang w:val="it-IT"/>
              </w:rPr>
              <w:t xml:space="preserve">, Banca </w:t>
            </w:r>
            <w:proofErr w:type="spellStart"/>
            <w:r w:rsidRPr="00C661E4">
              <w:rPr>
                <w:rFonts w:cs="UniCredit"/>
                <w:lang w:val="it-IT"/>
              </w:rPr>
              <w:t>își</w:t>
            </w:r>
            <w:proofErr w:type="spellEnd"/>
            <w:r w:rsidRPr="00C661E4">
              <w:rPr>
                <w:rFonts w:cs="UniCredit"/>
                <w:lang w:val="it-IT"/>
              </w:rPr>
              <w:t xml:space="preserve"> </w:t>
            </w:r>
            <w:proofErr w:type="spellStart"/>
            <w:r w:rsidRPr="00C661E4">
              <w:rPr>
                <w:rFonts w:cs="UniCredit"/>
                <w:lang w:val="it-IT"/>
              </w:rPr>
              <w:t>asumă</w:t>
            </w:r>
            <w:proofErr w:type="spellEnd"/>
            <w:r w:rsidRPr="00C661E4">
              <w:rPr>
                <w:rFonts w:cs="UniCredit"/>
                <w:lang w:val="it-IT"/>
              </w:rPr>
              <w:t xml:space="preserve"> </w:t>
            </w:r>
            <w:proofErr w:type="spellStart"/>
            <w:r w:rsidRPr="00C661E4">
              <w:rPr>
                <w:rFonts w:cs="UniCredit"/>
                <w:lang w:val="it-IT"/>
              </w:rPr>
              <w:t>responsabilitatea</w:t>
            </w:r>
            <w:proofErr w:type="spellEnd"/>
            <w:r w:rsidRPr="00C661E4">
              <w:rPr>
                <w:rFonts w:cs="UniCredit"/>
                <w:lang w:val="it-IT"/>
              </w:rPr>
              <w:t xml:space="preserve"> ca durata </w:t>
            </w:r>
            <w:proofErr w:type="spellStart"/>
            <w:r w:rsidRPr="00C661E4">
              <w:rPr>
                <w:rFonts w:cs="UniCredit"/>
                <w:lang w:val="it-IT"/>
              </w:rPr>
              <w:t>pentru</w:t>
            </w:r>
            <w:proofErr w:type="spellEnd"/>
            <w:r w:rsidRPr="00C661E4">
              <w:rPr>
                <w:rFonts w:cs="UniCredit"/>
                <w:lang w:val="it-IT"/>
              </w:rPr>
              <w:t xml:space="preserve"> </w:t>
            </w:r>
            <w:proofErr w:type="spellStart"/>
            <w:r w:rsidRPr="00C661E4">
              <w:rPr>
                <w:rFonts w:cs="UniCredit"/>
                <w:lang w:val="it-IT"/>
              </w:rPr>
              <w:t>depunerea</w:t>
            </w:r>
            <w:proofErr w:type="spellEnd"/>
            <w:r w:rsidRPr="00C661E4">
              <w:rPr>
                <w:rFonts w:cs="UniCredit"/>
                <w:lang w:val="it-IT"/>
              </w:rPr>
              <w:t xml:space="preserve"> </w:t>
            </w:r>
            <w:proofErr w:type="spellStart"/>
            <w:r w:rsidRPr="00C661E4">
              <w:rPr>
                <w:rFonts w:cs="UniCredit"/>
                <w:lang w:val="it-IT"/>
              </w:rPr>
              <w:t>sumelor</w:t>
            </w:r>
            <w:proofErr w:type="spellEnd"/>
            <w:r w:rsidRPr="00C661E4">
              <w:rPr>
                <w:rFonts w:cs="UniCredit"/>
                <w:lang w:val="it-IT"/>
              </w:rPr>
              <w:t xml:space="preserve"> </w:t>
            </w:r>
            <w:proofErr w:type="spellStart"/>
            <w:r w:rsidRPr="00C661E4">
              <w:rPr>
                <w:rFonts w:cs="UniCredit"/>
                <w:lang w:val="it-IT"/>
              </w:rPr>
              <w:t>să</w:t>
            </w:r>
            <w:proofErr w:type="spellEnd"/>
            <w:r w:rsidRPr="00C661E4">
              <w:rPr>
                <w:rFonts w:cs="UniCredit"/>
                <w:lang w:val="it-IT"/>
              </w:rPr>
              <w:t xml:space="preserve"> nu </w:t>
            </w:r>
            <w:proofErr w:type="spellStart"/>
            <w:r w:rsidRPr="00C661E4">
              <w:rPr>
                <w:rFonts w:cs="UniCredit"/>
                <w:lang w:val="it-IT"/>
              </w:rPr>
              <w:t>fie</w:t>
            </w:r>
            <w:proofErr w:type="spellEnd"/>
            <w:r w:rsidRPr="00C661E4">
              <w:rPr>
                <w:rFonts w:cs="UniCredit"/>
                <w:lang w:val="it-IT"/>
              </w:rPr>
              <w:t xml:space="preserve"> mai mare de 30 minute.</w:t>
            </w:r>
          </w:p>
          <w:p w14:paraId="481D6483" w14:textId="65EA87B1" w:rsidR="00E14C92" w:rsidRPr="00C661E4" w:rsidRDefault="00E14C92" w:rsidP="00C661E4">
            <w:pPr>
              <w:autoSpaceDE w:val="0"/>
              <w:autoSpaceDN w:val="0"/>
              <w:adjustRightInd w:val="0"/>
              <w:spacing w:after="0"/>
              <w:ind w:left="0"/>
              <w:rPr>
                <w:rFonts w:cs="UniCredit"/>
                <w:lang w:val="it-IT"/>
              </w:rPr>
            </w:pPr>
            <w:proofErr w:type="spellStart"/>
            <w:r w:rsidRPr="00C661E4">
              <w:rPr>
                <w:rFonts w:cs="UniCredit"/>
                <w:lang w:val="it-IT"/>
              </w:rPr>
              <w:t>Intrebare</w:t>
            </w:r>
            <w:proofErr w:type="spellEnd"/>
            <w:r w:rsidRPr="00C661E4">
              <w:rPr>
                <w:rFonts w:cs="UniCredit"/>
                <w:lang w:val="it-IT"/>
              </w:rPr>
              <w:t xml:space="preserve">: va </w:t>
            </w:r>
            <w:proofErr w:type="spellStart"/>
            <w:r w:rsidRPr="00C661E4">
              <w:rPr>
                <w:rFonts w:cs="UniCredit"/>
                <w:lang w:val="it-IT"/>
              </w:rPr>
              <w:t>rugam</w:t>
            </w:r>
            <w:proofErr w:type="spellEnd"/>
            <w:r w:rsidRPr="00C661E4">
              <w:rPr>
                <w:rFonts w:cs="UniCredit"/>
                <w:lang w:val="it-IT"/>
              </w:rPr>
              <w:t xml:space="preserve"> sa ne specificati daca </w:t>
            </w:r>
            <w:proofErr w:type="spellStart"/>
            <w:r w:rsidRPr="00C661E4">
              <w:rPr>
                <w:rFonts w:cs="UniCredit"/>
                <w:lang w:val="it-IT"/>
              </w:rPr>
              <w:t>operatiunile</w:t>
            </w:r>
            <w:proofErr w:type="spellEnd"/>
            <w:r w:rsidRPr="00C661E4">
              <w:rPr>
                <w:rFonts w:cs="UniCredit"/>
                <w:lang w:val="it-IT"/>
              </w:rPr>
              <w:t xml:space="preserve"> de </w:t>
            </w:r>
            <w:proofErr w:type="spellStart"/>
            <w:r w:rsidRPr="00C661E4">
              <w:rPr>
                <w:rFonts w:cs="UniCredit"/>
                <w:lang w:val="it-IT"/>
              </w:rPr>
              <w:t>depunere</w:t>
            </w:r>
            <w:proofErr w:type="spellEnd"/>
            <w:r w:rsidRPr="00C661E4">
              <w:rPr>
                <w:rFonts w:cs="UniCredit"/>
                <w:lang w:val="it-IT"/>
              </w:rPr>
              <w:t xml:space="preserve"> de numerar se </w:t>
            </w:r>
            <w:proofErr w:type="spellStart"/>
            <w:r w:rsidRPr="00C661E4">
              <w:rPr>
                <w:rFonts w:cs="UniCredit"/>
                <w:lang w:val="it-IT"/>
              </w:rPr>
              <w:t>refera</w:t>
            </w:r>
            <w:proofErr w:type="spellEnd"/>
            <w:r w:rsidRPr="00C661E4">
              <w:rPr>
                <w:rFonts w:cs="UniCredit"/>
                <w:lang w:val="it-IT"/>
              </w:rPr>
              <w:t xml:space="preserve"> </w:t>
            </w:r>
            <w:proofErr w:type="spellStart"/>
            <w:r w:rsidRPr="00C661E4">
              <w:rPr>
                <w:rFonts w:cs="UniCredit"/>
                <w:lang w:val="it-IT"/>
              </w:rPr>
              <w:t>doar</w:t>
            </w:r>
            <w:proofErr w:type="spellEnd"/>
          </w:p>
          <w:p w14:paraId="7711F742" w14:textId="2AA5D3DA" w:rsidR="00DB15F7" w:rsidRPr="00C661E4" w:rsidRDefault="00E14C92" w:rsidP="00C661E4">
            <w:pPr>
              <w:autoSpaceDE w:val="0"/>
              <w:autoSpaceDN w:val="0"/>
              <w:adjustRightInd w:val="0"/>
              <w:spacing w:after="0"/>
              <w:ind w:left="0"/>
              <w:rPr>
                <w:rFonts w:cs="UniCredit"/>
                <w:lang w:val="it-IT"/>
              </w:rPr>
            </w:pPr>
            <w:r w:rsidRPr="00C661E4">
              <w:rPr>
                <w:rFonts w:cs="UniCredit"/>
                <w:lang w:val="it-IT"/>
              </w:rPr>
              <w:lastRenderedPageBreak/>
              <w:t xml:space="preserve">la </w:t>
            </w:r>
            <w:proofErr w:type="spellStart"/>
            <w:r w:rsidRPr="00C661E4">
              <w:rPr>
                <w:rFonts w:cs="UniCredit"/>
                <w:lang w:val="it-IT"/>
              </w:rPr>
              <w:t>tranzactii</w:t>
            </w:r>
            <w:proofErr w:type="spellEnd"/>
            <w:r w:rsidRPr="00C661E4">
              <w:rPr>
                <w:rFonts w:cs="UniCredit"/>
                <w:lang w:val="it-IT"/>
              </w:rPr>
              <w:t xml:space="preserve"> in RON? De </w:t>
            </w:r>
            <w:proofErr w:type="spellStart"/>
            <w:r w:rsidRPr="00C661E4">
              <w:rPr>
                <w:rFonts w:cs="UniCredit"/>
                <w:lang w:val="it-IT"/>
              </w:rPr>
              <w:t>asemenea</w:t>
            </w:r>
            <w:proofErr w:type="spellEnd"/>
            <w:r w:rsidRPr="00C661E4">
              <w:rPr>
                <w:rFonts w:cs="UniCredit"/>
                <w:lang w:val="it-IT"/>
              </w:rPr>
              <w:t xml:space="preserve">, va </w:t>
            </w:r>
            <w:proofErr w:type="spellStart"/>
            <w:r w:rsidRPr="00C661E4">
              <w:rPr>
                <w:rFonts w:cs="UniCredit"/>
                <w:lang w:val="it-IT"/>
              </w:rPr>
              <w:t>rog</w:t>
            </w:r>
            <w:proofErr w:type="spellEnd"/>
            <w:r w:rsidRPr="00C661E4">
              <w:rPr>
                <w:rFonts w:cs="UniCredit"/>
                <w:lang w:val="it-IT"/>
              </w:rPr>
              <w:t xml:space="preserve"> sa ne </w:t>
            </w:r>
            <w:proofErr w:type="spellStart"/>
            <w:r w:rsidRPr="00C661E4">
              <w:rPr>
                <w:rFonts w:cs="UniCredit"/>
                <w:lang w:val="it-IT"/>
              </w:rPr>
              <w:t>sprecizati</w:t>
            </w:r>
            <w:proofErr w:type="spellEnd"/>
            <w:r w:rsidRPr="00C661E4">
              <w:rPr>
                <w:rFonts w:cs="UniCredit"/>
                <w:lang w:val="it-IT"/>
              </w:rPr>
              <w:t xml:space="preserve"> daca </w:t>
            </w:r>
            <w:proofErr w:type="spellStart"/>
            <w:r w:rsidRPr="00C661E4">
              <w:rPr>
                <w:rFonts w:cs="UniCredit"/>
                <w:lang w:val="it-IT"/>
              </w:rPr>
              <w:t>pentru</w:t>
            </w:r>
            <w:proofErr w:type="spellEnd"/>
            <w:r w:rsidRPr="00C661E4">
              <w:rPr>
                <w:rFonts w:cs="UniCredit"/>
                <w:lang w:val="it-IT"/>
              </w:rPr>
              <w:t xml:space="preserve"> </w:t>
            </w:r>
            <w:proofErr w:type="spellStart"/>
            <w:r w:rsidRPr="00C661E4">
              <w:rPr>
                <w:rFonts w:cs="UniCredit"/>
                <w:lang w:val="it-IT"/>
              </w:rPr>
              <w:t>operatiunile</w:t>
            </w:r>
            <w:proofErr w:type="spellEnd"/>
            <w:r w:rsidRPr="00C661E4">
              <w:rPr>
                <w:rFonts w:cs="UniCredit"/>
                <w:lang w:val="it-IT"/>
              </w:rPr>
              <w:t xml:space="preserve"> de </w:t>
            </w:r>
            <w:proofErr w:type="spellStart"/>
            <w:r w:rsidRPr="00C661E4">
              <w:rPr>
                <w:rFonts w:cs="UniCredit"/>
                <w:lang w:val="it-IT"/>
              </w:rPr>
              <w:t>depunere</w:t>
            </w:r>
            <w:proofErr w:type="spellEnd"/>
            <w:r w:rsidRPr="00C661E4">
              <w:rPr>
                <w:rFonts w:cs="UniCredit"/>
                <w:lang w:val="it-IT"/>
              </w:rPr>
              <w:t>/</w:t>
            </w:r>
            <w:proofErr w:type="spellStart"/>
            <w:r w:rsidRPr="00C661E4">
              <w:rPr>
                <w:rFonts w:cs="UniCredit"/>
                <w:lang w:val="it-IT"/>
              </w:rPr>
              <w:t>ridicare</w:t>
            </w:r>
            <w:proofErr w:type="spellEnd"/>
            <w:r w:rsidRPr="00C661E4">
              <w:rPr>
                <w:rFonts w:cs="UniCredit"/>
                <w:lang w:val="it-IT"/>
              </w:rPr>
              <w:t xml:space="preserve"> de numerar </w:t>
            </w:r>
            <w:proofErr w:type="spellStart"/>
            <w:r w:rsidRPr="00C661E4">
              <w:rPr>
                <w:rFonts w:cs="UniCredit"/>
                <w:lang w:val="it-IT"/>
              </w:rPr>
              <w:t>vor</w:t>
            </w:r>
            <w:proofErr w:type="spellEnd"/>
            <w:r w:rsidRPr="00C661E4">
              <w:rPr>
                <w:rFonts w:cs="UniCredit"/>
                <w:lang w:val="it-IT"/>
              </w:rPr>
              <w:t xml:space="preserve"> fi </w:t>
            </w:r>
            <w:proofErr w:type="spellStart"/>
            <w:r w:rsidRPr="00C661E4">
              <w:rPr>
                <w:rFonts w:cs="UniCredit"/>
                <w:lang w:val="it-IT"/>
              </w:rPr>
              <w:t>utilizate</w:t>
            </w:r>
            <w:proofErr w:type="spellEnd"/>
            <w:r w:rsidRPr="00C661E4">
              <w:rPr>
                <w:rFonts w:cs="UniCredit"/>
                <w:lang w:val="it-IT"/>
              </w:rPr>
              <w:t xml:space="preserve"> </w:t>
            </w:r>
            <w:proofErr w:type="spellStart"/>
            <w:r w:rsidRPr="00C661E4">
              <w:rPr>
                <w:rFonts w:cs="UniCredit"/>
                <w:lang w:val="it-IT"/>
              </w:rPr>
              <w:t>toate</w:t>
            </w:r>
            <w:proofErr w:type="spellEnd"/>
            <w:r w:rsidRPr="00C661E4">
              <w:rPr>
                <w:rFonts w:cs="UniCredit"/>
                <w:lang w:val="it-IT"/>
              </w:rPr>
              <w:t xml:space="preserve"> </w:t>
            </w:r>
            <w:proofErr w:type="spellStart"/>
            <w:r w:rsidRPr="00C661E4">
              <w:rPr>
                <w:rFonts w:cs="UniCredit"/>
                <w:lang w:val="it-IT"/>
              </w:rPr>
              <w:t>sucursalele</w:t>
            </w:r>
            <w:proofErr w:type="spellEnd"/>
            <w:r w:rsidRPr="00C661E4">
              <w:rPr>
                <w:rFonts w:cs="UniCredit"/>
                <w:lang w:val="it-IT"/>
              </w:rPr>
              <w:t>/</w:t>
            </w:r>
            <w:proofErr w:type="spellStart"/>
            <w:r w:rsidRPr="00C661E4">
              <w:rPr>
                <w:rFonts w:cs="UniCredit"/>
                <w:lang w:val="it-IT"/>
              </w:rPr>
              <w:t>agentiile</w:t>
            </w:r>
            <w:proofErr w:type="spellEnd"/>
            <w:r w:rsidRPr="00C661E4">
              <w:rPr>
                <w:rFonts w:cs="UniCredit"/>
                <w:lang w:val="it-IT"/>
              </w:rPr>
              <w:t xml:space="preserve"> </w:t>
            </w:r>
            <w:proofErr w:type="spellStart"/>
            <w:r w:rsidRPr="00C661E4">
              <w:rPr>
                <w:rFonts w:cs="UniCredit"/>
                <w:lang w:val="it-IT"/>
              </w:rPr>
              <w:t>bancii</w:t>
            </w:r>
            <w:proofErr w:type="spellEnd"/>
            <w:r w:rsidRPr="00C661E4">
              <w:rPr>
                <w:rFonts w:cs="UniCredit"/>
                <w:lang w:val="it-IT"/>
              </w:rPr>
              <w:t xml:space="preserve">, </w:t>
            </w:r>
            <w:proofErr w:type="spellStart"/>
            <w:r w:rsidRPr="00C661E4">
              <w:rPr>
                <w:rFonts w:cs="UniCredit"/>
                <w:lang w:val="it-IT"/>
              </w:rPr>
              <w:t>indiferent</w:t>
            </w:r>
            <w:proofErr w:type="spellEnd"/>
            <w:r w:rsidRPr="00C661E4">
              <w:rPr>
                <w:rFonts w:cs="UniCredit"/>
                <w:lang w:val="it-IT"/>
              </w:rPr>
              <w:t xml:space="preserve"> daca </w:t>
            </w:r>
            <w:proofErr w:type="spellStart"/>
            <w:r w:rsidRPr="00C661E4">
              <w:rPr>
                <w:rFonts w:cs="UniCredit"/>
                <w:lang w:val="it-IT"/>
              </w:rPr>
              <w:t>acestea</w:t>
            </w:r>
            <w:proofErr w:type="spellEnd"/>
            <w:r w:rsidRPr="00C661E4">
              <w:rPr>
                <w:rFonts w:cs="UniCredit"/>
                <w:lang w:val="it-IT"/>
              </w:rPr>
              <w:t xml:space="preserve"> se </w:t>
            </w:r>
            <w:proofErr w:type="spellStart"/>
            <w:r w:rsidRPr="00C661E4">
              <w:rPr>
                <w:rFonts w:cs="UniCredit"/>
                <w:lang w:val="it-IT"/>
              </w:rPr>
              <w:t>afla</w:t>
            </w:r>
            <w:proofErr w:type="spellEnd"/>
            <w:r w:rsidRPr="00C661E4">
              <w:rPr>
                <w:rFonts w:cs="UniCredit"/>
                <w:lang w:val="it-IT"/>
              </w:rPr>
              <w:t xml:space="preserve"> </w:t>
            </w:r>
            <w:proofErr w:type="spellStart"/>
            <w:r w:rsidRPr="00C661E4">
              <w:rPr>
                <w:rFonts w:cs="UniCredit"/>
                <w:lang w:val="it-IT"/>
              </w:rPr>
              <w:t>sau</w:t>
            </w:r>
            <w:proofErr w:type="spellEnd"/>
            <w:r w:rsidRPr="00C661E4">
              <w:rPr>
                <w:rFonts w:cs="UniCredit"/>
                <w:lang w:val="it-IT"/>
              </w:rPr>
              <w:t xml:space="preserve"> nu in </w:t>
            </w:r>
            <w:proofErr w:type="spellStart"/>
            <w:r w:rsidRPr="00C661E4">
              <w:rPr>
                <w:rFonts w:cs="UniCredit"/>
                <w:lang w:val="it-IT"/>
              </w:rPr>
              <w:t>resedinta</w:t>
            </w:r>
            <w:proofErr w:type="spellEnd"/>
            <w:r w:rsidRPr="00C661E4">
              <w:rPr>
                <w:rFonts w:cs="UniCredit"/>
                <w:lang w:val="it-IT"/>
              </w:rPr>
              <w:t xml:space="preserve"> de </w:t>
            </w:r>
            <w:proofErr w:type="spellStart"/>
            <w:r w:rsidRPr="00C661E4">
              <w:rPr>
                <w:rFonts w:cs="UniCredit"/>
                <w:lang w:val="it-IT"/>
              </w:rPr>
              <w:t>judet</w:t>
            </w:r>
            <w:proofErr w:type="spellEnd"/>
            <w:r w:rsidRPr="00C661E4">
              <w:rPr>
                <w:rFonts w:cs="UniCredit"/>
                <w:lang w:val="it-IT"/>
              </w:rPr>
              <w:t xml:space="preserve"> </w:t>
            </w:r>
            <w:proofErr w:type="spellStart"/>
            <w:r w:rsidRPr="00C661E4">
              <w:rPr>
                <w:rFonts w:cs="UniCredit"/>
                <w:lang w:val="it-IT"/>
              </w:rPr>
              <w:t>sau</w:t>
            </w:r>
            <w:proofErr w:type="spellEnd"/>
            <w:r w:rsidRPr="00C661E4">
              <w:rPr>
                <w:rFonts w:cs="UniCredit"/>
                <w:lang w:val="it-IT"/>
              </w:rPr>
              <w:t xml:space="preserve"> </w:t>
            </w:r>
            <w:proofErr w:type="spellStart"/>
            <w:r w:rsidRPr="00C661E4">
              <w:rPr>
                <w:rFonts w:cs="UniCredit"/>
                <w:lang w:val="it-IT"/>
              </w:rPr>
              <w:t>sector</w:t>
            </w:r>
            <w:proofErr w:type="spellEnd"/>
            <w:r w:rsidRPr="00C661E4">
              <w:rPr>
                <w:rFonts w:cs="UniCredit"/>
                <w:lang w:val="it-IT"/>
              </w:rPr>
              <w:t xml:space="preserve"> al </w:t>
            </w:r>
            <w:proofErr w:type="spellStart"/>
            <w:r w:rsidRPr="00C661E4">
              <w:rPr>
                <w:rFonts w:cs="UniCredit"/>
                <w:lang w:val="it-IT"/>
              </w:rPr>
              <w:t>Municipiului</w:t>
            </w:r>
            <w:proofErr w:type="spellEnd"/>
            <w:r w:rsidRPr="00C661E4">
              <w:rPr>
                <w:rFonts w:cs="UniCredit"/>
                <w:lang w:val="it-IT"/>
              </w:rPr>
              <w:t xml:space="preserve"> Bucuresti.</w:t>
            </w:r>
          </w:p>
        </w:tc>
        <w:tc>
          <w:tcPr>
            <w:tcW w:w="6074" w:type="dxa"/>
          </w:tcPr>
          <w:p w14:paraId="7058DD1D" w14:textId="77777777" w:rsidR="00E14C92" w:rsidRPr="00C661E4" w:rsidRDefault="00E14C92" w:rsidP="00C661E4">
            <w:pPr>
              <w:pStyle w:val="Default"/>
              <w:spacing w:line="276" w:lineRule="auto"/>
              <w:ind w:left="142"/>
              <w:jc w:val="both"/>
              <w:rPr>
                <w:color w:val="auto"/>
                <w:sz w:val="22"/>
                <w:szCs w:val="22"/>
              </w:rPr>
            </w:pPr>
            <w:r w:rsidRPr="00C661E4">
              <w:rPr>
                <w:color w:val="auto"/>
                <w:sz w:val="22"/>
                <w:szCs w:val="22"/>
              </w:rPr>
              <w:lastRenderedPageBreak/>
              <w:t>Prin prezenta clarificare, vă aducem la cunoștință faptul că operațiunile de depunere în numerar  vizează tranzacții atât în RON, cât și în celelalte valute menționate în caietul de sarcini, parte a documentației de atribuire.</w:t>
            </w:r>
          </w:p>
          <w:p w14:paraId="6BC07A99" w14:textId="77777777" w:rsidR="00DB15F7" w:rsidRPr="00C661E4" w:rsidRDefault="00E14C92" w:rsidP="00C661E4">
            <w:pPr>
              <w:pStyle w:val="Default"/>
              <w:spacing w:line="276" w:lineRule="auto"/>
              <w:ind w:left="142"/>
              <w:jc w:val="both"/>
              <w:rPr>
                <w:color w:val="auto"/>
                <w:sz w:val="22"/>
                <w:szCs w:val="22"/>
              </w:rPr>
            </w:pPr>
            <w:r w:rsidRPr="00C661E4">
              <w:rPr>
                <w:color w:val="auto"/>
                <w:sz w:val="22"/>
                <w:szCs w:val="22"/>
              </w:rPr>
              <w:t>Totodată, vă clarificăm faptul că, pentru opera</w:t>
            </w:r>
            <w:r w:rsidR="00747AB5" w:rsidRPr="00C661E4">
              <w:rPr>
                <w:color w:val="auto"/>
                <w:sz w:val="22"/>
                <w:szCs w:val="22"/>
              </w:rPr>
              <w:t>ț</w:t>
            </w:r>
            <w:r w:rsidRPr="00C661E4">
              <w:rPr>
                <w:color w:val="auto"/>
                <w:sz w:val="22"/>
                <w:szCs w:val="22"/>
              </w:rPr>
              <w:t>iunile de depunere/ridicare de numerar vor fi utilizate toate sucursalele/age</w:t>
            </w:r>
            <w:r w:rsidR="008172EF" w:rsidRPr="00C661E4">
              <w:rPr>
                <w:color w:val="auto"/>
                <w:sz w:val="22"/>
                <w:szCs w:val="22"/>
              </w:rPr>
              <w:t>n</w:t>
            </w:r>
            <w:r w:rsidR="00747AB5" w:rsidRPr="00C661E4">
              <w:rPr>
                <w:color w:val="auto"/>
                <w:sz w:val="22"/>
                <w:szCs w:val="22"/>
              </w:rPr>
              <w:t>ț</w:t>
            </w:r>
            <w:r w:rsidRPr="00C661E4">
              <w:rPr>
                <w:color w:val="auto"/>
                <w:sz w:val="22"/>
                <w:szCs w:val="22"/>
              </w:rPr>
              <w:t>iile b</w:t>
            </w:r>
            <w:r w:rsidR="008172EF" w:rsidRPr="00C661E4">
              <w:rPr>
                <w:color w:val="auto"/>
                <w:sz w:val="22"/>
                <w:szCs w:val="22"/>
              </w:rPr>
              <w:t>ă</w:t>
            </w:r>
            <w:r w:rsidRPr="00C661E4">
              <w:rPr>
                <w:color w:val="auto"/>
                <w:sz w:val="22"/>
                <w:szCs w:val="22"/>
              </w:rPr>
              <w:t xml:space="preserve">ncii, indiferent daca acestea se afla sau nu </w:t>
            </w:r>
            <w:r w:rsidR="008172EF" w:rsidRPr="00C661E4">
              <w:rPr>
                <w:color w:val="auto"/>
                <w:sz w:val="22"/>
                <w:szCs w:val="22"/>
              </w:rPr>
              <w:t>î</w:t>
            </w:r>
            <w:r w:rsidRPr="00C661E4">
              <w:rPr>
                <w:color w:val="auto"/>
                <w:sz w:val="22"/>
                <w:szCs w:val="22"/>
              </w:rPr>
              <w:t xml:space="preserve">n </w:t>
            </w:r>
            <w:proofErr w:type="spellStart"/>
            <w:r w:rsidRPr="00C661E4">
              <w:rPr>
                <w:color w:val="auto"/>
                <w:sz w:val="22"/>
                <w:szCs w:val="22"/>
              </w:rPr>
              <w:t>re</w:t>
            </w:r>
            <w:r w:rsidR="008172EF" w:rsidRPr="00C661E4">
              <w:rPr>
                <w:color w:val="auto"/>
                <w:sz w:val="22"/>
                <w:szCs w:val="22"/>
              </w:rPr>
              <w:t>ș</w:t>
            </w:r>
            <w:r w:rsidRPr="00C661E4">
              <w:rPr>
                <w:color w:val="auto"/>
                <w:sz w:val="22"/>
                <w:szCs w:val="22"/>
              </w:rPr>
              <w:t>edint</w:t>
            </w:r>
            <w:r w:rsidR="00747AB5" w:rsidRPr="00C661E4">
              <w:rPr>
                <w:color w:val="auto"/>
                <w:sz w:val="22"/>
                <w:szCs w:val="22"/>
              </w:rPr>
              <w:t>ă</w:t>
            </w:r>
            <w:proofErr w:type="spellEnd"/>
            <w:r w:rsidRPr="00C661E4">
              <w:rPr>
                <w:color w:val="auto"/>
                <w:sz w:val="22"/>
                <w:szCs w:val="22"/>
              </w:rPr>
              <w:t xml:space="preserve"> de jude</w:t>
            </w:r>
            <w:r w:rsidR="008172EF" w:rsidRPr="00C661E4">
              <w:rPr>
                <w:color w:val="auto"/>
                <w:sz w:val="22"/>
                <w:szCs w:val="22"/>
              </w:rPr>
              <w:t>ț</w:t>
            </w:r>
            <w:r w:rsidRPr="00C661E4">
              <w:rPr>
                <w:color w:val="auto"/>
                <w:sz w:val="22"/>
                <w:szCs w:val="22"/>
              </w:rPr>
              <w:t xml:space="preserve"> sau sector al Municipiului </w:t>
            </w:r>
            <w:proofErr w:type="spellStart"/>
            <w:r w:rsidRPr="00C661E4">
              <w:rPr>
                <w:color w:val="auto"/>
                <w:sz w:val="22"/>
                <w:szCs w:val="22"/>
              </w:rPr>
              <w:t>Bucuresti</w:t>
            </w:r>
            <w:proofErr w:type="spellEnd"/>
            <w:r w:rsidRPr="00C661E4">
              <w:rPr>
                <w:color w:val="auto"/>
                <w:sz w:val="22"/>
                <w:szCs w:val="22"/>
              </w:rPr>
              <w:t>. Menționăm faptul că, operațiunile de retrage</w:t>
            </w:r>
            <w:r w:rsidR="00747AB5" w:rsidRPr="00C661E4">
              <w:rPr>
                <w:color w:val="auto"/>
                <w:sz w:val="22"/>
                <w:szCs w:val="22"/>
              </w:rPr>
              <w:t>re</w:t>
            </w:r>
            <w:r w:rsidRPr="00C661E4">
              <w:rPr>
                <w:color w:val="auto"/>
                <w:sz w:val="22"/>
                <w:szCs w:val="22"/>
              </w:rPr>
              <w:t xml:space="preserve"> în numerar se vor realiza cu titlu excep</w:t>
            </w:r>
            <w:r w:rsidR="00747AB5" w:rsidRPr="00C661E4">
              <w:rPr>
                <w:color w:val="auto"/>
                <w:sz w:val="22"/>
                <w:szCs w:val="22"/>
              </w:rPr>
              <w:t>ț</w:t>
            </w:r>
            <w:r w:rsidRPr="00C661E4">
              <w:rPr>
                <w:color w:val="auto"/>
                <w:sz w:val="22"/>
                <w:szCs w:val="22"/>
              </w:rPr>
              <w:t>ional, în condițiile punctului 5.6 din caietul de sarcini, parte integrantă a documentației de atribuire.</w:t>
            </w:r>
          </w:p>
          <w:p w14:paraId="0747A939" w14:textId="59551892" w:rsidR="00861C50" w:rsidRPr="00C661E4" w:rsidRDefault="00861C50" w:rsidP="00C661E4">
            <w:pPr>
              <w:pStyle w:val="Default"/>
              <w:spacing w:line="276" w:lineRule="auto"/>
              <w:ind w:left="142"/>
              <w:jc w:val="both"/>
              <w:rPr>
                <w:color w:val="auto"/>
                <w:sz w:val="22"/>
                <w:szCs w:val="22"/>
              </w:rPr>
            </w:pPr>
            <w:r w:rsidRPr="00C661E4">
              <w:rPr>
                <w:color w:val="auto"/>
                <w:sz w:val="22"/>
                <w:szCs w:val="22"/>
              </w:rPr>
              <w:t xml:space="preserve">În final, facem precizarea că, în situații obiective, în care depunerea anumitor tipuri de valute, care nu sunt comune, nu se poate realiza la un anumit punct de lucru, </w:t>
            </w:r>
            <w:r w:rsidR="00237B73" w:rsidRPr="00C661E4">
              <w:rPr>
                <w:color w:val="auto"/>
                <w:sz w:val="22"/>
                <w:szCs w:val="22"/>
              </w:rPr>
              <w:lastRenderedPageBreak/>
              <w:t xml:space="preserve">cu acordul beneficiarului, se va proceda la redirecționarea organelor judiciare către alte puncte de lucru. </w:t>
            </w:r>
          </w:p>
        </w:tc>
      </w:tr>
      <w:tr w:rsidR="00C661E4" w:rsidRPr="00C661E4" w14:paraId="2F14F1BF" w14:textId="77777777" w:rsidTr="00E92921">
        <w:trPr>
          <w:trHeight w:val="742"/>
        </w:trPr>
        <w:tc>
          <w:tcPr>
            <w:tcW w:w="1668" w:type="dxa"/>
          </w:tcPr>
          <w:p w14:paraId="21A2FB88" w14:textId="6BAA81D6" w:rsidR="00DB15F7" w:rsidRPr="00C661E4" w:rsidRDefault="00E14C92" w:rsidP="00C661E4">
            <w:pPr>
              <w:pStyle w:val="Default"/>
              <w:spacing w:line="276" w:lineRule="auto"/>
              <w:ind w:left="142"/>
              <w:jc w:val="both"/>
              <w:rPr>
                <w:b/>
                <w:bCs/>
                <w:color w:val="auto"/>
                <w:sz w:val="22"/>
                <w:szCs w:val="22"/>
              </w:rPr>
            </w:pPr>
            <w:r w:rsidRPr="00C661E4">
              <w:rPr>
                <w:b/>
                <w:bCs/>
                <w:color w:val="auto"/>
                <w:sz w:val="22"/>
                <w:szCs w:val="22"/>
              </w:rPr>
              <w:lastRenderedPageBreak/>
              <w:t>4.</w:t>
            </w:r>
          </w:p>
        </w:tc>
        <w:tc>
          <w:tcPr>
            <w:tcW w:w="1555" w:type="dxa"/>
          </w:tcPr>
          <w:p w14:paraId="04986275" w14:textId="088ECA94" w:rsidR="00DB15F7" w:rsidRPr="00C661E4" w:rsidRDefault="00E14C92" w:rsidP="00C661E4">
            <w:pPr>
              <w:pStyle w:val="Default"/>
              <w:spacing w:line="276" w:lineRule="auto"/>
              <w:ind w:left="142"/>
              <w:jc w:val="both"/>
              <w:rPr>
                <w:b/>
                <w:bCs/>
                <w:color w:val="auto"/>
                <w:sz w:val="22"/>
                <w:szCs w:val="22"/>
              </w:rPr>
            </w:pPr>
            <w:r w:rsidRPr="00C661E4">
              <w:rPr>
                <w:b/>
                <w:bCs/>
                <w:color w:val="auto"/>
                <w:sz w:val="22"/>
                <w:szCs w:val="22"/>
              </w:rPr>
              <w:t>04.11.2025</w:t>
            </w:r>
          </w:p>
        </w:tc>
        <w:tc>
          <w:tcPr>
            <w:tcW w:w="6120" w:type="dxa"/>
          </w:tcPr>
          <w:p w14:paraId="6505D202" w14:textId="18A5767F" w:rsidR="00DB15F7" w:rsidRPr="00C661E4" w:rsidRDefault="007E6F2E" w:rsidP="00C661E4">
            <w:pPr>
              <w:autoSpaceDE w:val="0"/>
              <w:autoSpaceDN w:val="0"/>
              <w:adjustRightInd w:val="0"/>
              <w:spacing w:after="0"/>
              <w:ind w:left="0"/>
              <w:rPr>
                <w:rFonts w:cs="UniCredit"/>
                <w:lang w:val="ro-RO"/>
              </w:rPr>
            </w:pPr>
            <w:r w:rsidRPr="00C661E4">
              <w:rPr>
                <w:rFonts w:cs="UniCredit"/>
                <w:lang w:val="ro-RO"/>
              </w:rPr>
              <w:t>Vă rugăm sa ne comunicați daca acceptați cursul BNR publicat la data efectuării tranzacției, cu decontare in T+1 (curs valabil) ca referință de calcul a cursului de schimb valutar, precum si transmiterea ordinului ferm privind schimbul valutar pana la ora 11:00 a.m. din ziua efectuării tranzacției.</w:t>
            </w:r>
          </w:p>
        </w:tc>
        <w:tc>
          <w:tcPr>
            <w:tcW w:w="6074" w:type="dxa"/>
          </w:tcPr>
          <w:p w14:paraId="2B5676B6" w14:textId="42406F53" w:rsidR="00DB15F7" w:rsidRPr="00C661E4" w:rsidRDefault="007E6F2E" w:rsidP="00C661E4">
            <w:pPr>
              <w:pStyle w:val="Default"/>
              <w:spacing w:line="276" w:lineRule="auto"/>
              <w:ind w:left="142"/>
              <w:jc w:val="both"/>
              <w:rPr>
                <w:color w:val="auto"/>
                <w:sz w:val="22"/>
                <w:szCs w:val="22"/>
              </w:rPr>
            </w:pPr>
            <w:r w:rsidRPr="00C661E4">
              <w:rPr>
                <w:color w:val="auto"/>
                <w:sz w:val="22"/>
                <w:szCs w:val="22"/>
              </w:rPr>
              <w:t>Autoritatea contractantă acceptă transmiterea ordinului ferm privind schimbul valutar până la ora 11:00 a.m. din ziua efectuării tranzacției, respectiv folosirea cursului BNR din ziua tranzacției pentru calcularea sumei și virarea efectivă a acesteia a doua zi.</w:t>
            </w:r>
          </w:p>
        </w:tc>
      </w:tr>
      <w:tr w:rsidR="00C661E4" w:rsidRPr="00C661E4" w14:paraId="16B46313" w14:textId="77777777" w:rsidTr="00E92921">
        <w:trPr>
          <w:trHeight w:val="742"/>
        </w:trPr>
        <w:tc>
          <w:tcPr>
            <w:tcW w:w="1668" w:type="dxa"/>
          </w:tcPr>
          <w:p w14:paraId="518AE6C1" w14:textId="1135CC6B" w:rsidR="00DB15F7" w:rsidRPr="00C661E4" w:rsidRDefault="00F5129B" w:rsidP="00C661E4">
            <w:pPr>
              <w:pStyle w:val="Default"/>
              <w:spacing w:line="276" w:lineRule="auto"/>
              <w:ind w:left="142"/>
              <w:jc w:val="both"/>
              <w:rPr>
                <w:b/>
                <w:bCs/>
                <w:color w:val="auto"/>
                <w:sz w:val="22"/>
                <w:szCs w:val="22"/>
              </w:rPr>
            </w:pPr>
            <w:r w:rsidRPr="00C661E4">
              <w:rPr>
                <w:b/>
                <w:bCs/>
                <w:color w:val="auto"/>
                <w:sz w:val="22"/>
                <w:szCs w:val="22"/>
              </w:rPr>
              <w:t xml:space="preserve">5. </w:t>
            </w:r>
          </w:p>
        </w:tc>
        <w:tc>
          <w:tcPr>
            <w:tcW w:w="1555" w:type="dxa"/>
          </w:tcPr>
          <w:p w14:paraId="58C3670F" w14:textId="7E2F0404" w:rsidR="00DB15F7" w:rsidRPr="00C661E4" w:rsidRDefault="00F5129B" w:rsidP="00C661E4">
            <w:pPr>
              <w:pStyle w:val="Default"/>
              <w:spacing w:line="276" w:lineRule="auto"/>
              <w:ind w:left="142"/>
              <w:jc w:val="both"/>
              <w:rPr>
                <w:b/>
                <w:bCs/>
                <w:color w:val="auto"/>
                <w:sz w:val="22"/>
                <w:szCs w:val="22"/>
              </w:rPr>
            </w:pPr>
            <w:r w:rsidRPr="00C661E4">
              <w:rPr>
                <w:b/>
                <w:bCs/>
                <w:color w:val="auto"/>
                <w:sz w:val="22"/>
                <w:szCs w:val="22"/>
              </w:rPr>
              <w:t>04.11.2025</w:t>
            </w:r>
          </w:p>
        </w:tc>
        <w:tc>
          <w:tcPr>
            <w:tcW w:w="6120" w:type="dxa"/>
          </w:tcPr>
          <w:p w14:paraId="2820C5D4" w14:textId="77777777" w:rsidR="00F5129B" w:rsidRPr="00C661E4" w:rsidRDefault="00F5129B" w:rsidP="00C661E4">
            <w:pPr>
              <w:autoSpaceDE w:val="0"/>
              <w:autoSpaceDN w:val="0"/>
              <w:adjustRightInd w:val="0"/>
              <w:spacing w:after="0"/>
              <w:ind w:left="0"/>
              <w:rPr>
                <w:rFonts w:cs="UniCredit"/>
                <w:lang w:val="it-IT"/>
              </w:rPr>
            </w:pPr>
            <w:proofErr w:type="spellStart"/>
            <w:r w:rsidRPr="00C661E4">
              <w:rPr>
                <w:rFonts w:cs="UniCredit"/>
                <w:lang w:val="it-IT"/>
              </w:rPr>
              <w:t>Referitor</w:t>
            </w:r>
            <w:proofErr w:type="spellEnd"/>
            <w:r w:rsidRPr="00C661E4">
              <w:rPr>
                <w:rFonts w:cs="UniCredit"/>
                <w:lang w:val="it-IT"/>
              </w:rPr>
              <w:t xml:space="preserve"> la </w:t>
            </w:r>
            <w:proofErr w:type="spellStart"/>
            <w:r w:rsidRPr="00C661E4">
              <w:rPr>
                <w:rFonts w:cs="UniCredit"/>
                <w:lang w:val="it-IT"/>
              </w:rPr>
              <w:t>cele</w:t>
            </w:r>
            <w:proofErr w:type="spellEnd"/>
            <w:r w:rsidRPr="00C661E4">
              <w:rPr>
                <w:rFonts w:cs="UniCredit"/>
                <w:lang w:val="it-IT"/>
              </w:rPr>
              <w:t xml:space="preserve"> </w:t>
            </w:r>
            <w:proofErr w:type="spellStart"/>
            <w:r w:rsidRPr="00C661E4">
              <w:rPr>
                <w:rFonts w:cs="UniCredit"/>
                <w:lang w:val="it-IT"/>
              </w:rPr>
              <w:t>precizate</w:t>
            </w:r>
            <w:proofErr w:type="spellEnd"/>
            <w:r w:rsidRPr="00C661E4">
              <w:rPr>
                <w:rFonts w:cs="UniCredit"/>
                <w:lang w:val="it-IT"/>
              </w:rPr>
              <w:t xml:space="preserve"> in </w:t>
            </w:r>
            <w:proofErr w:type="spellStart"/>
            <w:r w:rsidRPr="00C661E4">
              <w:rPr>
                <w:rFonts w:cs="UniCredit"/>
                <w:lang w:val="it-IT"/>
              </w:rPr>
              <w:t>cadrul</w:t>
            </w:r>
            <w:proofErr w:type="spellEnd"/>
            <w:r w:rsidRPr="00C661E4">
              <w:rPr>
                <w:rFonts w:cs="UniCredit"/>
                <w:lang w:val="it-IT"/>
              </w:rPr>
              <w:t xml:space="preserve"> </w:t>
            </w:r>
            <w:proofErr w:type="spellStart"/>
            <w:r w:rsidRPr="00C661E4">
              <w:rPr>
                <w:rFonts w:cs="UniCredit"/>
                <w:lang w:val="it-IT"/>
              </w:rPr>
              <w:t>Conditiilor</w:t>
            </w:r>
            <w:proofErr w:type="spellEnd"/>
            <w:r w:rsidRPr="00C661E4">
              <w:rPr>
                <w:rFonts w:cs="UniCredit"/>
                <w:lang w:val="it-IT"/>
              </w:rPr>
              <w:t xml:space="preserve"> de </w:t>
            </w:r>
            <w:proofErr w:type="spellStart"/>
            <w:r w:rsidRPr="00C661E4">
              <w:rPr>
                <w:rFonts w:cs="UniCredit"/>
                <w:lang w:val="it-IT"/>
              </w:rPr>
              <w:t>participare</w:t>
            </w:r>
            <w:proofErr w:type="spellEnd"/>
            <w:r w:rsidRPr="00C661E4">
              <w:rPr>
                <w:rFonts w:cs="UniCredit"/>
                <w:lang w:val="it-IT"/>
              </w:rPr>
              <w:t xml:space="preserve"> si </w:t>
            </w:r>
            <w:proofErr w:type="spellStart"/>
            <w:r w:rsidRPr="00C661E4">
              <w:rPr>
                <w:rFonts w:cs="UniCredit"/>
                <w:lang w:val="it-IT"/>
              </w:rPr>
              <w:t>anume</w:t>
            </w:r>
            <w:proofErr w:type="spellEnd"/>
            <w:r w:rsidRPr="00C661E4">
              <w:rPr>
                <w:rFonts w:cs="UniCredit"/>
                <w:lang w:val="it-IT"/>
              </w:rPr>
              <w:t xml:space="preserve"> “ </w:t>
            </w:r>
            <w:proofErr w:type="spellStart"/>
            <w:r w:rsidRPr="00C661E4">
              <w:rPr>
                <w:rFonts w:cs="UniCredit"/>
                <w:lang w:val="it-IT"/>
              </w:rPr>
              <w:t>Transmite</w:t>
            </w:r>
            <w:proofErr w:type="spellEnd"/>
            <w:r w:rsidRPr="00C661E4">
              <w:rPr>
                <w:rFonts w:cs="UniCredit"/>
                <w:lang w:val="it-IT"/>
              </w:rPr>
              <w:t xml:space="preserve"> </w:t>
            </w:r>
            <w:proofErr w:type="spellStart"/>
            <w:r w:rsidRPr="00C661E4">
              <w:rPr>
                <w:rFonts w:cs="UniCredit"/>
                <w:lang w:val="it-IT"/>
              </w:rPr>
              <w:t>ofertele</w:t>
            </w:r>
            <w:proofErr w:type="spellEnd"/>
            <w:r w:rsidRPr="00C661E4">
              <w:rPr>
                <w:rFonts w:cs="UniCredit"/>
                <w:lang w:val="it-IT"/>
              </w:rPr>
              <w:t xml:space="preserve"> si </w:t>
            </w:r>
            <w:proofErr w:type="spellStart"/>
            <w:r w:rsidRPr="00C661E4">
              <w:rPr>
                <w:rFonts w:cs="UniCredit"/>
                <w:lang w:val="it-IT"/>
              </w:rPr>
              <w:t>documentele</w:t>
            </w:r>
            <w:proofErr w:type="spellEnd"/>
            <w:r w:rsidRPr="00C661E4">
              <w:rPr>
                <w:rFonts w:cs="UniCredit"/>
                <w:lang w:val="it-IT"/>
              </w:rPr>
              <w:t xml:space="preserve"> </w:t>
            </w:r>
            <w:proofErr w:type="spellStart"/>
            <w:r w:rsidRPr="00C661E4">
              <w:rPr>
                <w:rFonts w:cs="UniCredit"/>
                <w:lang w:val="it-IT"/>
              </w:rPr>
              <w:t>insotitoare</w:t>
            </w:r>
            <w:proofErr w:type="spellEnd"/>
            <w:r w:rsidRPr="00C661E4">
              <w:rPr>
                <w:rFonts w:cs="UniCredit"/>
                <w:lang w:val="it-IT"/>
              </w:rPr>
              <w:t xml:space="preserve"> ( de mai </w:t>
            </w:r>
            <w:proofErr w:type="spellStart"/>
            <w:r w:rsidRPr="00C661E4">
              <w:rPr>
                <w:rFonts w:cs="UniCredit"/>
                <w:lang w:val="it-IT"/>
              </w:rPr>
              <w:t>jos</w:t>
            </w:r>
            <w:proofErr w:type="spellEnd"/>
            <w:r w:rsidRPr="00C661E4">
              <w:rPr>
                <w:rFonts w:cs="UniCredit"/>
                <w:lang w:val="it-IT"/>
              </w:rPr>
              <w:t xml:space="preserve">) in </w:t>
            </w:r>
            <w:proofErr w:type="spellStart"/>
            <w:r w:rsidRPr="00C661E4">
              <w:rPr>
                <w:rFonts w:cs="UniCredit"/>
                <w:lang w:val="it-IT"/>
              </w:rPr>
              <w:t>mod</w:t>
            </w:r>
            <w:proofErr w:type="spellEnd"/>
            <w:r w:rsidRPr="00C661E4">
              <w:rPr>
                <w:rFonts w:cs="UniCredit"/>
                <w:lang w:val="it-IT"/>
              </w:rPr>
              <w:t xml:space="preserve"> </w:t>
            </w:r>
            <w:proofErr w:type="spellStart"/>
            <w:r w:rsidRPr="00C661E4">
              <w:rPr>
                <w:rFonts w:cs="UniCredit"/>
                <w:lang w:val="it-IT"/>
              </w:rPr>
              <w:t>obligatoriu</w:t>
            </w:r>
            <w:proofErr w:type="spellEnd"/>
            <w:r w:rsidRPr="00C661E4">
              <w:rPr>
                <w:rFonts w:cs="UniCredit"/>
                <w:lang w:val="it-IT"/>
              </w:rPr>
              <w:t xml:space="preserve">, </w:t>
            </w:r>
            <w:proofErr w:type="spellStart"/>
            <w:r w:rsidRPr="00C661E4">
              <w:rPr>
                <w:rFonts w:cs="UniCredit"/>
                <w:lang w:val="it-IT"/>
              </w:rPr>
              <w:t>semnate</w:t>
            </w:r>
            <w:proofErr w:type="spellEnd"/>
            <w:r w:rsidRPr="00C661E4">
              <w:rPr>
                <w:rFonts w:cs="UniCredit"/>
                <w:lang w:val="it-IT"/>
              </w:rPr>
              <w:t xml:space="preserve"> </w:t>
            </w:r>
            <w:proofErr w:type="spellStart"/>
            <w:r w:rsidRPr="00C661E4">
              <w:rPr>
                <w:rFonts w:cs="UniCredit"/>
                <w:lang w:val="it-IT"/>
              </w:rPr>
              <w:t>electronic</w:t>
            </w:r>
            <w:proofErr w:type="spellEnd"/>
            <w:r w:rsidRPr="00C661E4">
              <w:rPr>
                <w:rFonts w:cs="UniCredit"/>
                <w:lang w:val="it-IT"/>
              </w:rPr>
              <w:t xml:space="preserve">, la </w:t>
            </w:r>
            <w:proofErr w:type="spellStart"/>
            <w:r w:rsidRPr="00C661E4">
              <w:rPr>
                <w:rFonts w:cs="UniCredit"/>
                <w:lang w:val="it-IT"/>
              </w:rPr>
              <w:t>adresa</w:t>
            </w:r>
            <w:proofErr w:type="spellEnd"/>
            <w:r w:rsidRPr="00C661E4">
              <w:rPr>
                <w:rFonts w:cs="UniCredit"/>
                <w:lang w:val="it-IT"/>
              </w:rPr>
              <w:t xml:space="preserve"> de e-mail achizitiipublice.anabi@just.ro; si sa </w:t>
            </w:r>
            <w:proofErr w:type="spellStart"/>
            <w:r w:rsidRPr="00C661E4">
              <w:rPr>
                <w:rFonts w:cs="UniCredit"/>
                <w:lang w:val="it-IT"/>
              </w:rPr>
              <w:t>publice</w:t>
            </w:r>
            <w:proofErr w:type="spellEnd"/>
            <w:r w:rsidRPr="00C661E4">
              <w:rPr>
                <w:rFonts w:cs="UniCredit"/>
                <w:lang w:val="it-IT"/>
              </w:rPr>
              <w:t xml:space="preserve"> </w:t>
            </w:r>
            <w:proofErr w:type="spellStart"/>
            <w:r w:rsidRPr="00C661E4">
              <w:rPr>
                <w:rFonts w:cs="UniCredit"/>
                <w:lang w:val="it-IT"/>
              </w:rPr>
              <w:t>pretul</w:t>
            </w:r>
            <w:proofErr w:type="spellEnd"/>
            <w:r w:rsidRPr="00C661E4">
              <w:rPr>
                <w:rFonts w:cs="UniCredit"/>
                <w:lang w:val="it-IT"/>
              </w:rPr>
              <w:t xml:space="preserve"> </w:t>
            </w:r>
            <w:proofErr w:type="spellStart"/>
            <w:r w:rsidRPr="00C661E4">
              <w:rPr>
                <w:rFonts w:cs="UniCredit"/>
                <w:lang w:val="it-IT"/>
              </w:rPr>
              <w:t>total</w:t>
            </w:r>
            <w:proofErr w:type="spellEnd"/>
            <w:r w:rsidRPr="00C661E4">
              <w:rPr>
                <w:rFonts w:cs="UniCredit"/>
                <w:lang w:val="it-IT"/>
              </w:rPr>
              <w:t xml:space="preserve"> al </w:t>
            </w:r>
            <w:proofErr w:type="spellStart"/>
            <w:r w:rsidRPr="00C661E4">
              <w:rPr>
                <w:rFonts w:cs="UniCredit"/>
                <w:lang w:val="it-IT"/>
              </w:rPr>
              <w:t>ofertei</w:t>
            </w:r>
            <w:proofErr w:type="spellEnd"/>
            <w:r w:rsidRPr="00C661E4">
              <w:rPr>
                <w:rFonts w:cs="UniCredit"/>
                <w:lang w:val="it-IT"/>
              </w:rPr>
              <w:t xml:space="preserve"> in SEAP, pana la </w:t>
            </w:r>
            <w:proofErr w:type="spellStart"/>
            <w:r w:rsidRPr="00C661E4">
              <w:rPr>
                <w:rFonts w:cs="UniCredit"/>
                <w:lang w:val="it-IT"/>
              </w:rPr>
              <w:t>termenul</w:t>
            </w:r>
            <w:proofErr w:type="spellEnd"/>
            <w:r w:rsidRPr="00C661E4">
              <w:rPr>
                <w:rFonts w:cs="UniCredit"/>
                <w:lang w:val="it-IT"/>
              </w:rPr>
              <w:t xml:space="preserve"> limita…”, </w:t>
            </w:r>
            <w:proofErr w:type="spellStart"/>
            <w:r w:rsidRPr="00C661E4">
              <w:rPr>
                <w:rFonts w:cs="UniCredit"/>
                <w:lang w:val="it-IT"/>
              </w:rPr>
              <w:t>coroborat</w:t>
            </w:r>
            <w:proofErr w:type="spellEnd"/>
            <w:r w:rsidRPr="00C661E4">
              <w:rPr>
                <w:rFonts w:cs="UniCredit"/>
                <w:lang w:val="it-IT"/>
              </w:rPr>
              <w:t xml:space="preserve"> cu pct12 “ DE RETINUT CA “va </w:t>
            </w:r>
            <w:proofErr w:type="spellStart"/>
            <w:r w:rsidRPr="00C661E4">
              <w:rPr>
                <w:rFonts w:cs="UniCredit"/>
                <w:lang w:val="it-IT"/>
              </w:rPr>
              <w:t>rugam</w:t>
            </w:r>
            <w:proofErr w:type="spellEnd"/>
            <w:r w:rsidRPr="00C661E4">
              <w:rPr>
                <w:rFonts w:cs="UniCredit"/>
                <w:lang w:val="it-IT"/>
              </w:rPr>
              <w:t xml:space="preserve"> sa ne </w:t>
            </w:r>
            <w:proofErr w:type="spellStart"/>
            <w:r w:rsidRPr="00C661E4">
              <w:rPr>
                <w:rFonts w:cs="UniCredit"/>
                <w:lang w:val="it-IT"/>
              </w:rPr>
              <w:t>precizati</w:t>
            </w:r>
            <w:proofErr w:type="spellEnd"/>
            <w:r w:rsidRPr="00C661E4">
              <w:rPr>
                <w:rFonts w:cs="UniCredit"/>
                <w:lang w:val="it-IT"/>
              </w:rPr>
              <w:t xml:space="preserve"> </w:t>
            </w:r>
            <w:proofErr w:type="spellStart"/>
            <w:r w:rsidRPr="00C661E4">
              <w:rPr>
                <w:rFonts w:cs="UniCredit"/>
                <w:lang w:val="it-IT"/>
              </w:rPr>
              <w:t>urmatoarele</w:t>
            </w:r>
            <w:proofErr w:type="spellEnd"/>
            <w:r w:rsidRPr="00C661E4">
              <w:rPr>
                <w:rFonts w:cs="UniCredit"/>
                <w:lang w:val="it-IT"/>
              </w:rPr>
              <w:t xml:space="preserve"> ;</w:t>
            </w:r>
          </w:p>
          <w:p w14:paraId="0C522465" w14:textId="77777777" w:rsidR="00F5129B" w:rsidRPr="00C661E4" w:rsidRDefault="00F5129B" w:rsidP="00C661E4">
            <w:pPr>
              <w:autoSpaceDE w:val="0"/>
              <w:autoSpaceDN w:val="0"/>
              <w:adjustRightInd w:val="0"/>
              <w:spacing w:after="0"/>
              <w:ind w:left="0"/>
              <w:rPr>
                <w:rFonts w:cs="UniCredit"/>
                <w:lang w:val="it-IT"/>
              </w:rPr>
            </w:pPr>
            <w:r w:rsidRPr="00C661E4">
              <w:rPr>
                <w:rFonts w:cs="UniCredit"/>
                <w:lang w:val="it-IT"/>
              </w:rPr>
              <w:t xml:space="preserve">- in </w:t>
            </w:r>
            <w:proofErr w:type="spellStart"/>
            <w:r w:rsidRPr="00C661E4">
              <w:rPr>
                <w:rFonts w:cs="UniCredit"/>
                <w:lang w:val="it-IT"/>
              </w:rPr>
              <w:t>catalogul</w:t>
            </w:r>
            <w:proofErr w:type="spellEnd"/>
            <w:r w:rsidRPr="00C661E4">
              <w:rPr>
                <w:rFonts w:cs="UniCredit"/>
                <w:lang w:val="it-IT"/>
              </w:rPr>
              <w:t xml:space="preserve"> </w:t>
            </w:r>
            <w:proofErr w:type="spellStart"/>
            <w:r w:rsidRPr="00C661E4">
              <w:rPr>
                <w:rFonts w:cs="UniCredit"/>
                <w:lang w:val="it-IT"/>
              </w:rPr>
              <w:t>electronic</w:t>
            </w:r>
            <w:proofErr w:type="spellEnd"/>
            <w:r w:rsidRPr="00C661E4">
              <w:rPr>
                <w:rFonts w:cs="UniCredit"/>
                <w:lang w:val="it-IT"/>
              </w:rPr>
              <w:t xml:space="preserve"> SEAP, se va completa </w:t>
            </w:r>
            <w:proofErr w:type="spellStart"/>
            <w:r w:rsidRPr="00C661E4">
              <w:rPr>
                <w:rFonts w:cs="UniCredit"/>
                <w:lang w:val="it-IT"/>
              </w:rPr>
              <w:t>doar</w:t>
            </w:r>
            <w:proofErr w:type="spellEnd"/>
            <w:r w:rsidRPr="00C661E4">
              <w:rPr>
                <w:rFonts w:cs="UniCredit"/>
                <w:lang w:val="it-IT"/>
              </w:rPr>
              <w:t xml:space="preserve"> </w:t>
            </w:r>
            <w:proofErr w:type="spellStart"/>
            <w:r w:rsidRPr="00C661E4">
              <w:rPr>
                <w:rFonts w:cs="UniCredit"/>
                <w:lang w:val="it-IT"/>
              </w:rPr>
              <w:t>valoarea</w:t>
            </w:r>
            <w:proofErr w:type="spellEnd"/>
            <w:r w:rsidRPr="00C661E4">
              <w:rPr>
                <w:rFonts w:cs="UniCredit"/>
                <w:lang w:val="it-IT"/>
              </w:rPr>
              <w:t xml:space="preserve"> </w:t>
            </w:r>
            <w:proofErr w:type="spellStart"/>
            <w:r w:rsidRPr="00C661E4">
              <w:rPr>
                <w:rFonts w:cs="UniCredit"/>
                <w:lang w:val="it-IT"/>
              </w:rPr>
              <w:t>ofertei</w:t>
            </w:r>
            <w:proofErr w:type="spellEnd"/>
            <w:r w:rsidRPr="00C661E4">
              <w:rPr>
                <w:rFonts w:cs="UniCredit"/>
                <w:lang w:val="it-IT"/>
              </w:rPr>
              <w:t xml:space="preserve"> </w:t>
            </w:r>
            <w:proofErr w:type="spellStart"/>
            <w:r w:rsidRPr="00C661E4">
              <w:rPr>
                <w:rFonts w:cs="UniCredit"/>
                <w:lang w:val="it-IT"/>
              </w:rPr>
              <w:t>financiare</w:t>
            </w:r>
            <w:proofErr w:type="spellEnd"/>
            <w:r w:rsidRPr="00C661E4">
              <w:rPr>
                <w:rFonts w:cs="UniCredit"/>
                <w:lang w:val="it-IT"/>
              </w:rPr>
              <w:t xml:space="preserve">, </w:t>
            </w:r>
            <w:proofErr w:type="spellStart"/>
            <w:r w:rsidRPr="00C661E4">
              <w:rPr>
                <w:rFonts w:cs="UniCredit"/>
                <w:lang w:val="it-IT"/>
              </w:rPr>
              <w:t>documentele</w:t>
            </w:r>
            <w:proofErr w:type="spellEnd"/>
            <w:r w:rsidRPr="00C661E4">
              <w:rPr>
                <w:rFonts w:cs="UniCredit"/>
                <w:lang w:val="it-IT"/>
              </w:rPr>
              <w:t xml:space="preserve"> </w:t>
            </w:r>
            <w:proofErr w:type="spellStart"/>
            <w:r w:rsidRPr="00C661E4">
              <w:rPr>
                <w:rFonts w:cs="UniCredit"/>
                <w:lang w:val="it-IT"/>
              </w:rPr>
              <w:t>urmand</w:t>
            </w:r>
            <w:proofErr w:type="spellEnd"/>
            <w:r w:rsidRPr="00C661E4">
              <w:rPr>
                <w:rFonts w:cs="UniCredit"/>
                <w:lang w:val="it-IT"/>
              </w:rPr>
              <w:t xml:space="preserve"> a fi </w:t>
            </w:r>
            <w:proofErr w:type="spellStart"/>
            <w:r w:rsidRPr="00C661E4">
              <w:rPr>
                <w:rFonts w:cs="UniCredit"/>
                <w:lang w:val="it-IT"/>
              </w:rPr>
              <w:t>transmise</w:t>
            </w:r>
            <w:proofErr w:type="spellEnd"/>
            <w:r w:rsidRPr="00C661E4">
              <w:rPr>
                <w:rFonts w:cs="UniCredit"/>
                <w:lang w:val="it-IT"/>
              </w:rPr>
              <w:t xml:space="preserve"> pe email la </w:t>
            </w:r>
            <w:proofErr w:type="spellStart"/>
            <w:r w:rsidRPr="00C661E4">
              <w:rPr>
                <w:rFonts w:cs="UniCredit"/>
                <w:lang w:val="it-IT"/>
              </w:rPr>
              <w:t>adresa</w:t>
            </w:r>
            <w:proofErr w:type="spellEnd"/>
            <w:r w:rsidRPr="00C661E4">
              <w:rPr>
                <w:rFonts w:cs="UniCredit"/>
                <w:lang w:val="it-IT"/>
              </w:rPr>
              <w:t xml:space="preserve"> indicata in </w:t>
            </w:r>
            <w:proofErr w:type="spellStart"/>
            <w:r w:rsidRPr="00C661E4">
              <w:rPr>
                <w:rFonts w:cs="UniCredit"/>
                <w:lang w:val="it-IT"/>
              </w:rPr>
              <w:t>documentatie</w:t>
            </w:r>
            <w:proofErr w:type="spellEnd"/>
            <w:r w:rsidRPr="00C661E4">
              <w:rPr>
                <w:rFonts w:cs="UniCredit"/>
                <w:lang w:val="it-IT"/>
              </w:rPr>
              <w:t xml:space="preserve">, </w:t>
            </w:r>
            <w:proofErr w:type="spellStart"/>
            <w:r w:rsidRPr="00C661E4">
              <w:rPr>
                <w:rFonts w:cs="UniCredit"/>
                <w:lang w:val="it-IT"/>
              </w:rPr>
              <w:t>sau</w:t>
            </w:r>
            <w:proofErr w:type="spellEnd"/>
            <w:r w:rsidRPr="00C661E4">
              <w:rPr>
                <w:rFonts w:cs="UniCredit"/>
                <w:lang w:val="it-IT"/>
              </w:rPr>
              <w:t xml:space="preserve"> este </w:t>
            </w:r>
            <w:proofErr w:type="spellStart"/>
            <w:r w:rsidRPr="00C661E4">
              <w:rPr>
                <w:rFonts w:cs="UniCredit"/>
                <w:lang w:val="it-IT"/>
              </w:rPr>
              <w:t>necesara</w:t>
            </w:r>
            <w:proofErr w:type="spellEnd"/>
            <w:r w:rsidRPr="00C661E4">
              <w:rPr>
                <w:rFonts w:cs="UniCredit"/>
                <w:lang w:val="it-IT"/>
              </w:rPr>
              <w:t xml:space="preserve"> si </w:t>
            </w:r>
            <w:proofErr w:type="spellStart"/>
            <w:r w:rsidRPr="00C661E4">
              <w:rPr>
                <w:rFonts w:cs="UniCredit"/>
                <w:lang w:val="it-IT"/>
              </w:rPr>
              <w:t>postarea</w:t>
            </w:r>
            <w:proofErr w:type="spellEnd"/>
            <w:r w:rsidRPr="00C661E4">
              <w:rPr>
                <w:rFonts w:cs="UniCredit"/>
                <w:lang w:val="it-IT"/>
              </w:rPr>
              <w:t xml:space="preserve"> </w:t>
            </w:r>
            <w:proofErr w:type="spellStart"/>
            <w:r w:rsidRPr="00C661E4">
              <w:rPr>
                <w:rFonts w:cs="UniCredit"/>
                <w:lang w:val="it-IT"/>
              </w:rPr>
              <w:t>Formularelor</w:t>
            </w:r>
            <w:proofErr w:type="spellEnd"/>
            <w:r w:rsidRPr="00C661E4">
              <w:rPr>
                <w:rFonts w:cs="UniCredit"/>
                <w:lang w:val="it-IT"/>
              </w:rPr>
              <w:t xml:space="preserve"> </w:t>
            </w:r>
            <w:proofErr w:type="spellStart"/>
            <w:r w:rsidRPr="00C661E4">
              <w:rPr>
                <w:rFonts w:cs="UniCredit"/>
                <w:lang w:val="it-IT"/>
              </w:rPr>
              <w:t>mentionate</w:t>
            </w:r>
            <w:proofErr w:type="spellEnd"/>
            <w:r w:rsidRPr="00C661E4">
              <w:rPr>
                <w:rFonts w:cs="UniCredit"/>
                <w:lang w:val="it-IT"/>
              </w:rPr>
              <w:t xml:space="preserve"> in </w:t>
            </w:r>
            <w:proofErr w:type="spellStart"/>
            <w:r w:rsidRPr="00C661E4">
              <w:rPr>
                <w:rFonts w:cs="UniCredit"/>
                <w:lang w:val="it-IT"/>
              </w:rPr>
              <w:t>documentatie</w:t>
            </w:r>
            <w:proofErr w:type="spellEnd"/>
            <w:r w:rsidRPr="00C661E4">
              <w:rPr>
                <w:rFonts w:cs="UniCredit"/>
                <w:lang w:val="it-IT"/>
              </w:rPr>
              <w:t xml:space="preserve"> (de la </w:t>
            </w:r>
            <w:proofErr w:type="spellStart"/>
            <w:r w:rsidRPr="00C661E4">
              <w:rPr>
                <w:rFonts w:cs="UniCredit"/>
                <w:lang w:val="it-IT"/>
              </w:rPr>
              <w:t>pct</w:t>
            </w:r>
            <w:proofErr w:type="spellEnd"/>
            <w:r w:rsidRPr="00C661E4">
              <w:rPr>
                <w:rFonts w:cs="UniCredit"/>
                <w:lang w:val="it-IT"/>
              </w:rPr>
              <w:t xml:space="preserve"> a) la </w:t>
            </w:r>
            <w:proofErr w:type="spellStart"/>
            <w:r w:rsidRPr="00C661E4">
              <w:rPr>
                <w:rFonts w:cs="UniCredit"/>
                <w:lang w:val="it-IT"/>
              </w:rPr>
              <w:t>pct</w:t>
            </w:r>
            <w:proofErr w:type="spellEnd"/>
            <w:r w:rsidRPr="00C661E4">
              <w:rPr>
                <w:rFonts w:cs="UniCredit"/>
                <w:lang w:val="it-IT"/>
              </w:rPr>
              <w:t xml:space="preserve">. m) </w:t>
            </w:r>
            <w:proofErr w:type="spellStart"/>
            <w:r w:rsidRPr="00C661E4">
              <w:rPr>
                <w:rFonts w:cs="UniCredit"/>
                <w:lang w:val="it-IT"/>
              </w:rPr>
              <w:t>din</w:t>
            </w:r>
            <w:proofErr w:type="spellEnd"/>
            <w:r w:rsidRPr="00C661E4">
              <w:rPr>
                <w:rFonts w:cs="UniCredit"/>
                <w:lang w:val="it-IT"/>
              </w:rPr>
              <w:t xml:space="preserve"> </w:t>
            </w:r>
            <w:proofErr w:type="spellStart"/>
            <w:r w:rsidRPr="00C661E4">
              <w:rPr>
                <w:rFonts w:cs="UniCredit"/>
                <w:lang w:val="it-IT"/>
              </w:rPr>
              <w:t>sectiunea</w:t>
            </w:r>
            <w:proofErr w:type="spellEnd"/>
            <w:r w:rsidRPr="00C661E4">
              <w:rPr>
                <w:rFonts w:cs="UniCredit"/>
                <w:lang w:val="it-IT"/>
              </w:rPr>
              <w:t xml:space="preserve"> 9. </w:t>
            </w:r>
            <w:proofErr w:type="spellStart"/>
            <w:r w:rsidRPr="00C661E4">
              <w:rPr>
                <w:rFonts w:cs="UniCredit"/>
                <w:lang w:val="it-IT"/>
              </w:rPr>
              <w:t>Conditii</w:t>
            </w:r>
            <w:proofErr w:type="spellEnd"/>
            <w:r w:rsidRPr="00C661E4">
              <w:rPr>
                <w:rFonts w:cs="UniCredit"/>
                <w:lang w:val="it-IT"/>
              </w:rPr>
              <w:t xml:space="preserve"> de </w:t>
            </w:r>
            <w:proofErr w:type="spellStart"/>
            <w:r w:rsidRPr="00C661E4">
              <w:rPr>
                <w:rFonts w:cs="UniCredit"/>
                <w:lang w:val="it-IT"/>
              </w:rPr>
              <w:t>participare</w:t>
            </w:r>
            <w:proofErr w:type="spellEnd"/>
            <w:r w:rsidRPr="00C661E4">
              <w:rPr>
                <w:rFonts w:cs="UniCredit"/>
                <w:lang w:val="it-IT"/>
              </w:rPr>
              <w:t xml:space="preserve"> ?;</w:t>
            </w:r>
          </w:p>
          <w:p w14:paraId="5B558855" w14:textId="09D464D8" w:rsidR="00DB15F7" w:rsidRPr="00C661E4" w:rsidRDefault="00F5129B" w:rsidP="00C661E4">
            <w:pPr>
              <w:autoSpaceDE w:val="0"/>
              <w:autoSpaceDN w:val="0"/>
              <w:adjustRightInd w:val="0"/>
              <w:spacing w:after="0"/>
              <w:ind w:left="0"/>
              <w:rPr>
                <w:rFonts w:cs="UniCredit"/>
                <w:lang w:val="it-IT"/>
              </w:rPr>
            </w:pPr>
            <w:r w:rsidRPr="00C661E4">
              <w:rPr>
                <w:rFonts w:cs="UniCredit"/>
                <w:lang w:val="it-IT"/>
              </w:rPr>
              <w:lastRenderedPageBreak/>
              <w:t xml:space="preserve">- de </w:t>
            </w:r>
            <w:proofErr w:type="spellStart"/>
            <w:r w:rsidRPr="00C661E4">
              <w:rPr>
                <w:rFonts w:cs="UniCredit"/>
                <w:lang w:val="it-IT"/>
              </w:rPr>
              <w:t>asemenea</w:t>
            </w:r>
            <w:proofErr w:type="spellEnd"/>
            <w:r w:rsidRPr="00C661E4">
              <w:rPr>
                <w:rFonts w:cs="UniCredit"/>
                <w:lang w:val="it-IT"/>
              </w:rPr>
              <w:t xml:space="preserve">, in </w:t>
            </w:r>
            <w:proofErr w:type="spellStart"/>
            <w:r w:rsidRPr="00C661E4">
              <w:rPr>
                <w:rFonts w:cs="UniCredit"/>
                <w:lang w:val="it-IT"/>
              </w:rPr>
              <w:t>ipoteza</w:t>
            </w:r>
            <w:proofErr w:type="spellEnd"/>
            <w:r w:rsidRPr="00C661E4">
              <w:rPr>
                <w:rFonts w:cs="UniCredit"/>
                <w:lang w:val="it-IT"/>
              </w:rPr>
              <w:t xml:space="preserve"> ca in SEAP </w:t>
            </w:r>
            <w:proofErr w:type="spellStart"/>
            <w:r w:rsidRPr="00C661E4">
              <w:rPr>
                <w:rFonts w:cs="UniCredit"/>
                <w:lang w:val="it-IT"/>
              </w:rPr>
              <w:t>trebuie</w:t>
            </w:r>
            <w:proofErr w:type="spellEnd"/>
            <w:r w:rsidRPr="00C661E4">
              <w:rPr>
                <w:rFonts w:cs="UniCredit"/>
                <w:lang w:val="it-IT"/>
              </w:rPr>
              <w:t xml:space="preserve"> postata si </w:t>
            </w:r>
            <w:proofErr w:type="spellStart"/>
            <w:r w:rsidRPr="00C661E4">
              <w:rPr>
                <w:rFonts w:cs="UniCredit"/>
                <w:lang w:val="it-IT"/>
              </w:rPr>
              <w:t>documentatia</w:t>
            </w:r>
            <w:proofErr w:type="spellEnd"/>
            <w:r w:rsidRPr="00C661E4">
              <w:rPr>
                <w:rFonts w:cs="UniCredit"/>
                <w:lang w:val="it-IT"/>
              </w:rPr>
              <w:t xml:space="preserve"> </w:t>
            </w:r>
            <w:proofErr w:type="spellStart"/>
            <w:r w:rsidRPr="00C661E4">
              <w:rPr>
                <w:rFonts w:cs="UniCredit"/>
                <w:lang w:val="it-IT"/>
              </w:rPr>
              <w:t>mentionata</w:t>
            </w:r>
            <w:proofErr w:type="spellEnd"/>
            <w:r w:rsidRPr="00C661E4">
              <w:rPr>
                <w:rFonts w:cs="UniCredit"/>
                <w:lang w:val="it-IT"/>
              </w:rPr>
              <w:t xml:space="preserve"> </w:t>
            </w:r>
            <w:proofErr w:type="spellStart"/>
            <w:r w:rsidRPr="00C661E4">
              <w:rPr>
                <w:rFonts w:cs="UniCredit"/>
                <w:lang w:val="it-IT"/>
              </w:rPr>
              <w:t>anterior</w:t>
            </w:r>
            <w:proofErr w:type="spellEnd"/>
            <w:r w:rsidRPr="00C661E4">
              <w:rPr>
                <w:rFonts w:cs="UniCredit"/>
                <w:lang w:val="it-IT"/>
              </w:rPr>
              <w:t xml:space="preserve">, </w:t>
            </w:r>
            <w:proofErr w:type="spellStart"/>
            <w:r w:rsidRPr="00C661E4">
              <w:rPr>
                <w:rFonts w:cs="UniCredit"/>
                <w:lang w:val="it-IT"/>
              </w:rPr>
              <w:t>fisierele</w:t>
            </w:r>
            <w:proofErr w:type="spellEnd"/>
            <w:r w:rsidRPr="00C661E4">
              <w:rPr>
                <w:rFonts w:cs="UniCredit"/>
                <w:lang w:val="it-IT"/>
              </w:rPr>
              <w:t xml:space="preserve"> pdf </w:t>
            </w:r>
            <w:proofErr w:type="spellStart"/>
            <w:r w:rsidRPr="00C661E4">
              <w:rPr>
                <w:rFonts w:cs="UniCredit"/>
                <w:lang w:val="it-IT"/>
              </w:rPr>
              <w:t>vor</w:t>
            </w:r>
            <w:proofErr w:type="spellEnd"/>
            <w:r w:rsidRPr="00C661E4">
              <w:rPr>
                <w:rFonts w:cs="UniCredit"/>
                <w:lang w:val="it-IT"/>
              </w:rPr>
              <w:t xml:space="preserve"> </w:t>
            </w:r>
            <w:proofErr w:type="spellStart"/>
            <w:r w:rsidRPr="00C661E4">
              <w:rPr>
                <w:rFonts w:cs="UniCredit"/>
                <w:lang w:val="it-IT"/>
              </w:rPr>
              <w:t>trebui</w:t>
            </w:r>
            <w:proofErr w:type="spellEnd"/>
            <w:r w:rsidRPr="00C661E4">
              <w:rPr>
                <w:rFonts w:cs="UniCredit"/>
                <w:lang w:val="it-IT"/>
              </w:rPr>
              <w:t xml:space="preserve"> criptate cu </w:t>
            </w:r>
            <w:proofErr w:type="spellStart"/>
            <w:r w:rsidRPr="00C661E4">
              <w:rPr>
                <w:rFonts w:cs="UniCredit"/>
                <w:lang w:val="it-IT"/>
              </w:rPr>
              <w:t>certificat</w:t>
            </w:r>
            <w:proofErr w:type="spellEnd"/>
            <w:r w:rsidRPr="00C661E4">
              <w:rPr>
                <w:rFonts w:cs="UniCredit"/>
                <w:lang w:val="it-IT"/>
              </w:rPr>
              <w:t xml:space="preserve"> </w:t>
            </w:r>
            <w:proofErr w:type="spellStart"/>
            <w:r w:rsidRPr="00C661E4">
              <w:rPr>
                <w:rFonts w:cs="UniCredit"/>
                <w:lang w:val="it-IT"/>
              </w:rPr>
              <w:t>digital</w:t>
            </w:r>
            <w:proofErr w:type="spellEnd"/>
            <w:r w:rsidRPr="00C661E4">
              <w:rPr>
                <w:rFonts w:cs="UniCredit"/>
                <w:lang w:val="it-IT"/>
              </w:rPr>
              <w:t>?</w:t>
            </w:r>
          </w:p>
        </w:tc>
        <w:tc>
          <w:tcPr>
            <w:tcW w:w="6074" w:type="dxa"/>
          </w:tcPr>
          <w:p w14:paraId="14BBCC3B" w14:textId="77777777" w:rsidR="00F5129B" w:rsidRPr="00C661E4" w:rsidRDefault="00F5129B" w:rsidP="00C661E4">
            <w:pPr>
              <w:pStyle w:val="Default"/>
              <w:spacing w:line="276" w:lineRule="auto"/>
              <w:ind w:left="142"/>
              <w:jc w:val="both"/>
              <w:rPr>
                <w:color w:val="auto"/>
                <w:sz w:val="22"/>
                <w:szCs w:val="22"/>
              </w:rPr>
            </w:pPr>
            <w:r w:rsidRPr="00C661E4">
              <w:rPr>
                <w:color w:val="auto"/>
                <w:sz w:val="22"/>
                <w:szCs w:val="22"/>
              </w:rPr>
              <w:lastRenderedPageBreak/>
              <w:t>Conform prevederilor secțiunii 9 „Condiții de participare” și pct. 12 „De reținut” din documentația de atribuire:</w:t>
            </w:r>
          </w:p>
          <w:p w14:paraId="0396AC15" w14:textId="77777777" w:rsidR="00F5129B" w:rsidRPr="00C661E4" w:rsidRDefault="00F5129B" w:rsidP="00C661E4">
            <w:pPr>
              <w:pStyle w:val="Default"/>
              <w:spacing w:line="276" w:lineRule="auto"/>
              <w:ind w:left="142"/>
              <w:jc w:val="both"/>
              <w:rPr>
                <w:color w:val="auto"/>
                <w:sz w:val="22"/>
                <w:szCs w:val="22"/>
              </w:rPr>
            </w:pPr>
            <w:r w:rsidRPr="00C661E4">
              <w:rPr>
                <w:color w:val="auto"/>
                <w:sz w:val="22"/>
                <w:szCs w:val="22"/>
              </w:rPr>
              <w:t>-</w:t>
            </w:r>
            <w:r w:rsidRPr="00C661E4">
              <w:rPr>
                <w:color w:val="auto"/>
                <w:sz w:val="22"/>
                <w:szCs w:val="22"/>
              </w:rPr>
              <w:tab/>
              <w:t>Oferta financiară se va publica în SEAP, prin completarea valorii totale în catalogul electronic SEAP,</w:t>
            </w:r>
          </w:p>
          <w:p w14:paraId="46546165" w14:textId="77777777" w:rsidR="00F5129B" w:rsidRPr="00C661E4" w:rsidRDefault="00F5129B" w:rsidP="00C661E4">
            <w:pPr>
              <w:pStyle w:val="Default"/>
              <w:spacing w:line="276" w:lineRule="auto"/>
              <w:ind w:left="142"/>
              <w:jc w:val="both"/>
              <w:rPr>
                <w:color w:val="auto"/>
                <w:sz w:val="22"/>
                <w:szCs w:val="22"/>
              </w:rPr>
            </w:pPr>
            <w:r w:rsidRPr="00C661E4">
              <w:rPr>
                <w:color w:val="auto"/>
                <w:sz w:val="22"/>
                <w:szCs w:val="22"/>
              </w:rPr>
              <w:t>-</w:t>
            </w:r>
            <w:r w:rsidRPr="00C661E4">
              <w:rPr>
                <w:color w:val="auto"/>
                <w:sz w:val="22"/>
                <w:szCs w:val="22"/>
              </w:rPr>
              <w:tab/>
              <w:t>Iar documentele prevăzute la punctul 9 (Formularele F1–F12 și documentele aferente) se vor transmite în format electronic, semnate digital, la adresa de e-mail menționată în documentație: achizitiipublice.anabi@just.ro, până la termenul-limită stabilit pentru depunerea ofertelor.</w:t>
            </w:r>
          </w:p>
          <w:p w14:paraId="2E292946" w14:textId="77777777" w:rsidR="00F5129B" w:rsidRPr="00C661E4" w:rsidRDefault="00F5129B" w:rsidP="00C661E4">
            <w:pPr>
              <w:pStyle w:val="Default"/>
              <w:spacing w:line="276" w:lineRule="auto"/>
              <w:ind w:left="142"/>
              <w:jc w:val="both"/>
              <w:rPr>
                <w:color w:val="auto"/>
                <w:sz w:val="22"/>
                <w:szCs w:val="22"/>
              </w:rPr>
            </w:pPr>
            <w:r w:rsidRPr="00C661E4">
              <w:rPr>
                <w:color w:val="auto"/>
                <w:sz w:val="22"/>
                <w:szCs w:val="22"/>
              </w:rPr>
              <w:t>Nu este necesară postarea separată a formularelor în SEAP, acestea fiind considerate parte integrantă a ofertei transmise pe e-mail.</w:t>
            </w:r>
          </w:p>
          <w:p w14:paraId="7B5C1591" w14:textId="7C212423" w:rsidR="00DB15F7" w:rsidRPr="00C661E4" w:rsidRDefault="00F5129B" w:rsidP="00C661E4">
            <w:pPr>
              <w:pStyle w:val="Default"/>
              <w:spacing w:line="276" w:lineRule="auto"/>
              <w:ind w:left="142"/>
              <w:jc w:val="both"/>
              <w:rPr>
                <w:color w:val="auto"/>
                <w:sz w:val="22"/>
                <w:szCs w:val="22"/>
              </w:rPr>
            </w:pPr>
            <w:r w:rsidRPr="00C661E4">
              <w:rPr>
                <w:color w:val="auto"/>
                <w:sz w:val="22"/>
                <w:szCs w:val="22"/>
              </w:rPr>
              <w:lastRenderedPageBreak/>
              <w:t>În ceea ce privește criptarea fișierelor PDF, nu este obligatorie criptarea acestora cu certificat digital, însă toate documentele trebuie semnate electronic de către reprezentantul legal al ofertantului.</w:t>
            </w:r>
          </w:p>
        </w:tc>
      </w:tr>
      <w:tr w:rsidR="00C661E4" w:rsidRPr="00C661E4" w14:paraId="062BA3BC" w14:textId="77777777" w:rsidTr="00E92921">
        <w:trPr>
          <w:trHeight w:val="742"/>
        </w:trPr>
        <w:tc>
          <w:tcPr>
            <w:tcW w:w="1668" w:type="dxa"/>
          </w:tcPr>
          <w:p w14:paraId="629DFD42" w14:textId="07C90974" w:rsidR="00DB15F7" w:rsidRPr="00C661E4" w:rsidRDefault="00F5129B" w:rsidP="00C661E4">
            <w:pPr>
              <w:pStyle w:val="Default"/>
              <w:spacing w:line="276" w:lineRule="auto"/>
              <w:ind w:left="142"/>
              <w:jc w:val="both"/>
              <w:rPr>
                <w:b/>
                <w:bCs/>
                <w:color w:val="auto"/>
                <w:sz w:val="22"/>
                <w:szCs w:val="22"/>
              </w:rPr>
            </w:pPr>
            <w:r w:rsidRPr="00C661E4">
              <w:rPr>
                <w:b/>
                <w:bCs/>
                <w:color w:val="auto"/>
                <w:sz w:val="22"/>
                <w:szCs w:val="22"/>
              </w:rPr>
              <w:lastRenderedPageBreak/>
              <w:t>6.</w:t>
            </w:r>
          </w:p>
        </w:tc>
        <w:tc>
          <w:tcPr>
            <w:tcW w:w="1555" w:type="dxa"/>
          </w:tcPr>
          <w:p w14:paraId="6209BDBE" w14:textId="49C1E5EB" w:rsidR="00DB15F7" w:rsidRPr="00C661E4" w:rsidRDefault="00F5129B" w:rsidP="00C661E4">
            <w:pPr>
              <w:pStyle w:val="Default"/>
              <w:spacing w:line="276" w:lineRule="auto"/>
              <w:ind w:left="142"/>
              <w:jc w:val="both"/>
              <w:rPr>
                <w:b/>
                <w:bCs/>
                <w:color w:val="auto"/>
                <w:sz w:val="22"/>
                <w:szCs w:val="22"/>
              </w:rPr>
            </w:pPr>
            <w:r w:rsidRPr="00C661E4">
              <w:rPr>
                <w:b/>
                <w:bCs/>
                <w:color w:val="auto"/>
                <w:sz w:val="22"/>
                <w:szCs w:val="22"/>
              </w:rPr>
              <w:t>04.11.2025</w:t>
            </w:r>
          </w:p>
        </w:tc>
        <w:tc>
          <w:tcPr>
            <w:tcW w:w="6120" w:type="dxa"/>
          </w:tcPr>
          <w:p w14:paraId="2AC10A07" w14:textId="31C7F22A" w:rsidR="00DB15F7" w:rsidRPr="00C661E4" w:rsidRDefault="00F5129B" w:rsidP="00C661E4">
            <w:pPr>
              <w:tabs>
                <w:tab w:val="left" w:pos="1496"/>
              </w:tabs>
              <w:autoSpaceDE w:val="0"/>
              <w:autoSpaceDN w:val="0"/>
              <w:adjustRightInd w:val="0"/>
              <w:spacing w:after="0"/>
              <w:ind w:left="0"/>
              <w:rPr>
                <w:rFonts w:cs="UniCredit"/>
                <w:lang w:val="it-IT"/>
              </w:rPr>
            </w:pPr>
            <w:r w:rsidRPr="00C661E4">
              <w:rPr>
                <w:rFonts w:cs="UniCredit"/>
                <w:lang w:val="it-IT"/>
              </w:rPr>
              <w:t xml:space="preserve">Va </w:t>
            </w:r>
            <w:proofErr w:type="spellStart"/>
            <w:r w:rsidRPr="00C661E4">
              <w:rPr>
                <w:rFonts w:cs="UniCredit"/>
                <w:lang w:val="it-IT"/>
              </w:rPr>
              <w:t>rugam</w:t>
            </w:r>
            <w:proofErr w:type="spellEnd"/>
            <w:r w:rsidRPr="00C661E4">
              <w:rPr>
                <w:rFonts w:cs="UniCredit"/>
                <w:lang w:val="it-IT"/>
              </w:rPr>
              <w:t xml:space="preserve"> sa ne </w:t>
            </w:r>
            <w:proofErr w:type="spellStart"/>
            <w:r w:rsidRPr="00C661E4">
              <w:rPr>
                <w:rFonts w:cs="UniCredit"/>
                <w:lang w:val="it-IT"/>
              </w:rPr>
              <w:t>confirmati</w:t>
            </w:r>
            <w:proofErr w:type="spellEnd"/>
            <w:r w:rsidRPr="00C661E4">
              <w:rPr>
                <w:rFonts w:cs="UniCredit"/>
                <w:lang w:val="it-IT"/>
              </w:rPr>
              <w:t xml:space="preserve"> ca, in </w:t>
            </w:r>
            <w:proofErr w:type="spellStart"/>
            <w:r w:rsidRPr="00C661E4">
              <w:rPr>
                <w:rFonts w:cs="UniCredit"/>
                <w:lang w:val="it-IT"/>
              </w:rPr>
              <w:t>situatia</w:t>
            </w:r>
            <w:proofErr w:type="spellEnd"/>
            <w:r w:rsidRPr="00C661E4">
              <w:rPr>
                <w:rFonts w:cs="UniCredit"/>
                <w:lang w:val="it-IT"/>
              </w:rPr>
              <w:t xml:space="preserve"> in care banca </w:t>
            </w:r>
            <w:proofErr w:type="spellStart"/>
            <w:r w:rsidRPr="00C661E4">
              <w:rPr>
                <w:rFonts w:cs="UniCredit"/>
                <w:lang w:val="it-IT"/>
              </w:rPr>
              <w:t>detine</w:t>
            </w:r>
            <w:proofErr w:type="spellEnd"/>
            <w:r w:rsidRPr="00C661E4">
              <w:rPr>
                <w:rFonts w:cs="UniCredit"/>
                <w:lang w:val="it-IT"/>
              </w:rPr>
              <w:t xml:space="preserve"> </w:t>
            </w:r>
            <w:proofErr w:type="spellStart"/>
            <w:r w:rsidRPr="00C661E4">
              <w:rPr>
                <w:rFonts w:cs="UniCredit"/>
                <w:lang w:val="it-IT"/>
              </w:rPr>
              <w:t>calitatea</w:t>
            </w:r>
            <w:proofErr w:type="spellEnd"/>
            <w:r w:rsidRPr="00C661E4">
              <w:rPr>
                <w:rFonts w:cs="UniCredit"/>
                <w:lang w:val="it-IT"/>
              </w:rPr>
              <w:t xml:space="preserve"> de dealer </w:t>
            </w:r>
            <w:proofErr w:type="spellStart"/>
            <w:r w:rsidRPr="00C661E4">
              <w:rPr>
                <w:rFonts w:cs="UniCredit"/>
                <w:lang w:val="it-IT"/>
              </w:rPr>
              <w:t>primar</w:t>
            </w:r>
            <w:proofErr w:type="spellEnd"/>
            <w:r w:rsidRPr="00C661E4">
              <w:rPr>
                <w:rFonts w:cs="UniCredit"/>
                <w:lang w:val="it-IT"/>
              </w:rPr>
              <w:t xml:space="preserve"> pe piata </w:t>
            </w:r>
            <w:proofErr w:type="spellStart"/>
            <w:r w:rsidRPr="00C661E4">
              <w:rPr>
                <w:rFonts w:cs="UniCredit"/>
                <w:lang w:val="it-IT"/>
              </w:rPr>
              <w:t>titlurilor</w:t>
            </w:r>
            <w:proofErr w:type="spellEnd"/>
            <w:r w:rsidRPr="00C661E4">
              <w:rPr>
                <w:rFonts w:cs="UniCredit"/>
                <w:lang w:val="it-IT"/>
              </w:rPr>
              <w:t xml:space="preserve"> de </w:t>
            </w:r>
            <w:proofErr w:type="spellStart"/>
            <w:r w:rsidRPr="00C661E4">
              <w:rPr>
                <w:rFonts w:cs="UniCredit"/>
                <w:lang w:val="it-IT"/>
              </w:rPr>
              <w:t>stat</w:t>
            </w:r>
            <w:proofErr w:type="spellEnd"/>
            <w:r w:rsidRPr="00C661E4">
              <w:rPr>
                <w:rFonts w:cs="UniCredit"/>
                <w:lang w:val="it-IT"/>
              </w:rPr>
              <w:t xml:space="preserve">, nu mai este </w:t>
            </w:r>
            <w:proofErr w:type="spellStart"/>
            <w:r w:rsidRPr="00C661E4">
              <w:rPr>
                <w:rFonts w:cs="UniCredit"/>
                <w:lang w:val="it-IT"/>
              </w:rPr>
              <w:t>necesara</w:t>
            </w:r>
            <w:proofErr w:type="spellEnd"/>
            <w:r w:rsidRPr="00C661E4">
              <w:rPr>
                <w:rFonts w:cs="UniCredit"/>
                <w:lang w:val="it-IT"/>
              </w:rPr>
              <w:t xml:space="preserve"> </w:t>
            </w:r>
            <w:proofErr w:type="spellStart"/>
            <w:r w:rsidRPr="00C661E4">
              <w:rPr>
                <w:rFonts w:cs="UniCredit"/>
                <w:lang w:val="it-IT"/>
              </w:rPr>
              <w:t>prezentarea</w:t>
            </w:r>
            <w:proofErr w:type="spellEnd"/>
            <w:r w:rsidRPr="00C661E4">
              <w:rPr>
                <w:rFonts w:cs="UniCredit"/>
                <w:lang w:val="it-IT"/>
              </w:rPr>
              <w:t xml:space="preserve"> </w:t>
            </w:r>
            <w:proofErr w:type="spellStart"/>
            <w:r w:rsidRPr="00C661E4">
              <w:rPr>
                <w:rFonts w:cs="UniCredit"/>
                <w:lang w:val="it-IT"/>
              </w:rPr>
              <w:t>unui</w:t>
            </w:r>
            <w:proofErr w:type="spellEnd"/>
            <w:r w:rsidRPr="00C661E4">
              <w:rPr>
                <w:rFonts w:cs="UniCredit"/>
                <w:lang w:val="it-IT"/>
              </w:rPr>
              <w:t xml:space="preserve"> </w:t>
            </w:r>
            <w:proofErr w:type="spellStart"/>
            <w:r w:rsidRPr="00C661E4">
              <w:rPr>
                <w:rFonts w:cs="UniCredit"/>
                <w:lang w:val="it-IT"/>
              </w:rPr>
              <w:t>document</w:t>
            </w:r>
            <w:proofErr w:type="spellEnd"/>
            <w:r w:rsidRPr="00C661E4">
              <w:rPr>
                <w:rFonts w:cs="UniCredit"/>
                <w:lang w:val="it-IT"/>
              </w:rPr>
              <w:t xml:space="preserve"> </w:t>
            </w:r>
            <w:proofErr w:type="spellStart"/>
            <w:r w:rsidRPr="00C661E4">
              <w:rPr>
                <w:rFonts w:cs="UniCredit"/>
                <w:lang w:val="it-IT"/>
              </w:rPr>
              <w:t>privind</w:t>
            </w:r>
            <w:proofErr w:type="spellEnd"/>
            <w:r w:rsidRPr="00C661E4">
              <w:rPr>
                <w:rFonts w:cs="UniCredit"/>
                <w:lang w:val="it-IT"/>
              </w:rPr>
              <w:t xml:space="preserve"> </w:t>
            </w:r>
            <w:proofErr w:type="spellStart"/>
            <w:r w:rsidRPr="00C661E4">
              <w:rPr>
                <w:rFonts w:cs="UniCredit"/>
                <w:lang w:val="it-IT"/>
              </w:rPr>
              <w:t>garantarea</w:t>
            </w:r>
            <w:proofErr w:type="spellEnd"/>
            <w:r w:rsidRPr="00C661E4">
              <w:rPr>
                <w:rFonts w:cs="UniCredit"/>
                <w:lang w:val="it-IT"/>
              </w:rPr>
              <w:t xml:space="preserve"> </w:t>
            </w:r>
            <w:proofErr w:type="spellStart"/>
            <w:r w:rsidRPr="00C661E4">
              <w:rPr>
                <w:rFonts w:cs="UniCredit"/>
                <w:lang w:val="it-IT"/>
              </w:rPr>
              <w:t>disponibilitatilor</w:t>
            </w:r>
            <w:proofErr w:type="spellEnd"/>
            <w:r w:rsidRPr="00C661E4">
              <w:rPr>
                <w:rFonts w:cs="UniCredit"/>
                <w:lang w:val="it-IT"/>
              </w:rPr>
              <w:t xml:space="preserve"> (polita de </w:t>
            </w:r>
            <w:proofErr w:type="spellStart"/>
            <w:r w:rsidRPr="00C661E4">
              <w:rPr>
                <w:rFonts w:cs="UniCredit"/>
                <w:lang w:val="it-IT"/>
              </w:rPr>
              <w:t>asigurare</w:t>
            </w:r>
            <w:proofErr w:type="spellEnd"/>
            <w:r w:rsidRPr="00C661E4">
              <w:rPr>
                <w:rFonts w:cs="UniCredit"/>
                <w:lang w:val="it-IT"/>
              </w:rPr>
              <w:t xml:space="preserve">, </w:t>
            </w:r>
            <w:proofErr w:type="spellStart"/>
            <w:r w:rsidRPr="00C661E4">
              <w:rPr>
                <w:rFonts w:cs="UniCredit"/>
                <w:lang w:val="it-IT"/>
              </w:rPr>
              <w:t>scrisoare</w:t>
            </w:r>
            <w:proofErr w:type="spellEnd"/>
            <w:r w:rsidRPr="00C661E4">
              <w:rPr>
                <w:rFonts w:cs="UniCredit"/>
                <w:lang w:val="it-IT"/>
              </w:rPr>
              <w:t xml:space="preserve"> de </w:t>
            </w:r>
            <w:proofErr w:type="spellStart"/>
            <w:r w:rsidRPr="00C661E4">
              <w:rPr>
                <w:rFonts w:cs="UniCredit"/>
                <w:lang w:val="it-IT"/>
              </w:rPr>
              <w:t>garantie</w:t>
            </w:r>
            <w:proofErr w:type="spellEnd"/>
            <w:r w:rsidRPr="00C661E4">
              <w:rPr>
                <w:rFonts w:cs="UniCredit"/>
                <w:lang w:val="it-IT"/>
              </w:rPr>
              <w:t xml:space="preserve"> </w:t>
            </w:r>
            <w:proofErr w:type="spellStart"/>
            <w:r w:rsidRPr="00C661E4">
              <w:rPr>
                <w:rFonts w:cs="UniCredit"/>
                <w:lang w:val="it-IT"/>
              </w:rPr>
              <w:t>bancara</w:t>
            </w:r>
            <w:proofErr w:type="spellEnd"/>
            <w:r w:rsidRPr="00C661E4">
              <w:rPr>
                <w:rFonts w:cs="UniCredit"/>
                <w:lang w:val="it-IT"/>
              </w:rPr>
              <w:t xml:space="preserve">, </w:t>
            </w:r>
            <w:proofErr w:type="spellStart"/>
            <w:r w:rsidRPr="00C661E4">
              <w:rPr>
                <w:rFonts w:cs="UniCredit"/>
                <w:lang w:val="it-IT"/>
              </w:rPr>
              <w:t>etc</w:t>
            </w:r>
            <w:proofErr w:type="spellEnd"/>
            <w:r w:rsidRPr="00C661E4">
              <w:rPr>
                <w:rFonts w:cs="UniCredit"/>
                <w:lang w:val="it-IT"/>
              </w:rPr>
              <w:t>);</w:t>
            </w:r>
            <w:r w:rsidRPr="00C661E4">
              <w:rPr>
                <w:rFonts w:cs="UniCredit"/>
                <w:lang w:val="it-IT"/>
              </w:rPr>
              <w:tab/>
            </w:r>
          </w:p>
        </w:tc>
        <w:tc>
          <w:tcPr>
            <w:tcW w:w="6074" w:type="dxa"/>
          </w:tcPr>
          <w:p w14:paraId="0618B473" w14:textId="37877A12" w:rsidR="00DB15F7" w:rsidRPr="00C661E4" w:rsidRDefault="00F5129B" w:rsidP="00C661E4">
            <w:pPr>
              <w:pStyle w:val="Default"/>
              <w:spacing w:line="276" w:lineRule="auto"/>
              <w:ind w:left="142"/>
              <w:jc w:val="both"/>
              <w:rPr>
                <w:color w:val="auto"/>
                <w:sz w:val="22"/>
                <w:szCs w:val="22"/>
              </w:rPr>
            </w:pPr>
            <w:r w:rsidRPr="00C661E4">
              <w:rPr>
                <w:color w:val="auto"/>
                <w:sz w:val="22"/>
                <w:szCs w:val="22"/>
              </w:rPr>
              <w:t>Confirmăm că, în situația in care banca deține calitatea de dealer primar pe piața titlurilor de stat, nu mai este necesară prezentarea unui document privind garantarea disponibilităților.</w:t>
            </w:r>
          </w:p>
          <w:p w14:paraId="4AAA6684" w14:textId="55E67B65" w:rsidR="00F5129B" w:rsidRPr="00C661E4" w:rsidRDefault="00F5129B" w:rsidP="00C661E4">
            <w:pPr>
              <w:rPr>
                <w:lang w:val="ro-RO"/>
              </w:rPr>
            </w:pPr>
          </w:p>
        </w:tc>
      </w:tr>
      <w:tr w:rsidR="00C661E4" w:rsidRPr="00C661E4" w14:paraId="2790B427" w14:textId="77777777" w:rsidTr="00E92921">
        <w:trPr>
          <w:trHeight w:val="742"/>
        </w:trPr>
        <w:tc>
          <w:tcPr>
            <w:tcW w:w="1668" w:type="dxa"/>
          </w:tcPr>
          <w:p w14:paraId="5335053D" w14:textId="03EFCAAA" w:rsidR="00DB15F7" w:rsidRPr="00C661E4" w:rsidRDefault="00F5129B" w:rsidP="00C661E4">
            <w:pPr>
              <w:pStyle w:val="Default"/>
              <w:spacing w:line="276" w:lineRule="auto"/>
              <w:ind w:left="142"/>
              <w:jc w:val="both"/>
              <w:rPr>
                <w:b/>
                <w:bCs/>
                <w:color w:val="auto"/>
                <w:sz w:val="22"/>
                <w:szCs w:val="22"/>
              </w:rPr>
            </w:pPr>
            <w:r w:rsidRPr="00C661E4">
              <w:rPr>
                <w:b/>
                <w:bCs/>
                <w:color w:val="auto"/>
                <w:sz w:val="22"/>
                <w:szCs w:val="22"/>
              </w:rPr>
              <w:t>7.</w:t>
            </w:r>
          </w:p>
        </w:tc>
        <w:tc>
          <w:tcPr>
            <w:tcW w:w="1555" w:type="dxa"/>
          </w:tcPr>
          <w:p w14:paraId="3416D9DD" w14:textId="433EC935" w:rsidR="00DB15F7" w:rsidRPr="00C661E4" w:rsidRDefault="002F5EF5" w:rsidP="00C661E4">
            <w:pPr>
              <w:pStyle w:val="Default"/>
              <w:spacing w:line="276" w:lineRule="auto"/>
              <w:ind w:left="142"/>
              <w:jc w:val="both"/>
              <w:rPr>
                <w:b/>
                <w:bCs/>
                <w:color w:val="auto"/>
                <w:sz w:val="22"/>
                <w:szCs w:val="22"/>
              </w:rPr>
            </w:pPr>
            <w:r w:rsidRPr="00C661E4">
              <w:rPr>
                <w:b/>
                <w:bCs/>
                <w:color w:val="auto"/>
                <w:sz w:val="22"/>
                <w:szCs w:val="22"/>
              </w:rPr>
              <w:t>04.11.2025</w:t>
            </w:r>
          </w:p>
        </w:tc>
        <w:tc>
          <w:tcPr>
            <w:tcW w:w="6120" w:type="dxa"/>
          </w:tcPr>
          <w:p w14:paraId="6BB0D1EB" w14:textId="240D7CED" w:rsidR="00DB15F7" w:rsidRPr="00C661E4" w:rsidRDefault="00E01A22" w:rsidP="00C661E4">
            <w:pPr>
              <w:autoSpaceDE w:val="0"/>
              <w:autoSpaceDN w:val="0"/>
              <w:adjustRightInd w:val="0"/>
              <w:spacing w:after="0"/>
              <w:ind w:left="0"/>
              <w:rPr>
                <w:rFonts w:cs="UniCredit"/>
                <w:lang w:val="it-IT"/>
              </w:rPr>
            </w:pPr>
            <w:proofErr w:type="spellStart"/>
            <w:r w:rsidRPr="00C661E4">
              <w:rPr>
                <w:rFonts w:cs="UniCredit"/>
                <w:lang w:val="it-IT"/>
              </w:rPr>
              <w:t>Pentru</w:t>
            </w:r>
            <w:proofErr w:type="spellEnd"/>
            <w:r w:rsidRPr="00C661E4">
              <w:rPr>
                <w:rFonts w:cs="UniCredit"/>
                <w:lang w:val="it-IT"/>
              </w:rPr>
              <w:t xml:space="preserve"> </w:t>
            </w:r>
            <w:proofErr w:type="spellStart"/>
            <w:r w:rsidRPr="00C661E4">
              <w:rPr>
                <w:rFonts w:cs="UniCredit"/>
                <w:lang w:val="it-IT"/>
              </w:rPr>
              <w:t>persoanele</w:t>
            </w:r>
            <w:proofErr w:type="spellEnd"/>
            <w:r w:rsidRPr="00C661E4">
              <w:rPr>
                <w:rFonts w:cs="UniCredit"/>
                <w:lang w:val="it-IT"/>
              </w:rPr>
              <w:t xml:space="preserve"> care </w:t>
            </w:r>
            <w:proofErr w:type="spellStart"/>
            <w:r w:rsidRPr="00C661E4">
              <w:rPr>
                <w:rFonts w:cs="UniCredit"/>
                <w:lang w:val="it-IT"/>
              </w:rPr>
              <w:t>reprezinta</w:t>
            </w:r>
            <w:proofErr w:type="spellEnd"/>
            <w:r w:rsidRPr="00C661E4">
              <w:rPr>
                <w:rFonts w:cs="UniCredit"/>
                <w:lang w:val="it-IT"/>
              </w:rPr>
              <w:t xml:space="preserve"> Banca in </w:t>
            </w:r>
            <w:proofErr w:type="spellStart"/>
            <w:r w:rsidRPr="00C661E4">
              <w:rPr>
                <w:rFonts w:cs="UniCredit"/>
                <w:lang w:val="it-IT"/>
              </w:rPr>
              <w:t>raport</w:t>
            </w:r>
            <w:proofErr w:type="spellEnd"/>
            <w:r w:rsidRPr="00C661E4">
              <w:rPr>
                <w:rFonts w:cs="UniCredit"/>
                <w:lang w:val="it-IT"/>
              </w:rPr>
              <w:t xml:space="preserve"> cu </w:t>
            </w:r>
            <w:proofErr w:type="spellStart"/>
            <w:r w:rsidRPr="00C661E4">
              <w:rPr>
                <w:rFonts w:cs="UniCredit"/>
                <w:lang w:val="it-IT"/>
              </w:rPr>
              <w:t>autoritatea</w:t>
            </w:r>
            <w:proofErr w:type="spellEnd"/>
            <w:r w:rsidRPr="00C661E4">
              <w:rPr>
                <w:rFonts w:cs="UniCredit"/>
                <w:lang w:val="it-IT"/>
              </w:rPr>
              <w:t xml:space="preserve">, in </w:t>
            </w:r>
            <w:proofErr w:type="spellStart"/>
            <w:r w:rsidRPr="00C661E4">
              <w:rPr>
                <w:rFonts w:cs="UniCredit"/>
                <w:lang w:val="it-IT"/>
              </w:rPr>
              <w:t>sensul</w:t>
            </w:r>
            <w:proofErr w:type="spellEnd"/>
            <w:r w:rsidRPr="00C661E4">
              <w:rPr>
                <w:rFonts w:cs="UniCredit"/>
                <w:lang w:val="it-IT"/>
              </w:rPr>
              <w:t xml:space="preserve"> in care </w:t>
            </w:r>
            <w:proofErr w:type="spellStart"/>
            <w:r w:rsidRPr="00C661E4">
              <w:rPr>
                <w:rFonts w:cs="UniCredit"/>
                <w:lang w:val="it-IT"/>
              </w:rPr>
              <w:t>semneaza</w:t>
            </w:r>
            <w:proofErr w:type="spellEnd"/>
            <w:r w:rsidRPr="00C661E4">
              <w:rPr>
                <w:rFonts w:cs="UniCredit"/>
                <w:lang w:val="it-IT"/>
              </w:rPr>
              <w:t xml:space="preserve"> </w:t>
            </w:r>
            <w:proofErr w:type="spellStart"/>
            <w:r w:rsidRPr="00C661E4">
              <w:rPr>
                <w:rFonts w:cs="UniCredit"/>
                <w:lang w:val="it-IT"/>
              </w:rPr>
              <w:t>oferta</w:t>
            </w:r>
            <w:proofErr w:type="spellEnd"/>
            <w:r w:rsidRPr="00C661E4">
              <w:rPr>
                <w:rFonts w:cs="UniCredit"/>
                <w:lang w:val="it-IT"/>
              </w:rPr>
              <w:t>/</w:t>
            </w:r>
            <w:proofErr w:type="spellStart"/>
            <w:r w:rsidRPr="00C661E4">
              <w:rPr>
                <w:rFonts w:cs="UniCredit"/>
                <w:lang w:val="it-IT"/>
              </w:rPr>
              <w:t>transmite</w:t>
            </w:r>
            <w:proofErr w:type="spellEnd"/>
            <w:r w:rsidRPr="00C661E4">
              <w:rPr>
                <w:rFonts w:cs="UniCredit"/>
                <w:lang w:val="it-IT"/>
              </w:rPr>
              <w:t>/</w:t>
            </w:r>
            <w:proofErr w:type="spellStart"/>
            <w:r w:rsidRPr="00C661E4">
              <w:rPr>
                <w:rFonts w:cs="UniCredit"/>
                <w:lang w:val="it-IT"/>
              </w:rPr>
              <w:t>raspunde</w:t>
            </w:r>
            <w:proofErr w:type="spellEnd"/>
            <w:r w:rsidRPr="00C661E4">
              <w:rPr>
                <w:rFonts w:cs="UniCredit"/>
                <w:lang w:val="it-IT"/>
              </w:rPr>
              <w:t xml:space="preserve"> la </w:t>
            </w:r>
            <w:proofErr w:type="spellStart"/>
            <w:r w:rsidRPr="00C661E4">
              <w:rPr>
                <w:rFonts w:cs="UniCredit"/>
                <w:lang w:val="it-IT"/>
              </w:rPr>
              <w:t>clarificari</w:t>
            </w:r>
            <w:proofErr w:type="spellEnd"/>
            <w:r w:rsidRPr="00C661E4">
              <w:rPr>
                <w:rFonts w:cs="UniCredit"/>
                <w:lang w:val="it-IT"/>
              </w:rPr>
              <w:t xml:space="preserve">, </w:t>
            </w:r>
            <w:proofErr w:type="spellStart"/>
            <w:r w:rsidRPr="00C661E4">
              <w:rPr>
                <w:rFonts w:cs="UniCredit"/>
                <w:lang w:val="it-IT"/>
              </w:rPr>
              <w:t>semneaza</w:t>
            </w:r>
            <w:proofErr w:type="spellEnd"/>
            <w:r w:rsidRPr="00C661E4">
              <w:rPr>
                <w:rFonts w:cs="UniCredit"/>
                <w:lang w:val="it-IT"/>
              </w:rPr>
              <w:t xml:space="preserve"> </w:t>
            </w:r>
            <w:proofErr w:type="spellStart"/>
            <w:r w:rsidRPr="00C661E4">
              <w:rPr>
                <w:rFonts w:cs="UniCredit"/>
                <w:lang w:val="it-IT"/>
              </w:rPr>
              <w:t>contractual</w:t>
            </w:r>
            <w:proofErr w:type="spellEnd"/>
            <w:r w:rsidRPr="00C661E4">
              <w:rPr>
                <w:rFonts w:cs="UniCredit"/>
                <w:lang w:val="it-IT"/>
              </w:rPr>
              <w:t xml:space="preserve">, </w:t>
            </w:r>
            <w:proofErr w:type="spellStart"/>
            <w:r w:rsidRPr="00C661E4">
              <w:rPr>
                <w:rFonts w:cs="UniCredit"/>
                <w:lang w:val="it-IT"/>
              </w:rPr>
              <w:t>etc</w:t>
            </w:r>
            <w:proofErr w:type="spellEnd"/>
            <w:r w:rsidRPr="00C661E4">
              <w:rPr>
                <w:rFonts w:cs="UniCredit"/>
                <w:lang w:val="it-IT"/>
              </w:rPr>
              <w:t xml:space="preserve">, este </w:t>
            </w:r>
            <w:proofErr w:type="spellStart"/>
            <w:r w:rsidRPr="00C661E4">
              <w:rPr>
                <w:rFonts w:cs="UniCredit"/>
                <w:lang w:val="it-IT"/>
              </w:rPr>
              <w:t>nevoie</w:t>
            </w:r>
            <w:proofErr w:type="spellEnd"/>
            <w:r w:rsidRPr="00C661E4">
              <w:rPr>
                <w:rFonts w:cs="UniCredit"/>
                <w:lang w:val="it-IT"/>
              </w:rPr>
              <w:t xml:space="preserve"> de </w:t>
            </w:r>
            <w:proofErr w:type="spellStart"/>
            <w:r w:rsidRPr="00C661E4">
              <w:rPr>
                <w:rFonts w:cs="UniCredit"/>
                <w:lang w:val="it-IT"/>
              </w:rPr>
              <w:t>Imputernicire</w:t>
            </w:r>
            <w:proofErr w:type="spellEnd"/>
            <w:r w:rsidRPr="00C661E4">
              <w:rPr>
                <w:rFonts w:cs="UniCredit"/>
                <w:lang w:val="it-IT"/>
              </w:rPr>
              <w:t xml:space="preserve"> </w:t>
            </w:r>
            <w:proofErr w:type="spellStart"/>
            <w:r w:rsidRPr="00C661E4">
              <w:rPr>
                <w:rFonts w:cs="UniCredit"/>
                <w:lang w:val="it-IT"/>
              </w:rPr>
              <w:t>din</w:t>
            </w:r>
            <w:proofErr w:type="spellEnd"/>
            <w:r w:rsidRPr="00C661E4">
              <w:rPr>
                <w:rFonts w:cs="UniCredit"/>
                <w:lang w:val="it-IT"/>
              </w:rPr>
              <w:t xml:space="preserve"> </w:t>
            </w:r>
            <w:proofErr w:type="spellStart"/>
            <w:r w:rsidRPr="00C661E4">
              <w:rPr>
                <w:rFonts w:cs="UniCredit"/>
                <w:lang w:val="it-IT"/>
              </w:rPr>
              <w:t>partea</w:t>
            </w:r>
            <w:proofErr w:type="spellEnd"/>
            <w:r w:rsidRPr="00C661E4">
              <w:rPr>
                <w:rFonts w:cs="UniCredit"/>
                <w:lang w:val="it-IT"/>
              </w:rPr>
              <w:t xml:space="preserve"> </w:t>
            </w:r>
            <w:proofErr w:type="spellStart"/>
            <w:r w:rsidRPr="00C661E4">
              <w:rPr>
                <w:rFonts w:cs="UniCredit"/>
                <w:lang w:val="it-IT"/>
              </w:rPr>
              <w:t>conducerii</w:t>
            </w:r>
            <w:proofErr w:type="spellEnd"/>
            <w:r w:rsidRPr="00C661E4">
              <w:rPr>
                <w:rFonts w:cs="UniCredit"/>
                <w:lang w:val="it-IT"/>
              </w:rPr>
              <w:t xml:space="preserve"> </w:t>
            </w:r>
            <w:proofErr w:type="spellStart"/>
            <w:r w:rsidRPr="00C661E4">
              <w:rPr>
                <w:rFonts w:cs="UniCredit"/>
                <w:lang w:val="it-IT"/>
              </w:rPr>
              <w:t>Bancii</w:t>
            </w:r>
            <w:proofErr w:type="spellEnd"/>
            <w:r w:rsidRPr="00C661E4">
              <w:rPr>
                <w:rFonts w:cs="UniCredit"/>
                <w:lang w:val="it-IT"/>
              </w:rPr>
              <w:t xml:space="preserve"> ?;</w:t>
            </w:r>
          </w:p>
        </w:tc>
        <w:tc>
          <w:tcPr>
            <w:tcW w:w="6074" w:type="dxa"/>
          </w:tcPr>
          <w:p w14:paraId="79720E04" w14:textId="1E486E50" w:rsidR="00DB15F7" w:rsidRPr="00C661E4" w:rsidRDefault="00E01A22" w:rsidP="00C661E4">
            <w:pPr>
              <w:pStyle w:val="Default"/>
              <w:spacing w:line="276" w:lineRule="auto"/>
              <w:ind w:left="142"/>
              <w:jc w:val="both"/>
              <w:rPr>
                <w:color w:val="auto"/>
                <w:sz w:val="22"/>
                <w:szCs w:val="22"/>
              </w:rPr>
            </w:pPr>
            <w:r w:rsidRPr="00C661E4">
              <w:rPr>
                <w:color w:val="auto"/>
                <w:sz w:val="22"/>
                <w:szCs w:val="22"/>
              </w:rPr>
              <w:t>Da, persoanele care reprezintă Banca în relația cu autoritatea contractantă trebuie să dețină împuternicire din partea conducerii Băncii.</w:t>
            </w:r>
          </w:p>
        </w:tc>
      </w:tr>
      <w:tr w:rsidR="00C661E4" w:rsidRPr="00C661E4" w14:paraId="26A34D13" w14:textId="77777777" w:rsidTr="00E92921">
        <w:trPr>
          <w:trHeight w:val="742"/>
        </w:trPr>
        <w:tc>
          <w:tcPr>
            <w:tcW w:w="1668" w:type="dxa"/>
          </w:tcPr>
          <w:p w14:paraId="755C0A04" w14:textId="3B4E9C3B" w:rsidR="00DB15F7" w:rsidRPr="00C661E4" w:rsidRDefault="00E01A22" w:rsidP="00C661E4">
            <w:pPr>
              <w:pStyle w:val="Default"/>
              <w:spacing w:line="276" w:lineRule="auto"/>
              <w:ind w:left="142"/>
              <w:jc w:val="both"/>
              <w:rPr>
                <w:b/>
                <w:bCs/>
                <w:color w:val="auto"/>
                <w:sz w:val="22"/>
                <w:szCs w:val="22"/>
              </w:rPr>
            </w:pPr>
            <w:r w:rsidRPr="00C661E4">
              <w:rPr>
                <w:b/>
                <w:bCs/>
                <w:color w:val="auto"/>
                <w:sz w:val="22"/>
                <w:szCs w:val="22"/>
              </w:rPr>
              <w:t xml:space="preserve">8. </w:t>
            </w:r>
          </w:p>
        </w:tc>
        <w:tc>
          <w:tcPr>
            <w:tcW w:w="1555" w:type="dxa"/>
          </w:tcPr>
          <w:p w14:paraId="66F93117" w14:textId="143EF8A5" w:rsidR="00DB15F7" w:rsidRPr="00C661E4" w:rsidRDefault="002F5EF5" w:rsidP="00C661E4">
            <w:pPr>
              <w:pStyle w:val="Default"/>
              <w:spacing w:line="276" w:lineRule="auto"/>
              <w:ind w:left="142"/>
              <w:jc w:val="both"/>
              <w:rPr>
                <w:b/>
                <w:bCs/>
                <w:color w:val="auto"/>
                <w:sz w:val="22"/>
                <w:szCs w:val="22"/>
              </w:rPr>
            </w:pPr>
            <w:r w:rsidRPr="00C661E4">
              <w:rPr>
                <w:b/>
                <w:bCs/>
                <w:color w:val="auto"/>
                <w:sz w:val="22"/>
                <w:szCs w:val="22"/>
              </w:rPr>
              <w:t>04.11.2025</w:t>
            </w:r>
          </w:p>
        </w:tc>
        <w:tc>
          <w:tcPr>
            <w:tcW w:w="6120" w:type="dxa"/>
          </w:tcPr>
          <w:p w14:paraId="00DD2018" w14:textId="26C03A37" w:rsidR="00DB15F7" w:rsidRPr="00C661E4" w:rsidRDefault="00E01A22" w:rsidP="00C661E4">
            <w:pPr>
              <w:autoSpaceDE w:val="0"/>
              <w:autoSpaceDN w:val="0"/>
              <w:adjustRightInd w:val="0"/>
              <w:spacing w:after="0"/>
              <w:ind w:left="0"/>
              <w:rPr>
                <w:rFonts w:cs="UniCredit"/>
                <w:lang w:val="it-IT"/>
              </w:rPr>
            </w:pPr>
            <w:proofErr w:type="spellStart"/>
            <w:r w:rsidRPr="00C661E4">
              <w:rPr>
                <w:rFonts w:cs="UniCredit"/>
                <w:lang w:val="it-IT"/>
              </w:rPr>
              <w:t>Intrucat</w:t>
            </w:r>
            <w:proofErr w:type="spellEnd"/>
            <w:r w:rsidRPr="00C661E4">
              <w:rPr>
                <w:rFonts w:cs="UniCredit"/>
                <w:lang w:val="it-IT"/>
              </w:rPr>
              <w:t xml:space="preserve"> nu </w:t>
            </w:r>
            <w:proofErr w:type="spellStart"/>
            <w:r w:rsidRPr="00C661E4">
              <w:rPr>
                <w:rFonts w:cs="UniCredit"/>
                <w:lang w:val="it-IT"/>
              </w:rPr>
              <w:t>exista</w:t>
            </w:r>
            <w:proofErr w:type="spellEnd"/>
            <w:r w:rsidRPr="00C661E4">
              <w:rPr>
                <w:rFonts w:cs="UniCredit"/>
                <w:lang w:val="it-IT"/>
              </w:rPr>
              <w:t xml:space="preserve"> un Formular de </w:t>
            </w:r>
            <w:proofErr w:type="spellStart"/>
            <w:r w:rsidRPr="00C661E4">
              <w:rPr>
                <w:rFonts w:cs="UniCredit"/>
                <w:lang w:val="it-IT"/>
              </w:rPr>
              <w:t>oferta</w:t>
            </w:r>
            <w:proofErr w:type="spellEnd"/>
            <w:r w:rsidRPr="00C661E4">
              <w:rPr>
                <w:rFonts w:cs="UniCredit"/>
                <w:lang w:val="it-IT"/>
              </w:rPr>
              <w:t xml:space="preserve"> </w:t>
            </w:r>
            <w:proofErr w:type="spellStart"/>
            <w:r w:rsidRPr="00C661E4">
              <w:rPr>
                <w:rFonts w:cs="UniCredit"/>
                <w:lang w:val="it-IT"/>
              </w:rPr>
              <w:t>tehnica</w:t>
            </w:r>
            <w:proofErr w:type="spellEnd"/>
            <w:r w:rsidRPr="00C661E4">
              <w:rPr>
                <w:rFonts w:cs="UniCredit"/>
                <w:lang w:val="it-IT"/>
              </w:rPr>
              <w:t xml:space="preserve">, este </w:t>
            </w:r>
            <w:proofErr w:type="spellStart"/>
            <w:r w:rsidRPr="00C661E4">
              <w:rPr>
                <w:rFonts w:cs="UniCredit"/>
                <w:lang w:val="it-IT"/>
              </w:rPr>
              <w:t>suficienta</w:t>
            </w:r>
            <w:proofErr w:type="spellEnd"/>
            <w:r w:rsidRPr="00C661E4">
              <w:rPr>
                <w:rFonts w:cs="UniCredit"/>
                <w:lang w:val="it-IT"/>
              </w:rPr>
              <w:t xml:space="preserve"> </w:t>
            </w:r>
            <w:proofErr w:type="spellStart"/>
            <w:r w:rsidRPr="00C661E4">
              <w:rPr>
                <w:rFonts w:cs="UniCredit"/>
                <w:lang w:val="it-IT"/>
              </w:rPr>
              <w:t>asumarea</w:t>
            </w:r>
            <w:proofErr w:type="spellEnd"/>
            <w:r w:rsidRPr="00C661E4">
              <w:rPr>
                <w:rFonts w:cs="UniCredit"/>
                <w:lang w:val="it-IT"/>
              </w:rPr>
              <w:t xml:space="preserve"> </w:t>
            </w:r>
            <w:proofErr w:type="spellStart"/>
            <w:r w:rsidRPr="00C661E4">
              <w:rPr>
                <w:rFonts w:cs="UniCredit"/>
                <w:lang w:val="it-IT"/>
              </w:rPr>
              <w:t>solicitarilor</w:t>
            </w:r>
            <w:proofErr w:type="spellEnd"/>
            <w:r w:rsidRPr="00C661E4">
              <w:rPr>
                <w:rFonts w:cs="UniCredit"/>
                <w:lang w:val="it-IT"/>
              </w:rPr>
              <w:t xml:space="preserve"> </w:t>
            </w:r>
            <w:proofErr w:type="spellStart"/>
            <w:r w:rsidRPr="00C661E4">
              <w:rPr>
                <w:rFonts w:cs="UniCredit"/>
                <w:lang w:val="it-IT"/>
              </w:rPr>
              <w:t>tehnice</w:t>
            </w:r>
            <w:proofErr w:type="spellEnd"/>
            <w:r w:rsidRPr="00C661E4">
              <w:rPr>
                <w:rFonts w:cs="UniCredit"/>
                <w:lang w:val="it-IT"/>
              </w:rPr>
              <w:t>/</w:t>
            </w:r>
            <w:proofErr w:type="spellStart"/>
            <w:r w:rsidRPr="00C661E4">
              <w:rPr>
                <w:rFonts w:cs="UniCredit"/>
                <w:lang w:val="it-IT"/>
              </w:rPr>
              <w:t>clauze</w:t>
            </w:r>
            <w:proofErr w:type="spellEnd"/>
            <w:r w:rsidRPr="00C661E4">
              <w:rPr>
                <w:rFonts w:cs="UniCredit"/>
                <w:lang w:val="it-IT"/>
              </w:rPr>
              <w:t xml:space="preserve"> </w:t>
            </w:r>
            <w:proofErr w:type="spellStart"/>
            <w:r w:rsidRPr="00C661E4">
              <w:rPr>
                <w:rFonts w:cs="UniCredit"/>
                <w:lang w:val="it-IT"/>
              </w:rPr>
              <w:t>contractuale</w:t>
            </w:r>
            <w:proofErr w:type="spellEnd"/>
            <w:r w:rsidRPr="00C661E4">
              <w:rPr>
                <w:rFonts w:cs="UniCredit"/>
                <w:lang w:val="it-IT"/>
              </w:rPr>
              <w:t xml:space="preserve"> </w:t>
            </w:r>
            <w:proofErr w:type="spellStart"/>
            <w:r w:rsidRPr="00C661E4">
              <w:rPr>
                <w:rFonts w:cs="UniCredit"/>
                <w:lang w:val="it-IT"/>
              </w:rPr>
              <w:t>prin</w:t>
            </w:r>
            <w:proofErr w:type="spellEnd"/>
            <w:r w:rsidRPr="00C661E4">
              <w:rPr>
                <w:rFonts w:cs="UniCredit"/>
                <w:lang w:val="it-IT"/>
              </w:rPr>
              <w:t xml:space="preserve"> </w:t>
            </w:r>
            <w:proofErr w:type="spellStart"/>
            <w:r w:rsidRPr="00C661E4">
              <w:rPr>
                <w:rFonts w:cs="UniCredit"/>
                <w:lang w:val="it-IT"/>
              </w:rPr>
              <w:t>completarea</w:t>
            </w:r>
            <w:proofErr w:type="spellEnd"/>
            <w:r w:rsidRPr="00C661E4">
              <w:rPr>
                <w:rFonts w:cs="UniCredit"/>
                <w:lang w:val="it-IT"/>
              </w:rPr>
              <w:t xml:space="preserve"> si </w:t>
            </w:r>
            <w:proofErr w:type="spellStart"/>
            <w:r w:rsidRPr="00C661E4">
              <w:rPr>
                <w:rFonts w:cs="UniCredit"/>
                <w:lang w:val="it-IT"/>
              </w:rPr>
              <w:t>semnarea</w:t>
            </w:r>
            <w:proofErr w:type="spellEnd"/>
            <w:r w:rsidRPr="00C661E4">
              <w:rPr>
                <w:rFonts w:cs="UniCredit"/>
                <w:lang w:val="it-IT"/>
              </w:rPr>
              <w:t xml:space="preserve"> </w:t>
            </w:r>
            <w:proofErr w:type="spellStart"/>
            <w:r w:rsidRPr="00C661E4">
              <w:rPr>
                <w:rFonts w:cs="UniCredit"/>
                <w:lang w:val="it-IT"/>
              </w:rPr>
              <w:t>Formularului</w:t>
            </w:r>
            <w:proofErr w:type="spellEnd"/>
            <w:r w:rsidRPr="00C661E4">
              <w:rPr>
                <w:rFonts w:cs="UniCredit"/>
                <w:lang w:val="it-IT"/>
              </w:rPr>
              <w:t xml:space="preserve"> 6 ?</w:t>
            </w:r>
          </w:p>
        </w:tc>
        <w:tc>
          <w:tcPr>
            <w:tcW w:w="6074" w:type="dxa"/>
          </w:tcPr>
          <w:p w14:paraId="3E24D8F0" w14:textId="5D1B5282" w:rsidR="00DB15F7" w:rsidRPr="00C661E4" w:rsidRDefault="00E01A22" w:rsidP="00C661E4">
            <w:pPr>
              <w:pStyle w:val="Default"/>
              <w:spacing w:line="276" w:lineRule="auto"/>
              <w:ind w:left="142"/>
              <w:jc w:val="both"/>
              <w:rPr>
                <w:color w:val="auto"/>
                <w:sz w:val="22"/>
                <w:szCs w:val="22"/>
              </w:rPr>
            </w:pPr>
            <w:r w:rsidRPr="00C661E4">
              <w:rPr>
                <w:color w:val="auto"/>
                <w:sz w:val="22"/>
                <w:szCs w:val="22"/>
              </w:rPr>
              <w:t>Da, este suficientă completarea și semnarea Formularului nr. 6 – Declarație de acceptare a clauzelor contractuale, acesta reprezentând</w:t>
            </w:r>
            <w:r w:rsidR="000C00DA" w:rsidRPr="00C661E4">
              <w:rPr>
                <w:color w:val="auto"/>
                <w:sz w:val="22"/>
                <w:szCs w:val="22"/>
              </w:rPr>
              <w:t>, t</w:t>
            </w:r>
            <w:r w:rsidR="00756D91" w:rsidRPr="00C661E4">
              <w:rPr>
                <w:color w:val="auto"/>
                <w:sz w:val="22"/>
                <w:szCs w:val="22"/>
              </w:rPr>
              <w:t>otodată</w:t>
            </w:r>
            <w:r w:rsidR="000C00DA" w:rsidRPr="00C661E4">
              <w:rPr>
                <w:color w:val="auto"/>
                <w:sz w:val="22"/>
                <w:szCs w:val="22"/>
              </w:rPr>
              <w:t>,</w:t>
            </w:r>
            <w:r w:rsidR="00756D91" w:rsidRPr="00C661E4">
              <w:rPr>
                <w:color w:val="auto"/>
                <w:sz w:val="22"/>
                <w:szCs w:val="22"/>
              </w:rPr>
              <w:t xml:space="preserve"> și</w:t>
            </w:r>
            <w:r w:rsidRPr="00C661E4">
              <w:rPr>
                <w:color w:val="auto"/>
                <w:sz w:val="22"/>
                <w:szCs w:val="22"/>
              </w:rPr>
              <w:t xml:space="preserve"> asumarea tuturor cerințelor tehnice  din caietul de sarcini</w:t>
            </w:r>
            <w:r w:rsidR="00756D91" w:rsidRPr="00C661E4">
              <w:rPr>
                <w:color w:val="auto"/>
                <w:sz w:val="22"/>
                <w:szCs w:val="22"/>
              </w:rPr>
              <w:t>, întrucât acest document este parte integrantă a contractului</w:t>
            </w:r>
            <w:r w:rsidR="00A20297" w:rsidRPr="00C661E4">
              <w:rPr>
                <w:color w:val="auto"/>
                <w:sz w:val="22"/>
                <w:szCs w:val="22"/>
              </w:rPr>
              <w:t>.</w:t>
            </w:r>
          </w:p>
        </w:tc>
      </w:tr>
      <w:tr w:rsidR="00C661E4" w:rsidRPr="00C661E4" w14:paraId="535629F4" w14:textId="77777777" w:rsidTr="00E92921">
        <w:trPr>
          <w:trHeight w:val="742"/>
        </w:trPr>
        <w:tc>
          <w:tcPr>
            <w:tcW w:w="1668" w:type="dxa"/>
          </w:tcPr>
          <w:p w14:paraId="22E4DACB" w14:textId="64E549D6" w:rsidR="00DB15F7" w:rsidRPr="00C661E4" w:rsidRDefault="00E01A22" w:rsidP="00C661E4">
            <w:pPr>
              <w:pStyle w:val="Default"/>
              <w:spacing w:line="276" w:lineRule="auto"/>
              <w:ind w:left="142"/>
              <w:jc w:val="both"/>
              <w:rPr>
                <w:b/>
                <w:bCs/>
                <w:color w:val="auto"/>
                <w:sz w:val="22"/>
                <w:szCs w:val="22"/>
              </w:rPr>
            </w:pPr>
            <w:r w:rsidRPr="00C661E4">
              <w:rPr>
                <w:b/>
                <w:bCs/>
                <w:color w:val="auto"/>
                <w:sz w:val="22"/>
                <w:szCs w:val="22"/>
              </w:rPr>
              <w:t>9.</w:t>
            </w:r>
          </w:p>
        </w:tc>
        <w:tc>
          <w:tcPr>
            <w:tcW w:w="1555" w:type="dxa"/>
          </w:tcPr>
          <w:p w14:paraId="40AA5D23" w14:textId="00C32038" w:rsidR="00DB15F7" w:rsidRPr="00C661E4" w:rsidRDefault="002F5EF5" w:rsidP="00C661E4">
            <w:pPr>
              <w:pStyle w:val="Default"/>
              <w:spacing w:line="276" w:lineRule="auto"/>
              <w:ind w:left="142"/>
              <w:jc w:val="both"/>
              <w:rPr>
                <w:b/>
                <w:bCs/>
                <w:color w:val="auto"/>
                <w:sz w:val="22"/>
                <w:szCs w:val="22"/>
              </w:rPr>
            </w:pPr>
            <w:r w:rsidRPr="00C661E4">
              <w:rPr>
                <w:b/>
                <w:bCs/>
                <w:color w:val="auto"/>
                <w:sz w:val="22"/>
                <w:szCs w:val="22"/>
              </w:rPr>
              <w:t>04.11.2025</w:t>
            </w:r>
          </w:p>
        </w:tc>
        <w:tc>
          <w:tcPr>
            <w:tcW w:w="6120" w:type="dxa"/>
          </w:tcPr>
          <w:p w14:paraId="62C3D4D0" w14:textId="2974CCBE" w:rsidR="00DB15F7" w:rsidRPr="00C661E4" w:rsidRDefault="00E01A22" w:rsidP="00C661E4">
            <w:pPr>
              <w:autoSpaceDE w:val="0"/>
              <w:autoSpaceDN w:val="0"/>
              <w:adjustRightInd w:val="0"/>
              <w:spacing w:after="0"/>
              <w:ind w:left="0"/>
              <w:rPr>
                <w:rFonts w:cs="UniCredit"/>
                <w:lang w:val="ro-RO"/>
              </w:rPr>
            </w:pPr>
            <w:r w:rsidRPr="00C661E4">
              <w:rPr>
                <w:rFonts w:cs="UniCredit"/>
                <w:lang w:val="ro-RO"/>
              </w:rPr>
              <w:t xml:space="preserve">Conform caietului de sarcini, pe numele Agenției sunt deschise la </w:t>
            </w:r>
            <w:proofErr w:type="spellStart"/>
            <w:r w:rsidRPr="00C661E4">
              <w:rPr>
                <w:rFonts w:cs="UniCredit"/>
                <w:lang w:val="ro-RO"/>
              </w:rPr>
              <w:t>Unicredit</w:t>
            </w:r>
            <w:proofErr w:type="spellEnd"/>
            <w:r w:rsidRPr="00C661E4">
              <w:rPr>
                <w:rFonts w:cs="UniCredit"/>
                <w:lang w:val="ro-RO"/>
              </w:rPr>
              <w:t xml:space="preserve"> Bank SA aprox. 30 de conturi unice alimentate la data de 30.09.2025 în următoarele monede: AUD, BGN, CAD, CHF, CZK, DKK, EUR, GBP, HUF, NOK, PLN, </w:t>
            </w:r>
            <w:r w:rsidRPr="00C661E4">
              <w:rPr>
                <w:rFonts w:cs="UniCredit"/>
                <w:lang w:val="ro-RO"/>
              </w:rPr>
              <w:lastRenderedPageBreak/>
              <w:t xml:space="preserve">RON, SEK, USD “ , va rugam sa ne </w:t>
            </w:r>
            <w:proofErr w:type="spellStart"/>
            <w:r w:rsidRPr="00C661E4">
              <w:rPr>
                <w:rFonts w:cs="UniCredit"/>
                <w:lang w:val="ro-RO"/>
              </w:rPr>
              <w:t>clarificati</w:t>
            </w:r>
            <w:proofErr w:type="spellEnd"/>
            <w:r w:rsidRPr="00C661E4">
              <w:rPr>
                <w:rFonts w:cs="UniCredit"/>
                <w:lang w:val="ro-RO"/>
              </w:rPr>
              <w:t xml:space="preserve"> de ce sunt 30 de conturi unice pentru 14 valute?”</w:t>
            </w:r>
          </w:p>
        </w:tc>
        <w:tc>
          <w:tcPr>
            <w:tcW w:w="6074" w:type="dxa"/>
          </w:tcPr>
          <w:p w14:paraId="0DC82C3F" w14:textId="1A33FEFF" w:rsidR="00DB15F7" w:rsidRPr="00C661E4" w:rsidRDefault="00DA20D3" w:rsidP="00C661E4">
            <w:pPr>
              <w:pStyle w:val="Default"/>
              <w:spacing w:line="276" w:lineRule="auto"/>
              <w:ind w:left="142"/>
              <w:jc w:val="both"/>
              <w:rPr>
                <w:color w:val="auto"/>
                <w:sz w:val="22"/>
                <w:szCs w:val="22"/>
              </w:rPr>
            </w:pPr>
            <w:r w:rsidRPr="00C661E4">
              <w:rPr>
                <w:color w:val="auto"/>
                <w:sz w:val="22"/>
                <w:szCs w:val="22"/>
              </w:rPr>
              <w:lastRenderedPageBreak/>
              <w:t xml:space="preserve">Numărul indicat de conturi unice a fost determinat având în vedere atât conturile interne, cât și pe cele internaționale, deschise pentru gestionarea fondurilor în </w:t>
            </w:r>
            <w:r w:rsidRPr="00C661E4">
              <w:rPr>
                <w:color w:val="auto"/>
                <w:sz w:val="22"/>
                <w:szCs w:val="22"/>
              </w:rPr>
              <w:lastRenderedPageBreak/>
              <w:t>diverse valute, conform necesităților operaționale ale Agenției.</w:t>
            </w:r>
          </w:p>
        </w:tc>
      </w:tr>
      <w:tr w:rsidR="00C661E4" w:rsidRPr="00C661E4" w14:paraId="1333AB34" w14:textId="77777777" w:rsidTr="00E92921">
        <w:trPr>
          <w:trHeight w:val="742"/>
        </w:trPr>
        <w:tc>
          <w:tcPr>
            <w:tcW w:w="1668" w:type="dxa"/>
          </w:tcPr>
          <w:p w14:paraId="2B9450E8" w14:textId="42CBE6CE" w:rsidR="00DB15F7" w:rsidRPr="00C661E4" w:rsidRDefault="00DA20D3" w:rsidP="00C661E4">
            <w:pPr>
              <w:pStyle w:val="Default"/>
              <w:spacing w:line="276" w:lineRule="auto"/>
              <w:ind w:left="142"/>
              <w:jc w:val="both"/>
              <w:rPr>
                <w:b/>
                <w:bCs/>
                <w:color w:val="auto"/>
                <w:sz w:val="22"/>
                <w:szCs w:val="22"/>
              </w:rPr>
            </w:pPr>
            <w:r w:rsidRPr="00C661E4">
              <w:rPr>
                <w:b/>
                <w:bCs/>
                <w:color w:val="auto"/>
                <w:sz w:val="22"/>
                <w:szCs w:val="22"/>
              </w:rPr>
              <w:lastRenderedPageBreak/>
              <w:t xml:space="preserve">10. </w:t>
            </w:r>
          </w:p>
        </w:tc>
        <w:tc>
          <w:tcPr>
            <w:tcW w:w="1555" w:type="dxa"/>
          </w:tcPr>
          <w:p w14:paraId="73F090E5" w14:textId="7A66EBC6" w:rsidR="00DB15F7" w:rsidRPr="00C661E4" w:rsidRDefault="002F5EF5" w:rsidP="00C661E4">
            <w:pPr>
              <w:pStyle w:val="Default"/>
              <w:spacing w:line="276" w:lineRule="auto"/>
              <w:ind w:left="142"/>
              <w:jc w:val="both"/>
              <w:rPr>
                <w:b/>
                <w:bCs/>
                <w:color w:val="auto"/>
                <w:sz w:val="22"/>
                <w:szCs w:val="22"/>
              </w:rPr>
            </w:pPr>
            <w:r w:rsidRPr="00C661E4">
              <w:rPr>
                <w:b/>
                <w:bCs/>
                <w:color w:val="auto"/>
                <w:sz w:val="22"/>
                <w:szCs w:val="22"/>
              </w:rPr>
              <w:t>04.11.2025</w:t>
            </w:r>
          </w:p>
        </w:tc>
        <w:tc>
          <w:tcPr>
            <w:tcW w:w="6120" w:type="dxa"/>
          </w:tcPr>
          <w:p w14:paraId="6EF39F5E" w14:textId="6C15CD81" w:rsidR="00DB15F7" w:rsidRPr="00C661E4" w:rsidRDefault="00DA20D3" w:rsidP="00C661E4">
            <w:pPr>
              <w:autoSpaceDE w:val="0"/>
              <w:autoSpaceDN w:val="0"/>
              <w:adjustRightInd w:val="0"/>
              <w:spacing w:after="0"/>
              <w:ind w:left="0"/>
              <w:rPr>
                <w:rFonts w:cs="UniCredit"/>
                <w:lang w:val="it-IT"/>
              </w:rPr>
            </w:pPr>
            <w:r w:rsidRPr="00C661E4">
              <w:rPr>
                <w:rFonts w:cs="UniCredit"/>
                <w:lang w:val="ro-RO"/>
              </w:rPr>
              <w:t xml:space="preserve">Pct. 4.2.2. </w:t>
            </w:r>
            <w:proofErr w:type="spellStart"/>
            <w:r w:rsidRPr="00C661E4">
              <w:rPr>
                <w:rFonts w:cs="UniCredit"/>
                <w:lang w:val="ro-RO"/>
              </w:rPr>
              <w:t>lit</w:t>
            </w:r>
            <w:proofErr w:type="spellEnd"/>
            <w:r w:rsidRPr="00C661E4">
              <w:rPr>
                <w:rFonts w:cs="UniCredit"/>
                <w:lang w:val="ro-RO"/>
              </w:rPr>
              <w:t xml:space="preserve"> c) – referitor la </w:t>
            </w:r>
            <w:proofErr w:type="spellStart"/>
            <w:r w:rsidRPr="00C661E4">
              <w:rPr>
                <w:rFonts w:cs="UniCredit"/>
                <w:lang w:val="ro-RO"/>
              </w:rPr>
              <w:t>cerinta</w:t>
            </w:r>
            <w:proofErr w:type="spellEnd"/>
            <w:r w:rsidRPr="00C661E4">
              <w:rPr>
                <w:rFonts w:cs="UniCredit"/>
                <w:lang w:val="ro-RO"/>
              </w:rPr>
              <w:t xml:space="preserve">: “Aceste sume de bani indisponibilizate se află în administrarea ANABI și rămân la dispoziția unităților de parchet sau a instanțelor judecătorești.” </w:t>
            </w:r>
            <w:r w:rsidRPr="00C661E4">
              <w:rPr>
                <w:rFonts w:cs="UniCredit"/>
                <w:lang w:val="it-IT"/>
              </w:rPr>
              <w:t>(</w:t>
            </w:r>
            <w:proofErr w:type="spellStart"/>
            <w:r w:rsidRPr="00C661E4">
              <w:rPr>
                <w:rFonts w:cs="UniCredit"/>
                <w:lang w:val="it-IT"/>
              </w:rPr>
              <w:t>s.n</w:t>
            </w:r>
            <w:proofErr w:type="spellEnd"/>
            <w:r w:rsidRPr="00C661E4">
              <w:rPr>
                <w:rFonts w:cs="UniCredit"/>
                <w:lang w:val="it-IT"/>
              </w:rPr>
              <w:t xml:space="preserve">), va </w:t>
            </w:r>
            <w:proofErr w:type="spellStart"/>
            <w:r w:rsidRPr="00C661E4">
              <w:rPr>
                <w:rFonts w:cs="UniCredit"/>
                <w:lang w:val="it-IT"/>
              </w:rPr>
              <w:t>rugam</w:t>
            </w:r>
            <w:proofErr w:type="spellEnd"/>
            <w:r w:rsidRPr="00C661E4">
              <w:rPr>
                <w:rFonts w:cs="UniCredit"/>
                <w:lang w:val="it-IT"/>
              </w:rPr>
              <w:t xml:space="preserve"> sa ne </w:t>
            </w:r>
            <w:proofErr w:type="spellStart"/>
            <w:r w:rsidRPr="00C661E4">
              <w:rPr>
                <w:rFonts w:cs="UniCredit"/>
                <w:lang w:val="it-IT"/>
              </w:rPr>
              <w:t>confirmati</w:t>
            </w:r>
            <w:proofErr w:type="spellEnd"/>
            <w:r w:rsidRPr="00C661E4">
              <w:rPr>
                <w:rFonts w:cs="UniCredit"/>
                <w:lang w:val="it-IT"/>
              </w:rPr>
              <w:t xml:space="preserve"> </w:t>
            </w:r>
            <w:proofErr w:type="spellStart"/>
            <w:r w:rsidRPr="00C661E4">
              <w:rPr>
                <w:rFonts w:cs="UniCredit"/>
                <w:lang w:val="it-IT"/>
              </w:rPr>
              <w:t>intelegerea</w:t>
            </w:r>
            <w:proofErr w:type="spellEnd"/>
            <w:r w:rsidRPr="00C661E4">
              <w:rPr>
                <w:rFonts w:cs="UniCredit"/>
                <w:lang w:val="it-IT"/>
              </w:rPr>
              <w:t xml:space="preserve"> </w:t>
            </w:r>
            <w:proofErr w:type="spellStart"/>
            <w:r w:rsidRPr="00C661E4">
              <w:rPr>
                <w:rFonts w:cs="UniCredit"/>
                <w:lang w:val="it-IT"/>
              </w:rPr>
              <w:t>noastra</w:t>
            </w:r>
            <w:proofErr w:type="spellEnd"/>
            <w:r w:rsidRPr="00C661E4">
              <w:rPr>
                <w:rFonts w:cs="UniCredit"/>
                <w:lang w:val="it-IT"/>
              </w:rPr>
              <w:t xml:space="preserve"> in </w:t>
            </w:r>
            <w:proofErr w:type="spellStart"/>
            <w:r w:rsidRPr="00C661E4">
              <w:rPr>
                <w:rFonts w:cs="UniCredit"/>
                <w:lang w:val="it-IT"/>
              </w:rPr>
              <w:t>sensul</w:t>
            </w:r>
            <w:proofErr w:type="spellEnd"/>
            <w:r w:rsidRPr="00C661E4">
              <w:rPr>
                <w:rFonts w:cs="UniCredit"/>
                <w:lang w:val="it-IT"/>
              </w:rPr>
              <w:t xml:space="preserve"> in care </w:t>
            </w:r>
            <w:proofErr w:type="spellStart"/>
            <w:r w:rsidRPr="00C661E4">
              <w:rPr>
                <w:rFonts w:cs="UniCredit"/>
                <w:lang w:val="it-IT"/>
              </w:rPr>
              <w:t>reprezentantii</w:t>
            </w:r>
            <w:proofErr w:type="spellEnd"/>
            <w:r w:rsidRPr="00C661E4">
              <w:rPr>
                <w:rFonts w:cs="UniCredit"/>
                <w:lang w:val="it-IT"/>
              </w:rPr>
              <w:t xml:space="preserve"> ANABI </w:t>
            </w:r>
            <w:proofErr w:type="spellStart"/>
            <w:r w:rsidRPr="00C661E4">
              <w:rPr>
                <w:rFonts w:cs="UniCredit"/>
                <w:lang w:val="it-IT"/>
              </w:rPr>
              <w:t>avand</w:t>
            </w:r>
            <w:proofErr w:type="spellEnd"/>
            <w:r w:rsidRPr="00C661E4">
              <w:rPr>
                <w:rFonts w:cs="UniCredit"/>
                <w:lang w:val="it-IT"/>
              </w:rPr>
              <w:t xml:space="preserve"> </w:t>
            </w:r>
            <w:proofErr w:type="spellStart"/>
            <w:r w:rsidRPr="00C661E4">
              <w:rPr>
                <w:rFonts w:cs="UniCredit"/>
                <w:lang w:val="it-IT"/>
              </w:rPr>
              <w:t>drepturi</w:t>
            </w:r>
            <w:proofErr w:type="spellEnd"/>
            <w:r w:rsidRPr="00C661E4">
              <w:rPr>
                <w:rFonts w:cs="UniCredit"/>
                <w:lang w:val="it-IT"/>
              </w:rPr>
              <w:t xml:space="preserve"> de operare pe </w:t>
            </w:r>
            <w:proofErr w:type="spellStart"/>
            <w:r w:rsidRPr="00C661E4">
              <w:rPr>
                <w:rFonts w:cs="UniCredit"/>
                <w:lang w:val="it-IT"/>
              </w:rPr>
              <w:t>conturi</w:t>
            </w:r>
            <w:proofErr w:type="spellEnd"/>
            <w:r w:rsidRPr="00C661E4">
              <w:rPr>
                <w:rFonts w:cs="UniCredit"/>
                <w:lang w:val="it-IT"/>
              </w:rPr>
              <w:t xml:space="preserve"> si </w:t>
            </w:r>
            <w:proofErr w:type="spellStart"/>
            <w:r w:rsidRPr="00C661E4">
              <w:rPr>
                <w:rFonts w:cs="UniCredit"/>
                <w:lang w:val="it-IT"/>
              </w:rPr>
              <w:t>subconturi</w:t>
            </w:r>
            <w:proofErr w:type="spellEnd"/>
            <w:r w:rsidRPr="00C661E4">
              <w:rPr>
                <w:rFonts w:cs="UniCredit"/>
                <w:lang w:val="it-IT"/>
              </w:rPr>
              <w:t xml:space="preserve"> (la </w:t>
            </w:r>
            <w:proofErr w:type="spellStart"/>
            <w:r w:rsidRPr="00C661E4">
              <w:rPr>
                <w:rFonts w:cs="UniCredit"/>
                <w:lang w:val="it-IT"/>
              </w:rPr>
              <w:t>ghiseele</w:t>
            </w:r>
            <w:proofErr w:type="spellEnd"/>
            <w:r w:rsidRPr="00C661E4">
              <w:rPr>
                <w:rFonts w:cs="UniCredit"/>
                <w:lang w:val="it-IT"/>
              </w:rPr>
              <w:t xml:space="preserve"> </w:t>
            </w:r>
            <w:proofErr w:type="spellStart"/>
            <w:r w:rsidRPr="00C661E4">
              <w:rPr>
                <w:rFonts w:cs="UniCredit"/>
                <w:lang w:val="it-IT"/>
              </w:rPr>
              <w:t>bancii</w:t>
            </w:r>
            <w:proofErr w:type="spellEnd"/>
            <w:r w:rsidRPr="00C661E4">
              <w:rPr>
                <w:rFonts w:cs="UniCredit"/>
                <w:lang w:val="it-IT"/>
              </w:rPr>
              <w:t xml:space="preserve"> </w:t>
            </w:r>
            <w:proofErr w:type="spellStart"/>
            <w:r w:rsidRPr="00C661E4">
              <w:rPr>
                <w:rFonts w:cs="UniCredit"/>
                <w:lang w:val="it-IT"/>
              </w:rPr>
              <w:t>sau</w:t>
            </w:r>
            <w:proofErr w:type="spellEnd"/>
            <w:r w:rsidRPr="00C661E4">
              <w:rPr>
                <w:rFonts w:cs="UniCredit"/>
                <w:lang w:val="it-IT"/>
              </w:rPr>
              <w:t xml:space="preserve"> </w:t>
            </w:r>
            <w:proofErr w:type="spellStart"/>
            <w:r w:rsidRPr="00C661E4">
              <w:rPr>
                <w:rFonts w:cs="UniCredit"/>
                <w:lang w:val="it-IT"/>
              </w:rPr>
              <w:t>prin</w:t>
            </w:r>
            <w:proofErr w:type="spellEnd"/>
            <w:r w:rsidRPr="00C661E4">
              <w:rPr>
                <w:rFonts w:cs="UniCredit"/>
                <w:lang w:val="it-IT"/>
              </w:rPr>
              <w:t xml:space="preserve"> </w:t>
            </w:r>
            <w:proofErr w:type="spellStart"/>
            <w:r w:rsidRPr="00C661E4">
              <w:rPr>
                <w:rFonts w:cs="UniCredit"/>
                <w:lang w:val="it-IT"/>
              </w:rPr>
              <w:t>serviciul</w:t>
            </w:r>
            <w:proofErr w:type="spellEnd"/>
            <w:r w:rsidRPr="00C661E4">
              <w:rPr>
                <w:rFonts w:cs="UniCredit"/>
                <w:lang w:val="it-IT"/>
              </w:rPr>
              <w:t xml:space="preserve"> de internet banking) </w:t>
            </w:r>
            <w:proofErr w:type="spellStart"/>
            <w:r w:rsidRPr="00C661E4">
              <w:rPr>
                <w:rFonts w:cs="UniCredit"/>
                <w:lang w:val="it-IT"/>
              </w:rPr>
              <w:t>sunt</w:t>
            </w:r>
            <w:proofErr w:type="spellEnd"/>
            <w:r w:rsidRPr="00C661E4">
              <w:rPr>
                <w:rFonts w:cs="UniCredit"/>
                <w:lang w:val="it-IT"/>
              </w:rPr>
              <w:t xml:space="preserve"> </w:t>
            </w:r>
            <w:proofErr w:type="spellStart"/>
            <w:r w:rsidRPr="00C661E4">
              <w:rPr>
                <w:rFonts w:cs="UniCredit"/>
                <w:lang w:val="it-IT"/>
              </w:rPr>
              <w:t>singurii</w:t>
            </w:r>
            <w:proofErr w:type="spellEnd"/>
            <w:r w:rsidRPr="00C661E4">
              <w:rPr>
                <w:rFonts w:cs="UniCredit"/>
                <w:lang w:val="it-IT"/>
              </w:rPr>
              <w:t xml:space="preserve"> in </w:t>
            </w:r>
            <w:proofErr w:type="spellStart"/>
            <w:r w:rsidRPr="00C661E4">
              <w:rPr>
                <w:rFonts w:cs="UniCredit"/>
                <w:lang w:val="it-IT"/>
              </w:rPr>
              <w:t>masura</w:t>
            </w:r>
            <w:proofErr w:type="spellEnd"/>
            <w:r w:rsidRPr="00C661E4">
              <w:rPr>
                <w:rFonts w:cs="UniCredit"/>
                <w:lang w:val="it-IT"/>
              </w:rPr>
              <w:t xml:space="preserve"> sa </w:t>
            </w:r>
            <w:proofErr w:type="spellStart"/>
            <w:r w:rsidRPr="00C661E4">
              <w:rPr>
                <w:rFonts w:cs="UniCredit"/>
                <w:lang w:val="it-IT"/>
              </w:rPr>
              <w:t>dispuna</w:t>
            </w:r>
            <w:proofErr w:type="spellEnd"/>
            <w:r w:rsidRPr="00C661E4">
              <w:rPr>
                <w:rFonts w:cs="UniCredit"/>
                <w:lang w:val="it-IT"/>
              </w:rPr>
              <w:t xml:space="preserve"> </w:t>
            </w:r>
            <w:proofErr w:type="spellStart"/>
            <w:r w:rsidRPr="00C661E4">
              <w:rPr>
                <w:rFonts w:cs="UniCredit"/>
                <w:lang w:val="it-IT"/>
              </w:rPr>
              <w:t>operatiuni</w:t>
            </w:r>
            <w:proofErr w:type="spellEnd"/>
            <w:r w:rsidRPr="00C661E4">
              <w:rPr>
                <w:rFonts w:cs="UniCredit"/>
                <w:lang w:val="it-IT"/>
              </w:rPr>
              <w:t xml:space="preserve"> de </w:t>
            </w:r>
            <w:proofErr w:type="spellStart"/>
            <w:r w:rsidRPr="00C661E4">
              <w:rPr>
                <w:rFonts w:cs="UniCredit"/>
                <w:lang w:val="it-IT"/>
              </w:rPr>
              <w:t>plati</w:t>
            </w:r>
            <w:proofErr w:type="spellEnd"/>
            <w:r w:rsidRPr="00C661E4">
              <w:rPr>
                <w:rFonts w:cs="UniCredit"/>
                <w:lang w:val="it-IT"/>
              </w:rPr>
              <w:t xml:space="preserve"> </w:t>
            </w:r>
            <w:proofErr w:type="spellStart"/>
            <w:r w:rsidRPr="00C661E4">
              <w:rPr>
                <w:rFonts w:cs="UniCredit"/>
                <w:lang w:val="it-IT"/>
              </w:rPr>
              <w:t>din</w:t>
            </w:r>
            <w:proofErr w:type="spellEnd"/>
            <w:r w:rsidRPr="00C661E4">
              <w:rPr>
                <w:rFonts w:cs="UniCredit"/>
                <w:lang w:val="it-IT"/>
              </w:rPr>
              <w:t xml:space="preserve"> </w:t>
            </w:r>
            <w:proofErr w:type="spellStart"/>
            <w:r w:rsidRPr="00C661E4">
              <w:rPr>
                <w:rFonts w:cs="UniCredit"/>
                <w:lang w:val="it-IT"/>
              </w:rPr>
              <w:t>aceste</w:t>
            </w:r>
            <w:proofErr w:type="spellEnd"/>
            <w:r w:rsidRPr="00C661E4">
              <w:rPr>
                <w:rFonts w:cs="UniCredit"/>
                <w:lang w:val="it-IT"/>
              </w:rPr>
              <w:t xml:space="preserve"> </w:t>
            </w:r>
            <w:proofErr w:type="spellStart"/>
            <w:r w:rsidRPr="00C661E4">
              <w:rPr>
                <w:rFonts w:cs="UniCredit"/>
                <w:lang w:val="it-IT"/>
              </w:rPr>
              <w:t>conturi</w:t>
            </w:r>
            <w:proofErr w:type="spellEnd"/>
            <w:r w:rsidRPr="00C661E4">
              <w:rPr>
                <w:rFonts w:cs="UniCredit"/>
                <w:lang w:val="it-IT"/>
              </w:rPr>
              <w:t xml:space="preserve">, </w:t>
            </w:r>
            <w:proofErr w:type="spellStart"/>
            <w:r w:rsidRPr="00C661E4">
              <w:rPr>
                <w:rFonts w:cs="UniCredit"/>
                <w:lang w:val="it-IT"/>
              </w:rPr>
              <w:t>reprezentantii</w:t>
            </w:r>
            <w:proofErr w:type="spellEnd"/>
            <w:r w:rsidRPr="00C661E4">
              <w:rPr>
                <w:rFonts w:cs="UniCredit"/>
                <w:lang w:val="it-IT"/>
              </w:rPr>
              <w:t xml:space="preserve"> </w:t>
            </w:r>
            <w:proofErr w:type="spellStart"/>
            <w:r w:rsidRPr="00C661E4">
              <w:rPr>
                <w:rFonts w:cs="UniCredit"/>
                <w:lang w:val="it-IT"/>
              </w:rPr>
              <w:t>unitatilor</w:t>
            </w:r>
            <w:proofErr w:type="spellEnd"/>
            <w:r w:rsidRPr="00C661E4">
              <w:rPr>
                <w:rFonts w:cs="UniCredit"/>
                <w:lang w:val="it-IT"/>
              </w:rPr>
              <w:t xml:space="preserve"> de </w:t>
            </w:r>
            <w:proofErr w:type="spellStart"/>
            <w:r w:rsidRPr="00C661E4">
              <w:rPr>
                <w:rFonts w:cs="UniCredit"/>
                <w:lang w:val="it-IT"/>
              </w:rPr>
              <w:t>parchet</w:t>
            </w:r>
            <w:proofErr w:type="spellEnd"/>
            <w:r w:rsidRPr="00C661E4">
              <w:rPr>
                <w:rFonts w:cs="UniCredit"/>
                <w:lang w:val="it-IT"/>
              </w:rPr>
              <w:t xml:space="preserve"> </w:t>
            </w:r>
            <w:proofErr w:type="spellStart"/>
            <w:r w:rsidRPr="00C661E4">
              <w:rPr>
                <w:rFonts w:cs="UniCredit"/>
                <w:lang w:val="it-IT"/>
              </w:rPr>
              <w:t>sau</w:t>
            </w:r>
            <w:proofErr w:type="spellEnd"/>
            <w:r w:rsidRPr="00C661E4">
              <w:rPr>
                <w:rFonts w:cs="UniCredit"/>
                <w:lang w:val="it-IT"/>
              </w:rPr>
              <w:t xml:space="preserve"> a </w:t>
            </w:r>
            <w:proofErr w:type="spellStart"/>
            <w:r w:rsidRPr="00C661E4">
              <w:rPr>
                <w:rFonts w:cs="UniCredit"/>
                <w:lang w:val="it-IT"/>
              </w:rPr>
              <w:t>instantelor</w:t>
            </w:r>
            <w:proofErr w:type="spellEnd"/>
            <w:r w:rsidRPr="00C661E4">
              <w:rPr>
                <w:rFonts w:cs="UniCredit"/>
                <w:lang w:val="it-IT"/>
              </w:rPr>
              <w:t xml:space="preserve"> </w:t>
            </w:r>
            <w:proofErr w:type="spellStart"/>
            <w:r w:rsidRPr="00C661E4">
              <w:rPr>
                <w:rFonts w:cs="UniCredit"/>
                <w:lang w:val="it-IT"/>
              </w:rPr>
              <w:t>judecatoresti</w:t>
            </w:r>
            <w:proofErr w:type="spellEnd"/>
            <w:r w:rsidRPr="00C661E4">
              <w:rPr>
                <w:rFonts w:cs="UniCredit"/>
                <w:lang w:val="it-IT"/>
              </w:rPr>
              <w:t xml:space="preserve"> </w:t>
            </w:r>
            <w:proofErr w:type="spellStart"/>
            <w:r w:rsidRPr="00C661E4">
              <w:rPr>
                <w:rFonts w:cs="UniCredit"/>
                <w:lang w:val="it-IT"/>
              </w:rPr>
              <w:t>neavand</w:t>
            </w:r>
            <w:proofErr w:type="spellEnd"/>
            <w:r w:rsidRPr="00C661E4">
              <w:rPr>
                <w:rFonts w:cs="UniCredit"/>
                <w:lang w:val="it-IT"/>
              </w:rPr>
              <w:t xml:space="preserve"> </w:t>
            </w:r>
            <w:proofErr w:type="spellStart"/>
            <w:r w:rsidRPr="00C661E4">
              <w:rPr>
                <w:rFonts w:cs="UniCredit"/>
                <w:lang w:val="it-IT"/>
              </w:rPr>
              <w:t>atributii</w:t>
            </w:r>
            <w:proofErr w:type="spellEnd"/>
            <w:r w:rsidRPr="00C661E4">
              <w:rPr>
                <w:rFonts w:cs="UniCredit"/>
                <w:lang w:val="it-IT"/>
              </w:rPr>
              <w:t xml:space="preserve"> in </w:t>
            </w:r>
            <w:proofErr w:type="spellStart"/>
            <w:r w:rsidRPr="00C661E4">
              <w:rPr>
                <w:rFonts w:cs="UniCredit"/>
                <w:lang w:val="it-IT"/>
              </w:rPr>
              <w:t>acest</w:t>
            </w:r>
            <w:proofErr w:type="spellEnd"/>
            <w:r w:rsidRPr="00C661E4">
              <w:rPr>
                <w:rFonts w:cs="UniCredit"/>
                <w:lang w:val="it-IT"/>
              </w:rPr>
              <w:t xml:space="preserve"> </w:t>
            </w:r>
            <w:proofErr w:type="spellStart"/>
            <w:r w:rsidRPr="00C661E4">
              <w:rPr>
                <w:rFonts w:cs="UniCredit"/>
                <w:lang w:val="it-IT"/>
              </w:rPr>
              <w:t>sens</w:t>
            </w:r>
            <w:proofErr w:type="spellEnd"/>
            <w:r w:rsidRPr="00C661E4">
              <w:rPr>
                <w:rFonts w:cs="UniCredit"/>
                <w:lang w:val="it-IT"/>
              </w:rPr>
              <w:t xml:space="preserve"> (</w:t>
            </w:r>
            <w:proofErr w:type="spellStart"/>
            <w:r w:rsidRPr="00C661E4">
              <w:rPr>
                <w:rFonts w:cs="UniCredit"/>
                <w:lang w:val="it-IT"/>
              </w:rPr>
              <w:t>neputand</w:t>
            </w:r>
            <w:proofErr w:type="spellEnd"/>
            <w:r w:rsidRPr="00C661E4">
              <w:rPr>
                <w:rFonts w:cs="UniCredit"/>
                <w:lang w:val="it-IT"/>
              </w:rPr>
              <w:t xml:space="preserve"> sa </w:t>
            </w:r>
            <w:proofErr w:type="spellStart"/>
            <w:r w:rsidRPr="00C661E4">
              <w:rPr>
                <w:rFonts w:cs="UniCredit"/>
                <w:lang w:val="it-IT"/>
              </w:rPr>
              <w:t>dispuna</w:t>
            </w:r>
            <w:proofErr w:type="spellEnd"/>
            <w:r w:rsidRPr="00C661E4">
              <w:rPr>
                <w:rFonts w:cs="UniCredit"/>
                <w:lang w:val="it-IT"/>
              </w:rPr>
              <w:t xml:space="preserve"> de </w:t>
            </w:r>
            <w:proofErr w:type="spellStart"/>
            <w:r w:rsidRPr="00C661E4">
              <w:rPr>
                <w:rFonts w:cs="UniCredit"/>
                <w:lang w:val="it-IT"/>
              </w:rPr>
              <w:t>sumele</w:t>
            </w:r>
            <w:proofErr w:type="spellEnd"/>
            <w:r w:rsidRPr="00C661E4">
              <w:rPr>
                <w:rFonts w:cs="UniCredit"/>
                <w:lang w:val="it-IT"/>
              </w:rPr>
              <w:t xml:space="preserve"> </w:t>
            </w:r>
            <w:proofErr w:type="spellStart"/>
            <w:r w:rsidRPr="00C661E4">
              <w:rPr>
                <w:rFonts w:cs="UniCredit"/>
                <w:lang w:val="it-IT"/>
              </w:rPr>
              <w:t>din</w:t>
            </w:r>
            <w:proofErr w:type="spellEnd"/>
            <w:r w:rsidRPr="00C661E4">
              <w:rPr>
                <w:rFonts w:cs="UniCredit"/>
                <w:lang w:val="it-IT"/>
              </w:rPr>
              <w:t xml:space="preserve"> </w:t>
            </w:r>
            <w:proofErr w:type="spellStart"/>
            <w:r w:rsidRPr="00C661E4">
              <w:rPr>
                <w:rFonts w:cs="UniCredit"/>
                <w:lang w:val="it-IT"/>
              </w:rPr>
              <w:t>conturi</w:t>
            </w:r>
            <w:proofErr w:type="spellEnd"/>
            <w:r w:rsidRPr="00C661E4">
              <w:rPr>
                <w:rFonts w:cs="UniCredit"/>
                <w:lang w:val="it-IT"/>
              </w:rPr>
              <w:t>).”</w:t>
            </w:r>
          </w:p>
        </w:tc>
        <w:tc>
          <w:tcPr>
            <w:tcW w:w="6074" w:type="dxa"/>
          </w:tcPr>
          <w:p w14:paraId="1335D4DC" w14:textId="1E83930F" w:rsidR="00DB15F7" w:rsidRPr="00C661E4" w:rsidRDefault="00DA20D3" w:rsidP="00C661E4">
            <w:pPr>
              <w:pStyle w:val="Default"/>
              <w:spacing w:line="276" w:lineRule="auto"/>
              <w:ind w:left="142"/>
              <w:jc w:val="both"/>
              <w:rPr>
                <w:color w:val="auto"/>
                <w:sz w:val="22"/>
                <w:szCs w:val="22"/>
              </w:rPr>
            </w:pPr>
            <w:r w:rsidRPr="00C661E4">
              <w:rPr>
                <w:color w:val="auto"/>
                <w:sz w:val="22"/>
                <w:szCs w:val="22"/>
              </w:rPr>
              <w:t xml:space="preserve">Se confirmă înțelegerea conform căreia doar reprezentanții ANABI pot dispune operațiunile de plăți din conturi și </w:t>
            </w:r>
            <w:proofErr w:type="spellStart"/>
            <w:r w:rsidRPr="00C661E4">
              <w:rPr>
                <w:color w:val="auto"/>
                <w:sz w:val="22"/>
                <w:szCs w:val="22"/>
              </w:rPr>
              <w:t>subconturi</w:t>
            </w:r>
            <w:proofErr w:type="spellEnd"/>
            <w:r w:rsidR="005A281F" w:rsidRPr="00C661E4">
              <w:rPr>
                <w:color w:val="auto"/>
                <w:sz w:val="22"/>
                <w:szCs w:val="22"/>
              </w:rPr>
              <w:t>.</w:t>
            </w:r>
          </w:p>
        </w:tc>
      </w:tr>
      <w:tr w:rsidR="00C661E4" w:rsidRPr="00C661E4" w14:paraId="5FF99BAC" w14:textId="77777777" w:rsidTr="00E92921">
        <w:trPr>
          <w:trHeight w:val="742"/>
        </w:trPr>
        <w:tc>
          <w:tcPr>
            <w:tcW w:w="1668" w:type="dxa"/>
          </w:tcPr>
          <w:p w14:paraId="403BB4F8" w14:textId="36F108CE" w:rsidR="00DB15F7" w:rsidRPr="00C661E4" w:rsidRDefault="00DA20D3" w:rsidP="00C661E4">
            <w:pPr>
              <w:pStyle w:val="Default"/>
              <w:spacing w:line="276" w:lineRule="auto"/>
              <w:ind w:left="142"/>
              <w:jc w:val="both"/>
              <w:rPr>
                <w:b/>
                <w:bCs/>
                <w:color w:val="auto"/>
                <w:sz w:val="22"/>
                <w:szCs w:val="22"/>
              </w:rPr>
            </w:pPr>
            <w:r w:rsidRPr="00C661E4">
              <w:rPr>
                <w:b/>
                <w:bCs/>
                <w:color w:val="auto"/>
                <w:sz w:val="22"/>
                <w:szCs w:val="22"/>
              </w:rPr>
              <w:t>11.</w:t>
            </w:r>
          </w:p>
        </w:tc>
        <w:tc>
          <w:tcPr>
            <w:tcW w:w="1555" w:type="dxa"/>
          </w:tcPr>
          <w:p w14:paraId="4D9A6815" w14:textId="0549839E" w:rsidR="00DB15F7" w:rsidRPr="00C661E4" w:rsidRDefault="002F5EF5" w:rsidP="00C661E4">
            <w:pPr>
              <w:pStyle w:val="Default"/>
              <w:spacing w:line="276" w:lineRule="auto"/>
              <w:ind w:left="142"/>
              <w:jc w:val="both"/>
              <w:rPr>
                <w:b/>
                <w:bCs/>
                <w:color w:val="auto"/>
                <w:sz w:val="22"/>
                <w:szCs w:val="22"/>
              </w:rPr>
            </w:pPr>
            <w:r w:rsidRPr="00C661E4">
              <w:rPr>
                <w:b/>
                <w:bCs/>
                <w:color w:val="auto"/>
                <w:sz w:val="22"/>
                <w:szCs w:val="22"/>
              </w:rPr>
              <w:t>04.11.2025</w:t>
            </w:r>
          </w:p>
        </w:tc>
        <w:tc>
          <w:tcPr>
            <w:tcW w:w="6120" w:type="dxa"/>
          </w:tcPr>
          <w:p w14:paraId="04390D9A" w14:textId="77777777" w:rsidR="00DA20D3" w:rsidRPr="00C661E4" w:rsidRDefault="00DA20D3" w:rsidP="00C661E4">
            <w:pPr>
              <w:autoSpaceDE w:val="0"/>
              <w:autoSpaceDN w:val="0"/>
              <w:adjustRightInd w:val="0"/>
              <w:spacing w:after="0"/>
              <w:ind w:left="0"/>
              <w:rPr>
                <w:rFonts w:cs="UniCredit"/>
                <w:lang w:val="it-IT"/>
              </w:rPr>
            </w:pPr>
            <w:proofErr w:type="spellStart"/>
            <w:r w:rsidRPr="00C661E4">
              <w:rPr>
                <w:rFonts w:cs="UniCredit"/>
                <w:lang w:val="it-IT"/>
              </w:rPr>
              <w:t>Pct</w:t>
            </w:r>
            <w:proofErr w:type="spellEnd"/>
            <w:r w:rsidRPr="00C661E4">
              <w:rPr>
                <w:rFonts w:cs="UniCredit"/>
                <w:lang w:val="it-IT"/>
              </w:rPr>
              <w:t xml:space="preserve">. 4.2.2. </w:t>
            </w:r>
            <w:proofErr w:type="spellStart"/>
            <w:r w:rsidRPr="00C661E4">
              <w:rPr>
                <w:rFonts w:cs="UniCredit"/>
                <w:lang w:val="it-IT"/>
              </w:rPr>
              <w:t>lit</w:t>
            </w:r>
            <w:proofErr w:type="spellEnd"/>
            <w:r w:rsidRPr="00C661E4">
              <w:rPr>
                <w:rFonts w:cs="UniCredit"/>
                <w:lang w:val="it-IT"/>
              </w:rPr>
              <w:t xml:space="preserve"> k) – </w:t>
            </w:r>
            <w:proofErr w:type="spellStart"/>
            <w:r w:rsidRPr="00C661E4">
              <w:rPr>
                <w:rFonts w:cs="UniCredit"/>
                <w:lang w:val="it-IT"/>
              </w:rPr>
              <w:t>referitor</w:t>
            </w:r>
            <w:proofErr w:type="spellEnd"/>
            <w:r w:rsidRPr="00C661E4">
              <w:rPr>
                <w:rFonts w:cs="UniCredit"/>
                <w:lang w:val="it-IT"/>
              </w:rPr>
              <w:t xml:space="preserve"> la </w:t>
            </w:r>
            <w:proofErr w:type="spellStart"/>
            <w:r w:rsidRPr="00C661E4">
              <w:rPr>
                <w:rFonts w:cs="UniCredit"/>
                <w:lang w:val="it-IT"/>
              </w:rPr>
              <w:t>cerinta</w:t>
            </w:r>
            <w:proofErr w:type="spellEnd"/>
            <w:r w:rsidRPr="00C661E4">
              <w:rPr>
                <w:rFonts w:cs="UniCredit"/>
                <w:lang w:val="it-IT"/>
              </w:rPr>
              <w:t xml:space="preserve"> “Banca </w:t>
            </w:r>
            <w:proofErr w:type="spellStart"/>
            <w:r w:rsidRPr="00C661E4">
              <w:rPr>
                <w:rFonts w:cs="UniCredit"/>
                <w:lang w:val="it-IT"/>
              </w:rPr>
              <w:t>asigură</w:t>
            </w:r>
            <w:proofErr w:type="spellEnd"/>
            <w:r w:rsidRPr="00C661E4">
              <w:rPr>
                <w:rFonts w:cs="UniCredit"/>
                <w:lang w:val="it-IT"/>
              </w:rPr>
              <w:t xml:space="preserve"> </w:t>
            </w:r>
            <w:proofErr w:type="spellStart"/>
            <w:r w:rsidRPr="00C661E4">
              <w:rPr>
                <w:rFonts w:cs="UniCredit"/>
                <w:lang w:val="it-IT"/>
              </w:rPr>
              <w:t>posibilitatea</w:t>
            </w:r>
            <w:proofErr w:type="spellEnd"/>
            <w:r w:rsidRPr="00C661E4">
              <w:rPr>
                <w:rFonts w:cs="UniCredit"/>
                <w:lang w:val="it-IT"/>
              </w:rPr>
              <w:t xml:space="preserve"> </w:t>
            </w:r>
            <w:proofErr w:type="spellStart"/>
            <w:r w:rsidRPr="00C661E4">
              <w:rPr>
                <w:rFonts w:cs="UniCredit"/>
                <w:lang w:val="it-IT"/>
              </w:rPr>
              <w:t>accesării</w:t>
            </w:r>
            <w:proofErr w:type="spellEnd"/>
            <w:r w:rsidRPr="00C661E4">
              <w:rPr>
                <w:rFonts w:cs="UniCredit"/>
                <w:lang w:val="it-IT"/>
              </w:rPr>
              <w:t xml:space="preserve"> </w:t>
            </w:r>
            <w:proofErr w:type="spellStart"/>
            <w:r w:rsidRPr="00C661E4">
              <w:rPr>
                <w:rFonts w:cs="UniCredit"/>
                <w:lang w:val="it-IT"/>
              </w:rPr>
              <w:t>istoricului</w:t>
            </w:r>
            <w:proofErr w:type="spellEnd"/>
            <w:r w:rsidRPr="00C661E4">
              <w:rPr>
                <w:rFonts w:cs="UniCredit"/>
                <w:lang w:val="it-IT"/>
              </w:rPr>
              <w:t xml:space="preserve"> </w:t>
            </w:r>
            <w:proofErr w:type="spellStart"/>
            <w:r w:rsidRPr="00C661E4">
              <w:rPr>
                <w:rFonts w:cs="UniCredit"/>
                <w:lang w:val="it-IT"/>
              </w:rPr>
              <w:t>subconturilor</w:t>
            </w:r>
            <w:proofErr w:type="spellEnd"/>
            <w:r w:rsidRPr="00C661E4">
              <w:rPr>
                <w:rFonts w:cs="UniCredit"/>
                <w:lang w:val="it-IT"/>
              </w:rPr>
              <w:t xml:space="preserve"> </w:t>
            </w:r>
            <w:proofErr w:type="spellStart"/>
            <w:r w:rsidRPr="00C661E4">
              <w:rPr>
                <w:rFonts w:cs="UniCredit"/>
                <w:lang w:val="it-IT"/>
              </w:rPr>
              <w:t>bancare</w:t>
            </w:r>
            <w:proofErr w:type="spellEnd"/>
            <w:r w:rsidRPr="00C661E4">
              <w:rPr>
                <w:rFonts w:cs="UniCredit"/>
                <w:lang w:val="it-IT"/>
              </w:rPr>
              <w:t xml:space="preserve"> </w:t>
            </w:r>
            <w:proofErr w:type="spellStart"/>
            <w:r w:rsidRPr="00C661E4">
              <w:rPr>
                <w:rFonts w:cs="UniCredit"/>
                <w:lang w:val="it-IT"/>
              </w:rPr>
              <w:t>fără</w:t>
            </w:r>
            <w:proofErr w:type="spellEnd"/>
            <w:r w:rsidRPr="00C661E4">
              <w:rPr>
                <w:rFonts w:cs="UniCredit"/>
                <w:lang w:val="it-IT"/>
              </w:rPr>
              <w:t xml:space="preserve"> limitare </w:t>
            </w:r>
            <w:proofErr w:type="spellStart"/>
            <w:r w:rsidRPr="00C661E4">
              <w:rPr>
                <w:rFonts w:cs="UniCredit"/>
                <w:lang w:val="it-IT"/>
              </w:rPr>
              <w:t>în</w:t>
            </w:r>
            <w:proofErr w:type="spellEnd"/>
            <w:r w:rsidRPr="00C661E4">
              <w:rPr>
                <w:rFonts w:cs="UniCredit"/>
                <w:lang w:val="it-IT"/>
              </w:rPr>
              <w:t xml:space="preserve"> </w:t>
            </w:r>
            <w:proofErr w:type="spellStart"/>
            <w:r w:rsidRPr="00C661E4">
              <w:rPr>
                <w:rFonts w:cs="UniCredit"/>
                <w:lang w:val="it-IT"/>
              </w:rPr>
              <w:t>timp</w:t>
            </w:r>
            <w:proofErr w:type="spellEnd"/>
            <w:r w:rsidRPr="00C661E4">
              <w:rPr>
                <w:rFonts w:cs="UniCredit"/>
                <w:lang w:val="it-IT"/>
              </w:rPr>
              <w:t xml:space="preserve"> (</w:t>
            </w:r>
            <w:proofErr w:type="spellStart"/>
            <w:r w:rsidRPr="00C661E4">
              <w:rPr>
                <w:rFonts w:cs="UniCredit"/>
                <w:lang w:val="it-IT"/>
              </w:rPr>
              <w:t>fără</w:t>
            </w:r>
            <w:proofErr w:type="spellEnd"/>
            <w:r w:rsidRPr="00C661E4">
              <w:rPr>
                <w:rFonts w:cs="UniCredit"/>
                <w:lang w:val="it-IT"/>
              </w:rPr>
              <w:t xml:space="preserve"> </w:t>
            </w:r>
            <w:proofErr w:type="spellStart"/>
            <w:r w:rsidRPr="00C661E4">
              <w:rPr>
                <w:rFonts w:cs="UniCredit"/>
                <w:lang w:val="it-IT"/>
              </w:rPr>
              <w:t>arhivarea</w:t>
            </w:r>
            <w:proofErr w:type="spellEnd"/>
            <w:r w:rsidRPr="00C661E4">
              <w:rPr>
                <w:rFonts w:cs="UniCredit"/>
                <w:lang w:val="it-IT"/>
              </w:rPr>
              <w:t xml:space="preserve"> </w:t>
            </w:r>
            <w:proofErr w:type="spellStart"/>
            <w:r w:rsidRPr="00C661E4">
              <w:rPr>
                <w:rFonts w:cs="UniCredit"/>
                <w:lang w:val="it-IT"/>
              </w:rPr>
              <w:t>istoricului</w:t>
            </w:r>
            <w:proofErr w:type="spellEnd"/>
            <w:r w:rsidRPr="00C661E4">
              <w:rPr>
                <w:rFonts w:cs="UniCredit"/>
                <w:lang w:val="it-IT"/>
              </w:rPr>
              <w:t xml:space="preserve">)”, va </w:t>
            </w:r>
            <w:proofErr w:type="spellStart"/>
            <w:r w:rsidRPr="00C661E4">
              <w:rPr>
                <w:rFonts w:cs="UniCredit"/>
                <w:lang w:val="it-IT"/>
              </w:rPr>
              <w:t>rugam</w:t>
            </w:r>
            <w:proofErr w:type="spellEnd"/>
            <w:r w:rsidRPr="00C661E4">
              <w:rPr>
                <w:rFonts w:cs="UniCredit"/>
                <w:lang w:val="it-IT"/>
              </w:rPr>
              <w:t xml:space="preserve"> sa ne </w:t>
            </w:r>
            <w:proofErr w:type="spellStart"/>
            <w:r w:rsidRPr="00C661E4">
              <w:rPr>
                <w:rFonts w:cs="UniCredit"/>
                <w:lang w:val="it-IT"/>
              </w:rPr>
              <w:t>clarificati</w:t>
            </w:r>
            <w:proofErr w:type="spellEnd"/>
            <w:r w:rsidRPr="00C661E4">
              <w:rPr>
                <w:rFonts w:cs="UniCredit"/>
                <w:lang w:val="it-IT"/>
              </w:rPr>
              <w:t xml:space="preserve"> in ce </w:t>
            </w:r>
            <w:proofErr w:type="spellStart"/>
            <w:r w:rsidRPr="00C661E4">
              <w:rPr>
                <w:rFonts w:cs="UniCredit"/>
                <w:lang w:val="it-IT"/>
              </w:rPr>
              <w:t>masura</w:t>
            </w:r>
            <w:proofErr w:type="spellEnd"/>
            <w:r w:rsidRPr="00C661E4">
              <w:rPr>
                <w:rFonts w:cs="UniCredit"/>
                <w:lang w:val="it-IT"/>
              </w:rPr>
              <w:t xml:space="preserve"> </w:t>
            </w:r>
            <w:proofErr w:type="spellStart"/>
            <w:r w:rsidRPr="00C661E4">
              <w:rPr>
                <w:rFonts w:cs="UniCredit"/>
                <w:lang w:val="it-IT"/>
              </w:rPr>
              <w:t>aceasta</w:t>
            </w:r>
            <w:proofErr w:type="spellEnd"/>
            <w:r w:rsidRPr="00C661E4">
              <w:rPr>
                <w:rFonts w:cs="UniCredit"/>
                <w:lang w:val="it-IT"/>
              </w:rPr>
              <w:t xml:space="preserve"> se </w:t>
            </w:r>
            <w:proofErr w:type="spellStart"/>
            <w:r w:rsidRPr="00C661E4">
              <w:rPr>
                <w:rFonts w:cs="UniCredit"/>
                <w:lang w:val="it-IT"/>
              </w:rPr>
              <w:t>coreleaza</w:t>
            </w:r>
            <w:proofErr w:type="spellEnd"/>
            <w:r w:rsidRPr="00C661E4">
              <w:rPr>
                <w:rFonts w:cs="UniCredit"/>
                <w:lang w:val="it-IT"/>
              </w:rPr>
              <w:t xml:space="preserve"> cu </w:t>
            </w:r>
            <w:proofErr w:type="spellStart"/>
            <w:r w:rsidRPr="00C661E4">
              <w:rPr>
                <w:rFonts w:cs="UniCredit"/>
                <w:lang w:val="it-IT"/>
              </w:rPr>
              <w:t>prevederile</w:t>
            </w:r>
            <w:proofErr w:type="spellEnd"/>
            <w:r w:rsidRPr="00C661E4">
              <w:rPr>
                <w:rFonts w:cs="UniCredit"/>
                <w:lang w:val="it-IT"/>
              </w:rPr>
              <w:t xml:space="preserve"> art. 21 </w:t>
            </w:r>
            <w:proofErr w:type="spellStart"/>
            <w:r w:rsidRPr="00C661E4">
              <w:rPr>
                <w:rFonts w:cs="UniCredit"/>
                <w:lang w:val="it-IT"/>
              </w:rPr>
              <w:t>din</w:t>
            </w:r>
            <w:proofErr w:type="spellEnd"/>
            <w:r w:rsidRPr="00C661E4">
              <w:rPr>
                <w:rFonts w:cs="UniCredit"/>
                <w:lang w:val="it-IT"/>
              </w:rPr>
              <w:t xml:space="preserve"> </w:t>
            </w:r>
            <w:proofErr w:type="spellStart"/>
            <w:r w:rsidRPr="00C661E4">
              <w:rPr>
                <w:rFonts w:cs="UniCredit"/>
                <w:lang w:val="it-IT"/>
              </w:rPr>
              <w:t>Legea</w:t>
            </w:r>
            <w:proofErr w:type="spellEnd"/>
            <w:r w:rsidRPr="00C661E4">
              <w:rPr>
                <w:rFonts w:cs="UniCredit"/>
                <w:lang w:val="it-IT"/>
              </w:rPr>
              <w:t xml:space="preserve"> 129/2019 (redate mai </w:t>
            </w:r>
            <w:proofErr w:type="spellStart"/>
            <w:r w:rsidRPr="00C661E4">
              <w:rPr>
                <w:rFonts w:cs="UniCredit"/>
                <w:lang w:val="it-IT"/>
              </w:rPr>
              <w:t>jos</w:t>
            </w:r>
            <w:proofErr w:type="spellEnd"/>
            <w:r w:rsidRPr="00C661E4">
              <w:rPr>
                <w:rFonts w:cs="UniCredit"/>
                <w:lang w:val="it-IT"/>
              </w:rPr>
              <w:t xml:space="preserve">, cu </w:t>
            </w:r>
            <w:proofErr w:type="spellStart"/>
            <w:r w:rsidRPr="00C661E4">
              <w:rPr>
                <w:rFonts w:cs="UniCredit"/>
                <w:lang w:val="it-IT"/>
              </w:rPr>
              <w:t>sublinierile</w:t>
            </w:r>
            <w:proofErr w:type="spellEnd"/>
            <w:r w:rsidRPr="00C661E4">
              <w:rPr>
                <w:rFonts w:cs="UniCredit"/>
                <w:lang w:val="it-IT"/>
              </w:rPr>
              <w:t xml:space="preserve"> </w:t>
            </w:r>
            <w:proofErr w:type="spellStart"/>
            <w:r w:rsidRPr="00C661E4">
              <w:rPr>
                <w:rFonts w:cs="UniCredit"/>
                <w:lang w:val="it-IT"/>
              </w:rPr>
              <w:t>noastre</w:t>
            </w:r>
            <w:proofErr w:type="spellEnd"/>
            <w:r w:rsidRPr="00C661E4">
              <w:rPr>
                <w:rFonts w:cs="UniCredit"/>
                <w:lang w:val="it-IT"/>
              </w:rPr>
              <w:t>):</w:t>
            </w:r>
          </w:p>
          <w:p w14:paraId="1BCB8E23" w14:textId="77777777" w:rsidR="00DA20D3" w:rsidRPr="00C661E4" w:rsidRDefault="00DA20D3" w:rsidP="00C661E4">
            <w:pPr>
              <w:autoSpaceDE w:val="0"/>
              <w:autoSpaceDN w:val="0"/>
              <w:adjustRightInd w:val="0"/>
              <w:spacing w:after="0"/>
              <w:ind w:left="0"/>
              <w:rPr>
                <w:rFonts w:cs="UniCredit"/>
                <w:lang w:val="it-IT"/>
              </w:rPr>
            </w:pPr>
            <w:r w:rsidRPr="00C661E4">
              <w:rPr>
                <w:rFonts w:cs="UniCredit"/>
                <w:lang w:val="it-IT"/>
              </w:rPr>
              <w:t>„Art. 21. [...]</w:t>
            </w:r>
          </w:p>
          <w:p w14:paraId="6B18893D" w14:textId="77777777" w:rsidR="00DA20D3" w:rsidRPr="00C661E4" w:rsidRDefault="00DA20D3" w:rsidP="00C661E4">
            <w:pPr>
              <w:autoSpaceDE w:val="0"/>
              <w:autoSpaceDN w:val="0"/>
              <w:adjustRightInd w:val="0"/>
              <w:spacing w:after="0"/>
              <w:ind w:left="0"/>
              <w:rPr>
                <w:rFonts w:cs="UniCredit"/>
                <w:lang w:val="it-IT"/>
              </w:rPr>
            </w:pPr>
            <w:r w:rsidRPr="00C661E4">
              <w:rPr>
                <w:rFonts w:cs="UniCredit"/>
                <w:lang w:val="it-IT"/>
              </w:rPr>
              <w:t xml:space="preserve">(2) </w:t>
            </w:r>
            <w:proofErr w:type="spellStart"/>
            <w:r w:rsidRPr="00C661E4">
              <w:rPr>
                <w:rFonts w:cs="UniCredit"/>
                <w:lang w:val="it-IT"/>
              </w:rPr>
              <w:t>Entităţile</w:t>
            </w:r>
            <w:proofErr w:type="spellEnd"/>
            <w:r w:rsidRPr="00C661E4">
              <w:rPr>
                <w:rFonts w:cs="UniCredit"/>
                <w:lang w:val="it-IT"/>
              </w:rPr>
              <w:t xml:space="preserve"> </w:t>
            </w:r>
            <w:proofErr w:type="spellStart"/>
            <w:r w:rsidRPr="00C661E4">
              <w:rPr>
                <w:rFonts w:cs="UniCredit"/>
                <w:lang w:val="it-IT"/>
              </w:rPr>
              <w:t>raportoare</w:t>
            </w:r>
            <w:proofErr w:type="spellEnd"/>
            <w:r w:rsidRPr="00C661E4">
              <w:rPr>
                <w:rFonts w:cs="UniCredit"/>
                <w:lang w:val="it-IT"/>
              </w:rPr>
              <w:t xml:space="preserve"> </w:t>
            </w:r>
            <w:proofErr w:type="spellStart"/>
            <w:r w:rsidRPr="00C661E4">
              <w:rPr>
                <w:rFonts w:cs="UniCredit"/>
                <w:lang w:val="it-IT"/>
              </w:rPr>
              <w:t>păstrează</w:t>
            </w:r>
            <w:proofErr w:type="spellEnd"/>
            <w:r w:rsidRPr="00C661E4">
              <w:rPr>
                <w:rFonts w:cs="UniCredit"/>
                <w:lang w:val="it-IT"/>
              </w:rPr>
              <w:t xml:space="preserve"> </w:t>
            </w:r>
            <w:proofErr w:type="spellStart"/>
            <w:r w:rsidRPr="00C661E4">
              <w:rPr>
                <w:rFonts w:cs="UniCredit"/>
                <w:lang w:val="it-IT"/>
              </w:rPr>
              <w:t>documente</w:t>
            </w:r>
            <w:proofErr w:type="spellEnd"/>
            <w:r w:rsidRPr="00C661E4">
              <w:rPr>
                <w:rFonts w:cs="UniCredit"/>
                <w:lang w:val="it-IT"/>
              </w:rPr>
              <w:t xml:space="preserve"> </w:t>
            </w:r>
            <w:proofErr w:type="spellStart"/>
            <w:r w:rsidRPr="00C661E4">
              <w:rPr>
                <w:rFonts w:cs="UniCredit"/>
                <w:lang w:val="it-IT"/>
              </w:rPr>
              <w:t>justificative</w:t>
            </w:r>
            <w:proofErr w:type="spellEnd"/>
            <w:r w:rsidRPr="00C661E4">
              <w:rPr>
                <w:rFonts w:cs="UniCredit"/>
                <w:lang w:val="it-IT"/>
              </w:rPr>
              <w:t xml:space="preserve"> </w:t>
            </w:r>
            <w:proofErr w:type="spellStart"/>
            <w:r w:rsidRPr="00C661E4">
              <w:rPr>
                <w:rFonts w:cs="UniCredit"/>
                <w:lang w:val="it-IT"/>
              </w:rPr>
              <w:t>şi</w:t>
            </w:r>
            <w:proofErr w:type="spellEnd"/>
            <w:r w:rsidRPr="00C661E4">
              <w:rPr>
                <w:rFonts w:cs="UniCredit"/>
                <w:lang w:val="it-IT"/>
              </w:rPr>
              <w:t xml:space="preserve"> </w:t>
            </w:r>
            <w:proofErr w:type="spellStart"/>
            <w:r w:rsidRPr="00C661E4">
              <w:rPr>
                <w:rFonts w:cs="UniCredit"/>
                <w:lang w:val="it-IT"/>
              </w:rPr>
              <w:t>evidenţe</w:t>
            </w:r>
            <w:proofErr w:type="spellEnd"/>
            <w:r w:rsidRPr="00C661E4">
              <w:rPr>
                <w:rFonts w:cs="UniCredit"/>
                <w:lang w:val="it-IT"/>
              </w:rPr>
              <w:t xml:space="preserve"> </w:t>
            </w:r>
            <w:proofErr w:type="spellStart"/>
            <w:r w:rsidRPr="00C661E4">
              <w:rPr>
                <w:rFonts w:cs="UniCredit"/>
                <w:lang w:val="it-IT"/>
              </w:rPr>
              <w:t>ale</w:t>
            </w:r>
            <w:proofErr w:type="spellEnd"/>
            <w:r w:rsidRPr="00C661E4">
              <w:rPr>
                <w:rFonts w:cs="UniCredit"/>
                <w:lang w:val="it-IT"/>
              </w:rPr>
              <w:t xml:space="preserve"> </w:t>
            </w:r>
            <w:proofErr w:type="spellStart"/>
            <w:r w:rsidRPr="00C661E4">
              <w:rPr>
                <w:rFonts w:cs="UniCredit"/>
                <w:lang w:val="it-IT"/>
              </w:rPr>
              <w:t>tranzacţiilor</w:t>
            </w:r>
            <w:proofErr w:type="spellEnd"/>
            <w:r w:rsidRPr="00C661E4">
              <w:rPr>
                <w:rFonts w:cs="UniCredit"/>
                <w:lang w:val="it-IT"/>
              </w:rPr>
              <w:t xml:space="preserve">, </w:t>
            </w:r>
            <w:proofErr w:type="spellStart"/>
            <w:r w:rsidRPr="00C661E4">
              <w:rPr>
                <w:rFonts w:cs="UniCredit"/>
                <w:lang w:val="it-IT"/>
              </w:rPr>
              <w:t>constând</w:t>
            </w:r>
            <w:proofErr w:type="spellEnd"/>
            <w:r w:rsidRPr="00C661E4">
              <w:rPr>
                <w:rFonts w:cs="UniCredit"/>
                <w:lang w:val="it-IT"/>
              </w:rPr>
              <w:t xml:space="preserve"> </w:t>
            </w:r>
            <w:proofErr w:type="spellStart"/>
            <w:r w:rsidRPr="00C661E4">
              <w:rPr>
                <w:rFonts w:cs="UniCredit"/>
                <w:lang w:val="it-IT"/>
              </w:rPr>
              <w:t>în</w:t>
            </w:r>
            <w:proofErr w:type="spellEnd"/>
            <w:r w:rsidRPr="00C661E4">
              <w:rPr>
                <w:rFonts w:cs="UniCredit"/>
                <w:lang w:val="it-IT"/>
              </w:rPr>
              <w:t xml:space="preserve"> </w:t>
            </w:r>
            <w:proofErr w:type="spellStart"/>
            <w:r w:rsidRPr="00C661E4">
              <w:rPr>
                <w:rFonts w:cs="UniCredit"/>
                <w:lang w:val="it-IT"/>
              </w:rPr>
              <w:t>fişe</w:t>
            </w:r>
            <w:proofErr w:type="spellEnd"/>
            <w:r w:rsidRPr="00C661E4">
              <w:rPr>
                <w:rFonts w:cs="UniCredit"/>
                <w:lang w:val="it-IT"/>
              </w:rPr>
              <w:t xml:space="preserve"> de </w:t>
            </w:r>
            <w:proofErr w:type="spellStart"/>
            <w:r w:rsidRPr="00C661E4">
              <w:rPr>
                <w:rFonts w:cs="UniCredit"/>
                <w:lang w:val="it-IT"/>
              </w:rPr>
              <w:t>cont</w:t>
            </w:r>
            <w:proofErr w:type="spellEnd"/>
            <w:r w:rsidRPr="00C661E4">
              <w:rPr>
                <w:rFonts w:cs="UniCredit"/>
                <w:lang w:val="it-IT"/>
              </w:rPr>
              <w:t xml:space="preserve"> </w:t>
            </w:r>
            <w:proofErr w:type="spellStart"/>
            <w:r w:rsidRPr="00C661E4">
              <w:rPr>
                <w:rFonts w:cs="UniCredit"/>
                <w:lang w:val="it-IT"/>
              </w:rPr>
              <w:t>sau</w:t>
            </w:r>
            <w:proofErr w:type="spellEnd"/>
            <w:r w:rsidRPr="00C661E4">
              <w:rPr>
                <w:rFonts w:cs="UniCredit"/>
                <w:lang w:val="it-IT"/>
              </w:rPr>
              <w:t xml:space="preserve"> </w:t>
            </w:r>
            <w:proofErr w:type="spellStart"/>
            <w:r w:rsidRPr="00C661E4">
              <w:rPr>
                <w:rFonts w:cs="UniCredit"/>
                <w:lang w:val="it-IT"/>
              </w:rPr>
              <w:t>corespondenţă</w:t>
            </w:r>
            <w:proofErr w:type="spellEnd"/>
            <w:r w:rsidRPr="00C661E4">
              <w:rPr>
                <w:rFonts w:cs="UniCredit"/>
                <w:lang w:val="it-IT"/>
              </w:rPr>
              <w:t xml:space="preserve"> </w:t>
            </w:r>
            <w:proofErr w:type="spellStart"/>
            <w:r w:rsidRPr="00C661E4">
              <w:rPr>
                <w:rFonts w:cs="UniCredit"/>
                <w:lang w:val="it-IT"/>
              </w:rPr>
              <w:t>comercială</w:t>
            </w:r>
            <w:proofErr w:type="spellEnd"/>
            <w:r w:rsidRPr="00C661E4">
              <w:rPr>
                <w:rFonts w:cs="UniCredit"/>
                <w:lang w:val="it-IT"/>
              </w:rPr>
              <w:t xml:space="preserve">, </w:t>
            </w:r>
            <w:proofErr w:type="spellStart"/>
            <w:r w:rsidRPr="00C661E4">
              <w:rPr>
                <w:rFonts w:cs="UniCredit"/>
                <w:lang w:val="it-IT"/>
              </w:rPr>
              <w:t>necesare</w:t>
            </w:r>
            <w:proofErr w:type="spellEnd"/>
            <w:r w:rsidRPr="00C661E4">
              <w:rPr>
                <w:rFonts w:cs="UniCredit"/>
                <w:lang w:val="it-IT"/>
              </w:rPr>
              <w:t xml:space="preserve"> </w:t>
            </w:r>
            <w:proofErr w:type="spellStart"/>
            <w:r w:rsidRPr="00C661E4">
              <w:rPr>
                <w:rFonts w:cs="UniCredit"/>
                <w:lang w:val="it-IT"/>
              </w:rPr>
              <w:t>pentru</w:t>
            </w:r>
            <w:proofErr w:type="spellEnd"/>
            <w:r w:rsidRPr="00C661E4">
              <w:rPr>
                <w:rFonts w:cs="UniCredit"/>
                <w:lang w:val="it-IT"/>
              </w:rPr>
              <w:t xml:space="preserve"> </w:t>
            </w:r>
            <w:proofErr w:type="spellStart"/>
            <w:r w:rsidRPr="00C661E4">
              <w:rPr>
                <w:rFonts w:cs="UniCredit"/>
                <w:lang w:val="it-IT"/>
              </w:rPr>
              <w:t>identificarea</w:t>
            </w:r>
            <w:proofErr w:type="spellEnd"/>
            <w:r w:rsidRPr="00C661E4">
              <w:rPr>
                <w:rFonts w:cs="UniCredit"/>
                <w:lang w:val="it-IT"/>
              </w:rPr>
              <w:t xml:space="preserve"> </w:t>
            </w:r>
            <w:proofErr w:type="spellStart"/>
            <w:r w:rsidRPr="00C661E4">
              <w:rPr>
                <w:rFonts w:cs="UniCredit"/>
                <w:lang w:val="it-IT"/>
              </w:rPr>
              <w:t>şi</w:t>
            </w:r>
            <w:proofErr w:type="spellEnd"/>
            <w:r w:rsidRPr="00C661E4">
              <w:rPr>
                <w:rFonts w:cs="UniCredit"/>
                <w:lang w:val="it-IT"/>
              </w:rPr>
              <w:t xml:space="preserve"> </w:t>
            </w:r>
            <w:proofErr w:type="spellStart"/>
            <w:r w:rsidRPr="00C661E4">
              <w:rPr>
                <w:rFonts w:cs="UniCredit"/>
                <w:lang w:val="it-IT"/>
              </w:rPr>
              <w:lastRenderedPageBreak/>
              <w:t>reconstituirea</w:t>
            </w:r>
            <w:proofErr w:type="spellEnd"/>
            <w:r w:rsidRPr="00C661E4">
              <w:rPr>
                <w:rFonts w:cs="UniCredit"/>
                <w:lang w:val="it-IT"/>
              </w:rPr>
              <w:t xml:space="preserve"> </w:t>
            </w:r>
            <w:proofErr w:type="spellStart"/>
            <w:r w:rsidRPr="00C661E4">
              <w:rPr>
                <w:rFonts w:cs="UniCredit"/>
                <w:lang w:val="it-IT"/>
              </w:rPr>
              <w:t>tranzacţiilor</w:t>
            </w:r>
            <w:proofErr w:type="spellEnd"/>
            <w:r w:rsidRPr="00C661E4">
              <w:rPr>
                <w:rFonts w:cs="UniCredit"/>
                <w:lang w:val="it-IT"/>
              </w:rPr>
              <w:t xml:space="preserve">, </w:t>
            </w:r>
            <w:proofErr w:type="spellStart"/>
            <w:r w:rsidRPr="00C661E4">
              <w:rPr>
                <w:rFonts w:cs="UniCredit"/>
                <w:lang w:val="it-IT"/>
              </w:rPr>
              <w:t>inclusiv</w:t>
            </w:r>
            <w:proofErr w:type="spellEnd"/>
            <w:r w:rsidRPr="00C661E4">
              <w:rPr>
                <w:rFonts w:cs="UniCredit"/>
                <w:lang w:val="it-IT"/>
              </w:rPr>
              <w:t xml:space="preserve"> </w:t>
            </w:r>
            <w:proofErr w:type="spellStart"/>
            <w:r w:rsidRPr="00C661E4">
              <w:rPr>
                <w:rFonts w:cs="UniCredit"/>
                <w:lang w:val="it-IT"/>
              </w:rPr>
              <w:t>rezultatele</w:t>
            </w:r>
            <w:proofErr w:type="spellEnd"/>
            <w:r w:rsidRPr="00C661E4">
              <w:rPr>
                <w:rFonts w:cs="UniCredit"/>
                <w:lang w:val="it-IT"/>
              </w:rPr>
              <w:t xml:space="preserve"> </w:t>
            </w:r>
            <w:proofErr w:type="spellStart"/>
            <w:r w:rsidRPr="00C661E4">
              <w:rPr>
                <w:rFonts w:cs="UniCredit"/>
                <w:lang w:val="it-IT"/>
              </w:rPr>
              <w:t>oricărei</w:t>
            </w:r>
            <w:proofErr w:type="spellEnd"/>
            <w:r w:rsidRPr="00C661E4">
              <w:rPr>
                <w:rFonts w:cs="UniCredit"/>
                <w:lang w:val="it-IT"/>
              </w:rPr>
              <w:t xml:space="preserve"> </w:t>
            </w:r>
            <w:proofErr w:type="spellStart"/>
            <w:r w:rsidRPr="00C661E4">
              <w:rPr>
                <w:rFonts w:cs="UniCredit"/>
                <w:lang w:val="it-IT"/>
              </w:rPr>
              <w:t>analize</w:t>
            </w:r>
            <w:proofErr w:type="spellEnd"/>
            <w:r w:rsidRPr="00C661E4">
              <w:rPr>
                <w:rFonts w:cs="UniCredit"/>
                <w:lang w:val="it-IT"/>
              </w:rPr>
              <w:t xml:space="preserve"> </w:t>
            </w:r>
            <w:proofErr w:type="spellStart"/>
            <w:r w:rsidRPr="00C661E4">
              <w:rPr>
                <w:rFonts w:cs="UniCredit"/>
                <w:lang w:val="it-IT"/>
              </w:rPr>
              <w:t>efectuate</w:t>
            </w:r>
            <w:proofErr w:type="spellEnd"/>
            <w:r w:rsidRPr="00C661E4">
              <w:rPr>
                <w:rFonts w:cs="UniCredit"/>
                <w:lang w:val="it-IT"/>
              </w:rPr>
              <w:t xml:space="preserve"> </w:t>
            </w:r>
            <w:proofErr w:type="spellStart"/>
            <w:r w:rsidRPr="00C661E4">
              <w:rPr>
                <w:rFonts w:cs="UniCredit"/>
                <w:lang w:val="it-IT"/>
              </w:rPr>
              <w:t>în</w:t>
            </w:r>
            <w:proofErr w:type="spellEnd"/>
            <w:r w:rsidRPr="00C661E4">
              <w:rPr>
                <w:rFonts w:cs="UniCredit"/>
                <w:lang w:val="it-IT"/>
              </w:rPr>
              <w:t xml:space="preserve"> </w:t>
            </w:r>
            <w:proofErr w:type="spellStart"/>
            <w:r w:rsidRPr="00C661E4">
              <w:rPr>
                <w:rFonts w:cs="UniCredit"/>
                <w:lang w:val="it-IT"/>
              </w:rPr>
              <w:t>legătură</w:t>
            </w:r>
            <w:proofErr w:type="spellEnd"/>
            <w:r w:rsidRPr="00C661E4">
              <w:rPr>
                <w:rFonts w:cs="UniCredit"/>
                <w:lang w:val="it-IT"/>
              </w:rPr>
              <w:t xml:space="preserve"> cu </w:t>
            </w:r>
            <w:proofErr w:type="spellStart"/>
            <w:r w:rsidRPr="00C661E4">
              <w:rPr>
                <w:rFonts w:cs="UniCredit"/>
                <w:lang w:val="it-IT"/>
              </w:rPr>
              <w:t>clientul</w:t>
            </w:r>
            <w:proofErr w:type="spellEnd"/>
            <w:r w:rsidRPr="00C661E4">
              <w:rPr>
                <w:rFonts w:cs="UniCredit"/>
                <w:lang w:val="it-IT"/>
              </w:rPr>
              <w:t xml:space="preserve">, de </w:t>
            </w:r>
            <w:proofErr w:type="spellStart"/>
            <w:r w:rsidRPr="00C661E4">
              <w:rPr>
                <w:rFonts w:cs="UniCredit"/>
                <w:lang w:val="it-IT"/>
              </w:rPr>
              <w:t>exemplu</w:t>
            </w:r>
            <w:proofErr w:type="spellEnd"/>
            <w:r w:rsidRPr="00C661E4">
              <w:rPr>
                <w:rFonts w:cs="UniCredit"/>
                <w:lang w:val="it-IT"/>
              </w:rPr>
              <w:t xml:space="preserve">, </w:t>
            </w:r>
            <w:proofErr w:type="spellStart"/>
            <w:r w:rsidRPr="00C661E4">
              <w:rPr>
                <w:rFonts w:cs="UniCredit"/>
                <w:lang w:val="it-IT"/>
              </w:rPr>
              <w:t>solicitările</w:t>
            </w:r>
            <w:proofErr w:type="spellEnd"/>
            <w:r w:rsidRPr="00C661E4">
              <w:rPr>
                <w:rFonts w:cs="UniCredit"/>
                <w:lang w:val="it-IT"/>
              </w:rPr>
              <w:t xml:space="preserve"> </w:t>
            </w:r>
            <w:proofErr w:type="spellStart"/>
            <w:r w:rsidRPr="00C661E4">
              <w:rPr>
                <w:rFonts w:cs="UniCredit"/>
                <w:lang w:val="it-IT"/>
              </w:rPr>
              <w:t>pentru</w:t>
            </w:r>
            <w:proofErr w:type="spellEnd"/>
            <w:r w:rsidRPr="00C661E4">
              <w:rPr>
                <w:rFonts w:cs="UniCredit"/>
                <w:lang w:val="it-IT"/>
              </w:rPr>
              <w:t xml:space="preserve"> a stabili </w:t>
            </w:r>
            <w:proofErr w:type="spellStart"/>
            <w:r w:rsidRPr="00C661E4">
              <w:rPr>
                <w:rFonts w:cs="UniCredit"/>
                <w:lang w:val="it-IT"/>
              </w:rPr>
              <w:t>istoricul</w:t>
            </w:r>
            <w:proofErr w:type="spellEnd"/>
            <w:r w:rsidRPr="00C661E4">
              <w:rPr>
                <w:rFonts w:cs="UniCredit"/>
                <w:lang w:val="it-IT"/>
              </w:rPr>
              <w:t xml:space="preserve"> </w:t>
            </w:r>
            <w:proofErr w:type="spellStart"/>
            <w:r w:rsidRPr="00C661E4">
              <w:rPr>
                <w:rFonts w:cs="UniCredit"/>
                <w:lang w:val="it-IT"/>
              </w:rPr>
              <w:t>şi</w:t>
            </w:r>
            <w:proofErr w:type="spellEnd"/>
            <w:r w:rsidRPr="00C661E4">
              <w:rPr>
                <w:rFonts w:cs="UniCredit"/>
                <w:lang w:val="it-IT"/>
              </w:rPr>
              <w:t xml:space="preserve"> </w:t>
            </w:r>
            <w:proofErr w:type="spellStart"/>
            <w:r w:rsidRPr="00C661E4">
              <w:rPr>
                <w:rFonts w:cs="UniCredit"/>
                <w:lang w:val="it-IT"/>
              </w:rPr>
              <w:t>scopul</w:t>
            </w:r>
            <w:proofErr w:type="spellEnd"/>
            <w:r w:rsidRPr="00C661E4">
              <w:rPr>
                <w:rFonts w:cs="UniCredit"/>
                <w:lang w:val="it-IT"/>
              </w:rPr>
              <w:t xml:space="preserve"> </w:t>
            </w:r>
            <w:proofErr w:type="spellStart"/>
            <w:r w:rsidRPr="00C661E4">
              <w:rPr>
                <w:rFonts w:cs="UniCredit"/>
                <w:lang w:val="it-IT"/>
              </w:rPr>
              <w:t>tranzacţiilor</w:t>
            </w:r>
            <w:proofErr w:type="spellEnd"/>
            <w:r w:rsidRPr="00C661E4">
              <w:rPr>
                <w:rFonts w:cs="UniCredit"/>
                <w:lang w:val="it-IT"/>
              </w:rPr>
              <w:t xml:space="preserve"> </w:t>
            </w:r>
            <w:proofErr w:type="spellStart"/>
            <w:r w:rsidRPr="00C661E4">
              <w:rPr>
                <w:rFonts w:cs="UniCredit"/>
                <w:lang w:val="it-IT"/>
              </w:rPr>
              <w:t>complexe</w:t>
            </w:r>
            <w:proofErr w:type="spellEnd"/>
            <w:r w:rsidRPr="00C661E4">
              <w:rPr>
                <w:rFonts w:cs="UniCredit"/>
                <w:lang w:val="it-IT"/>
              </w:rPr>
              <w:t xml:space="preserve">, </w:t>
            </w:r>
            <w:proofErr w:type="spellStart"/>
            <w:r w:rsidRPr="00C661E4">
              <w:rPr>
                <w:rFonts w:cs="UniCredit"/>
                <w:lang w:val="it-IT"/>
              </w:rPr>
              <w:t>neobişnuit</w:t>
            </w:r>
            <w:proofErr w:type="spellEnd"/>
            <w:r w:rsidRPr="00C661E4">
              <w:rPr>
                <w:rFonts w:cs="UniCredit"/>
                <w:lang w:val="it-IT"/>
              </w:rPr>
              <w:t xml:space="preserve"> de mari. </w:t>
            </w:r>
            <w:proofErr w:type="spellStart"/>
            <w:r w:rsidRPr="00C661E4">
              <w:rPr>
                <w:rFonts w:cs="UniCredit"/>
                <w:lang w:val="it-IT"/>
              </w:rPr>
              <w:t>Aceste</w:t>
            </w:r>
            <w:proofErr w:type="spellEnd"/>
            <w:r w:rsidRPr="00C661E4">
              <w:rPr>
                <w:rFonts w:cs="UniCredit"/>
                <w:lang w:val="it-IT"/>
              </w:rPr>
              <w:t xml:space="preserve"> </w:t>
            </w:r>
            <w:proofErr w:type="spellStart"/>
            <w:r w:rsidRPr="00C661E4">
              <w:rPr>
                <w:rFonts w:cs="UniCredit"/>
                <w:lang w:val="it-IT"/>
              </w:rPr>
              <w:t>documente</w:t>
            </w:r>
            <w:proofErr w:type="spellEnd"/>
            <w:r w:rsidRPr="00C661E4">
              <w:rPr>
                <w:rFonts w:cs="UniCredit"/>
                <w:lang w:val="it-IT"/>
              </w:rPr>
              <w:t xml:space="preserve"> </w:t>
            </w:r>
            <w:proofErr w:type="spellStart"/>
            <w:r w:rsidRPr="00C661E4">
              <w:rPr>
                <w:rFonts w:cs="UniCredit"/>
                <w:lang w:val="it-IT"/>
              </w:rPr>
              <w:t>pot</w:t>
            </w:r>
            <w:proofErr w:type="spellEnd"/>
            <w:r w:rsidRPr="00C661E4">
              <w:rPr>
                <w:rFonts w:cs="UniCredit"/>
                <w:lang w:val="it-IT"/>
              </w:rPr>
              <w:t xml:space="preserve"> fi originale </w:t>
            </w:r>
            <w:proofErr w:type="spellStart"/>
            <w:r w:rsidRPr="00C661E4">
              <w:rPr>
                <w:rFonts w:cs="UniCredit"/>
                <w:lang w:val="it-IT"/>
              </w:rPr>
              <w:t>sau</w:t>
            </w:r>
            <w:proofErr w:type="spellEnd"/>
            <w:r w:rsidRPr="00C661E4">
              <w:rPr>
                <w:rFonts w:cs="UniCredit"/>
                <w:lang w:val="it-IT"/>
              </w:rPr>
              <w:t xml:space="preserve"> </w:t>
            </w:r>
            <w:proofErr w:type="spellStart"/>
            <w:r w:rsidRPr="00C661E4">
              <w:rPr>
                <w:rFonts w:cs="UniCredit"/>
                <w:lang w:val="it-IT"/>
              </w:rPr>
              <w:t>copii</w:t>
            </w:r>
            <w:proofErr w:type="spellEnd"/>
            <w:r w:rsidRPr="00C661E4">
              <w:rPr>
                <w:rFonts w:cs="UniCredit"/>
                <w:lang w:val="it-IT"/>
              </w:rPr>
              <w:t xml:space="preserve"> </w:t>
            </w:r>
            <w:proofErr w:type="spellStart"/>
            <w:r w:rsidRPr="00C661E4">
              <w:rPr>
                <w:rFonts w:cs="UniCredit"/>
                <w:lang w:val="it-IT"/>
              </w:rPr>
              <w:t>admise</w:t>
            </w:r>
            <w:proofErr w:type="spellEnd"/>
            <w:r w:rsidRPr="00C661E4">
              <w:rPr>
                <w:rFonts w:cs="UniCredit"/>
                <w:lang w:val="it-IT"/>
              </w:rPr>
              <w:t xml:space="preserve"> </w:t>
            </w:r>
            <w:proofErr w:type="spellStart"/>
            <w:r w:rsidRPr="00C661E4">
              <w:rPr>
                <w:rFonts w:cs="UniCredit"/>
                <w:lang w:val="it-IT"/>
              </w:rPr>
              <w:t>în</w:t>
            </w:r>
            <w:proofErr w:type="spellEnd"/>
            <w:r w:rsidRPr="00C661E4">
              <w:rPr>
                <w:rFonts w:cs="UniCredit"/>
                <w:lang w:val="it-IT"/>
              </w:rPr>
              <w:t xml:space="preserve"> </w:t>
            </w:r>
            <w:proofErr w:type="spellStart"/>
            <w:r w:rsidRPr="00C661E4">
              <w:rPr>
                <w:rFonts w:cs="UniCredit"/>
                <w:lang w:val="it-IT"/>
              </w:rPr>
              <w:t>procedurile</w:t>
            </w:r>
            <w:proofErr w:type="spellEnd"/>
            <w:r w:rsidRPr="00C661E4">
              <w:rPr>
                <w:rFonts w:cs="UniCredit"/>
                <w:lang w:val="it-IT"/>
              </w:rPr>
              <w:t xml:space="preserve"> </w:t>
            </w:r>
            <w:proofErr w:type="spellStart"/>
            <w:r w:rsidRPr="00C661E4">
              <w:rPr>
                <w:rFonts w:cs="UniCredit"/>
                <w:lang w:val="it-IT"/>
              </w:rPr>
              <w:t>judiciare</w:t>
            </w:r>
            <w:proofErr w:type="spellEnd"/>
            <w:r w:rsidRPr="00C661E4">
              <w:rPr>
                <w:rFonts w:cs="UniCredit"/>
                <w:lang w:val="it-IT"/>
              </w:rPr>
              <w:t xml:space="preserve"> </w:t>
            </w:r>
            <w:proofErr w:type="spellStart"/>
            <w:r w:rsidRPr="00C661E4">
              <w:rPr>
                <w:rFonts w:cs="UniCredit"/>
                <w:lang w:val="it-IT"/>
              </w:rPr>
              <w:t>şi</w:t>
            </w:r>
            <w:proofErr w:type="spellEnd"/>
            <w:r w:rsidRPr="00C661E4">
              <w:rPr>
                <w:rFonts w:cs="UniCredit"/>
                <w:lang w:val="it-IT"/>
              </w:rPr>
              <w:t xml:space="preserve"> </w:t>
            </w:r>
            <w:proofErr w:type="spellStart"/>
            <w:r w:rsidRPr="00C661E4">
              <w:rPr>
                <w:rFonts w:cs="UniCredit"/>
                <w:lang w:val="it-IT"/>
              </w:rPr>
              <w:t>trebuie</w:t>
            </w:r>
            <w:proofErr w:type="spellEnd"/>
            <w:r w:rsidRPr="00C661E4">
              <w:rPr>
                <w:rFonts w:cs="UniCredit"/>
                <w:lang w:val="it-IT"/>
              </w:rPr>
              <w:t xml:space="preserve"> </w:t>
            </w:r>
            <w:proofErr w:type="spellStart"/>
            <w:r w:rsidRPr="00C661E4">
              <w:rPr>
                <w:rFonts w:cs="UniCredit"/>
                <w:lang w:val="it-IT"/>
              </w:rPr>
              <w:t>păstrate</w:t>
            </w:r>
            <w:proofErr w:type="spellEnd"/>
            <w:r w:rsidRPr="00C661E4">
              <w:rPr>
                <w:rFonts w:cs="UniCredit"/>
                <w:lang w:val="it-IT"/>
              </w:rPr>
              <w:t xml:space="preserve"> </w:t>
            </w:r>
            <w:proofErr w:type="spellStart"/>
            <w:r w:rsidRPr="00C661E4">
              <w:rPr>
                <w:rFonts w:cs="UniCredit"/>
                <w:lang w:val="it-IT"/>
              </w:rPr>
              <w:t>pentru</w:t>
            </w:r>
            <w:proofErr w:type="spellEnd"/>
            <w:r w:rsidRPr="00C661E4">
              <w:rPr>
                <w:rFonts w:cs="UniCredit"/>
                <w:lang w:val="it-IT"/>
              </w:rPr>
              <w:t xml:space="preserve"> o </w:t>
            </w:r>
            <w:proofErr w:type="spellStart"/>
            <w:r w:rsidRPr="00C661E4">
              <w:rPr>
                <w:rFonts w:cs="UniCredit"/>
                <w:lang w:val="it-IT"/>
              </w:rPr>
              <w:t>perioadă</w:t>
            </w:r>
            <w:proofErr w:type="spellEnd"/>
            <w:r w:rsidRPr="00C661E4">
              <w:rPr>
                <w:rFonts w:cs="UniCredit"/>
                <w:lang w:val="it-IT"/>
              </w:rPr>
              <w:t xml:space="preserve"> de 5 ani de la data </w:t>
            </w:r>
            <w:proofErr w:type="spellStart"/>
            <w:r w:rsidRPr="00C661E4">
              <w:rPr>
                <w:rFonts w:cs="UniCredit"/>
                <w:lang w:val="it-IT"/>
              </w:rPr>
              <w:t>încetării</w:t>
            </w:r>
            <w:proofErr w:type="spellEnd"/>
            <w:r w:rsidRPr="00C661E4">
              <w:rPr>
                <w:rFonts w:cs="UniCredit"/>
                <w:lang w:val="it-IT"/>
              </w:rPr>
              <w:t xml:space="preserve"> </w:t>
            </w:r>
            <w:proofErr w:type="spellStart"/>
            <w:r w:rsidRPr="00C661E4">
              <w:rPr>
                <w:rFonts w:cs="UniCredit"/>
                <w:lang w:val="it-IT"/>
              </w:rPr>
              <w:t>relaţiei</w:t>
            </w:r>
            <w:proofErr w:type="spellEnd"/>
            <w:r w:rsidRPr="00C661E4">
              <w:rPr>
                <w:rFonts w:cs="UniCredit"/>
                <w:lang w:val="it-IT"/>
              </w:rPr>
              <w:t xml:space="preserve"> de </w:t>
            </w:r>
            <w:proofErr w:type="spellStart"/>
            <w:r w:rsidRPr="00C661E4">
              <w:rPr>
                <w:rFonts w:cs="UniCredit"/>
                <w:lang w:val="it-IT"/>
              </w:rPr>
              <w:t>afaceri</w:t>
            </w:r>
            <w:proofErr w:type="spellEnd"/>
            <w:r w:rsidRPr="00C661E4">
              <w:rPr>
                <w:rFonts w:cs="UniCredit"/>
                <w:lang w:val="it-IT"/>
              </w:rPr>
              <w:t xml:space="preserve"> cu </w:t>
            </w:r>
            <w:proofErr w:type="spellStart"/>
            <w:r w:rsidRPr="00C661E4">
              <w:rPr>
                <w:rFonts w:cs="UniCredit"/>
                <w:lang w:val="it-IT"/>
              </w:rPr>
              <w:t>clientul</w:t>
            </w:r>
            <w:proofErr w:type="spellEnd"/>
            <w:r w:rsidRPr="00C661E4">
              <w:rPr>
                <w:rFonts w:cs="UniCredit"/>
                <w:lang w:val="it-IT"/>
              </w:rPr>
              <w:t xml:space="preserve"> ori de la data </w:t>
            </w:r>
            <w:proofErr w:type="spellStart"/>
            <w:r w:rsidRPr="00C661E4">
              <w:rPr>
                <w:rFonts w:cs="UniCredit"/>
                <w:lang w:val="it-IT"/>
              </w:rPr>
              <w:t>efectuării</w:t>
            </w:r>
            <w:proofErr w:type="spellEnd"/>
            <w:r w:rsidRPr="00C661E4">
              <w:rPr>
                <w:rFonts w:cs="UniCredit"/>
                <w:lang w:val="it-IT"/>
              </w:rPr>
              <w:t xml:space="preserve"> </w:t>
            </w:r>
            <w:proofErr w:type="spellStart"/>
            <w:r w:rsidRPr="00C661E4">
              <w:rPr>
                <w:rFonts w:cs="UniCredit"/>
                <w:lang w:val="it-IT"/>
              </w:rPr>
              <w:t>tranzacţiei</w:t>
            </w:r>
            <w:proofErr w:type="spellEnd"/>
            <w:r w:rsidRPr="00C661E4">
              <w:rPr>
                <w:rFonts w:cs="UniCredit"/>
                <w:lang w:val="it-IT"/>
              </w:rPr>
              <w:t xml:space="preserve"> </w:t>
            </w:r>
            <w:proofErr w:type="spellStart"/>
            <w:r w:rsidRPr="00C661E4">
              <w:rPr>
                <w:rFonts w:cs="UniCredit"/>
                <w:lang w:val="it-IT"/>
              </w:rPr>
              <w:t>ocazionale</w:t>
            </w:r>
            <w:proofErr w:type="spellEnd"/>
            <w:r w:rsidRPr="00C661E4">
              <w:rPr>
                <w:rFonts w:cs="UniCredit"/>
                <w:lang w:val="it-IT"/>
              </w:rPr>
              <w:t>.</w:t>
            </w:r>
          </w:p>
          <w:p w14:paraId="2755CFAA" w14:textId="77777777" w:rsidR="00DA20D3" w:rsidRPr="00C661E4" w:rsidRDefault="00DA20D3" w:rsidP="00C661E4">
            <w:pPr>
              <w:autoSpaceDE w:val="0"/>
              <w:autoSpaceDN w:val="0"/>
              <w:adjustRightInd w:val="0"/>
              <w:spacing w:after="0"/>
              <w:ind w:left="0"/>
              <w:rPr>
                <w:rFonts w:cs="UniCredit"/>
                <w:lang w:val="it-IT"/>
              </w:rPr>
            </w:pPr>
            <w:r w:rsidRPr="00C661E4">
              <w:rPr>
                <w:rFonts w:cs="UniCredit"/>
                <w:lang w:val="it-IT"/>
              </w:rPr>
              <w:t xml:space="preserve">(3) </w:t>
            </w:r>
            <w:proofErr w:type="spellStart"/>
            <w:r w:rsidRPr="00C661E4">
              <w:rPr>
                <w:rFonts w:cs="UniCredit"/>
                <w:lang w:val="it-IT"/>
              </w:rPr>
              <w:t>Atunci</w:t>
            </w:r>
            <w:proofErr w:type="spellEnd"/>
            <w:r w:rsidRPr="00C661E4">
              <w:rPr>
                <w:rFonts w:cs="UniCredit"/>
                <w:lang w:val="it-IT"/>
              </w:rPr>
              <w:t xml:space="preserve"> </w:t>
            </w:r>
            <w:proofErr w:type="spellStart"/>
            <w:r w:rsidRPr="00C661E4">
              <w:rPr>
                <w:rFonts w:cs="UniCredit"/>
                <w:lang w:val="it-IT"/>
              </w:rPr>
              <w:t>când</w:t>
            </w:r>
            <w:proofErr w:type="spellEnd"/>
            <w:r w:rsidRPr="00C661E4">
              <w:rPr>
                <w:rFonts w:cs="UniCredit"/>
                <w:lang w:val="it-IT"/>
              </w:rPr>
              <w:t xml:space="preserve"> se impune </w:t>
            </w:r>
            <w:proofErr w:type="spellStart"/>
            <w:r w:rsidRPr="00C661E4">
              <w:rPr>
                <w:rFonts w:cs="UniCredit"/>
                <w:lang w:val="it-IT"/>
              </w:rPr>
              <w:t>extinderea</w:t>
            </w:r>
            <w:proofErr w:type="spellEnd"/>
            <w:r w:rsidRPr="00C661E4">
              <w:rPr>
                <w:rFonts w:cs="UniCredit"/>
                <w:lang w:val="it-IT"/>
              </w:rPr>
              <w:t xml:space="preserve"> </w:t>
            </w:r>
            <w:proofErr w:type="spellStart"/>
            <w:r w:rsidRPr="00C661E4">
              <w:rPr>
                <w:rFonts w:cs="UniCredit"/>
                <w:lang w:val="it-IT"/>
              </w:rPr>
              <w:t>perioadei</w:t>
            </w:r>
            <w:proofErr w:type="spellEnd"/>
            <w:r w:rsidRPr="00C661E4">
              <w:rPr>
                <w:rFonts w:cs="UniCredit"/>
                <w:lang w:val="it-IT"/>
              </w:rPr>
              <w:t xml:space="preserve"> de </w:t>
            </w:r>
            <w:proofErr w:type="spellStart"/>
            <w:r w:rsidRPr="00C661E4">
              <w:rPr>
                <w:rFonts w:cs="UniCredit"/>
                <w:lang w:val="it-IT"/>
              </w:rPr>
              <w:t>păstrare</w:t>
            </w:r>
            <w:proofErr w:type="spellEnd"/>
            <w:r w:rsidRPr="00C661E4">
              <w:rPr>
                <w:rFonts w:cs="UniCredit"/>
                <w:lang w:val="it-IT"/>
              </w:rPr>
              <w:t xml:space="preserve"> a </w:t>
            </w:r>
            <w:proofErr w:type="spellStart"/>
            <w:r w:rsidRPr="00C661E4">
              <w:rPr>
                <w:rFonts w:cs="UniCredit"/>
                <w:lang w:val="it-IT"/>
              </w:rPr>
              <w:t>documentelor</w:t>
            </w:r>
            <w:proofErr w:type="spellEnd"/>
            <w:r w:rsidRPr="00C661E4">
              <w:rPr>
                <w:rFonts w:cs="UniCredit"/>
                <w:lang w:val="it-IT"/>
              </w:rPr>
              <w:t xml:space="preserve"> </w:t>
            </w:r>
            <w:proofErr w:type="spellStart"/>
            <w:r w:rsidRPr="00C661E4">
              <w:rPr>
                <w:rFonts w:cs="UniCredit"/>
                <w:lang w:val="it-IT"/>
              </w:rPr>
              <w:t>în</w:t>
            </w:r>
            <w:proofErr w:type="spellEnd"/>
            <w:r w:rsidRPr="00C661E4">
              <w:rPr>
                <w:rFonts w:cs="UniCredit"/>
                <w:lang w:val="it-IT"/>
              </w:rPr>
              <w:t xml:space="preserve"> </w:t>
            </w:r>
            <w:proofErr w:type="spellStart"/>
            <w:r w:rsidRPr="00C661E4">
              <w:rPr>
                <w:rFonts w:cs="UniCredit"/>
                <w:lang w:val="it-IT"/>
              </w:rPr>
              <w:t>scopul</w:t>
            </w:r>
            <w:proofErr w:type="spellEnd"/>
            <w:r w:rsidRPr="00C661E4">
              <w:rPr>
                <w:rFonts w:cs="UniCredit"/>
                <w:lang w:val="it-IT"/>
              </w:rPr>
              <w:t xml:space="preserve"> de a </w:t>
            </w:r>
            <w:proofErr w:type="spellStart"/>
            <w:r w:rsidRPr="00C661E4">
              <w:rPr>
                <w:rFonts w:cs="UniCredit"/>
                <w:lang w:val="it-IT"/>
              </w:rPr>
              <w:t>preveni</w:t>
            </w:r>
            <w:proofErr w:type="spellEnd"/>
            <w:r w:rsidRPr="00C661E4">
              <w:rPr>
                <w:rFonts w:cs="UniCredit"/>
                <w:lang w:val="it-IT"/>
              </w:rPr>
              <w:t xml:space="preserve">, depista </w:t>
            </w:r>
            <w:proofErr w:type="spellStart"/>
            <w:r w:rsidRPr="00C661E4">
              <w:rPr>
                <w:rFonts w:cs="UniCredit"/>
                <w:lang w:val="it-IT"/>
              </w:rPr>
              <w:t>sau</w:t>
            </w:r>
            <w:proofErr w:type="spellEnd"/>
            <w:r w:rsidRPr="00C661E4">
              <w:rPr>
                <w:rFonts w:cs="UniCredit"/>
                <w:lang w:val="it-IT"/>
              </w:rPr>
              <w:t xml:space="preserve"> investiga </w:t>
            </w:r>
            <w:proofErr w:type="spellStart"/>
            <w:r w:rsidRPr="00C661E4">
              <w:rPr>
                <w:rFonts w:cs="UniCredit"/>
                <w:lang w:val="it-IT"/>
              </w:rPr>
              <w:t>activităţile</w:t>
            </w:r>
            <w:proofErr w:type="spellEnd"/>
            <w:r w:rsidRPr="00C661E4">
              <w:rPr>
                <w:rFonts w:cs="UniCredit"/>
                <w:lang w:val="it-IT"/>
              </w:rPr>
              <w:t xml:space="preserve"> de </w:t>
            </w:r>
            <w:proofErr w:type="spellStart"/>
            <w:r w:rsidRPr="00C661E4">
              <w:rPr>
                <w:rFonts w:cs="UniCredit"/>
                <w:lang w:val="it-IT"/>
              </w:rPr>
              <w:t>spălare</w:t>
            </w:r>
            <w:proofErr w:type="spellEnd"/>
            <w:r w:rsidRPr="00C661E4">
              <w:rPr>
                <w:rFonts w:cs="UniCredit"/>
                <w:lang w:val="it-IT"/>
              </w:rPr>
              <w:t xml:space="preserve"> a </w:t>
            </w:r>
            <w:proofErr w:type="spellStart"/>
            <w:r w:rsidRPr="00C661E4">
              <w:rPr>
                <w:rFonts w:cs="UniCredit"/>
                <w:lang w:val="it-IT"/>
              </w:rPr>
              <w:t>banilor</w:t>
            </w:r>
            <w:proofErr w:type="spellEnd"/>
            <w:r w:rsidRPr="00C661E4">
              <w:rPr>
                <w:rFonts w:cs="UniCredit"/>
                <w:lang w:val="it-IT"/>
              </w:rPr>
              <w:t xml:space="preserve"> </w:t>
            </w:r>
            <w:proofErr w:type="spellStart"/>
            <w:r w:rsidRPr="00C661E4">
              <w:rPr>
                <w:rFonts w:cs="UniCredit"/>
                <w:lang w:val="it-IT"/>
              </w:rPr>
              <w:t>sau</w:t>
            </w:r>
            <w:proofErr w:type="spellEnd"/>
            <w:r w:rsidRPr="00C661E4">
              <w:rPr>
                <w:rFonts w:cs="UniCredit"/>
                <w:lang w:val="it-IT"/>
              </w:rPr>
              <w:t xml:space="preserve"> de </w:t>
            </w:r>
            <w:proofErr w:type="spellStart"/>
            <w:r w:rsidRPr="00C661E4">
              <w:rPr>
                <w:rFonts w:cs="UniCredit"/>
                <w:lang w:val="it-IT"/>
              </w:rPr>
              <w:t>finanţare</w:t>
            </w:r>
            <w:proofErr w:type="spellEnd"/>
            <w:r w:rsidRPr="00C661E4">
              <w:rPr>
                <w:rFonts w:cs="UniCredit"/>
                <w:lang w:val="it-IT"/>
              </w:rPr>
              <w:t xml:space="preserve"> a </w:t>
            </w:r>
            <w:proofErr w:type="spellStart"/>
            <w:r w:rsidRPr="00C661E4">
              <w:rPr>
                <w:rFonts w:cs="UniCredit"/>
                <w:lang w:val="it-IT"/>
              </w:rPr>
              <w:t>terorismului</w:t>
            </w:r>
            <w:proofErr w:type="spellEnd"/>
            <w:r w:rsidRPr="00C661E4">
              <w:rPr>
                <w:rFonts w:cs="UniCredit"/>
                <w:lang w:val="it-IT"/>
              </w:rPr>
              <w:t xml:space="preserve">, </w:t>
            </w:r>
            <w:proofErr w:type="spellStart"/>
            <w:r w:rsidRPr="00C661E4">
              <w:rPr>
                <w:rFonts w:cs="UniCredit"/>
                <w:lang w:val="it-IT"/>
              </w:rPr>
              <w:t>entităţile</w:t>
            </w:r>
            <w:proofErr w:type="spellEnd"/>
            <w:r w:rsidRPr="00C661E4">
              <w:rPr>
                <w:rFonts w:cs="UniCredit"/>
                <w:lang w:val="it-IT"/>
              </w:rPr>
              <w:t xml:space="preserve"> </w:t>
            </w:r>
            <w:proofErr w:type="spellStart"/>
            <w:r w:rsidRPr="00C661E4">
              <w:rPr>
                <w:rFonts w:cs="UniCredit"/>
                <w:lang w:val="it-IT"/>
              </w:rPr>
              <w:t>raportoare</w:t>
            </w:r>
            <w:proofErr w:type="spellEnd"/>
            <w:r w:rsidRPr="00C661E4">
              <w:rPr>
                <w:rFonts w:cs="UniCredit"/>
                <w:lang w:val="it-IT"/>
              </w:rPr>
              <w:t xml:space="preserve"> </w:t>
            </w:r>
            <w:proofErr w:type="spellStart"/>
            <w:r w:rsidRPr="00C661E4">
              <w:rPr>
                <w:rFonts w:cs="UniCredit"/>
                <w:lang w:val="it-IT"/>
              </w:rPr>
              <w:t>sunt</w:t>
            </w:r>
            <w:proofErr w:type="spellEnd"/>
            <w:r w:rsidRPr="00C661E4">
              <w:rPr>
                <w:rFonts w:cs="UniCredit"/>
                <w:lang w:val="it-IT"/>
              </w:rPr>
              <w:t xml:space="preserve"> </w:t>
            </w:r>
            <w:proofErr w:type="spellStart"/>
            <w:r w:rsidRPr="00C661E4">
              <w:rPr>
                <w:rFonts w:cs="UniCredit"/>
                <w:lang w:val="it-IT"/>
              </w:rPr>
              <w:t>obligate</w:t>
            </w:r>
            <w:proofErr w:type="spellEnd"/>
            <w:r w:rsidRPr="00C661E4">
              <w:rPr>
                <w:rFonts w:cs="UniCredit"/>
                <w:lang w:val="it-IT"/>
              </w:rPr>
              <w:t xml:space="preserve"> </w:t>
            </w:r>
            <w:proofErr w:type="spellStart"/>
            <w:r w:rsidRPr="00C661E4">
              <w:rPr>
                <w:rFonts w:cs="UniCredit"/>
                <w:lang w:val="it-IT"/>
              </w:rPr>
              <w:t>să</w:t>
            </w:r>
            <w:proofErr w:type="spellEnd"/>
            <w:r w:rsidRPr="00C661E4">
              <w:rPr>
                <w:rFonts w:cs="UniCredit"/>
                <w:lang w:val="it-IT"/>
              </w:rPr>
              <w:t xml:space="preserve"> </w:t>
            </w:r>
            <w:proofErr w:type="spellStart"/>
            <w:r w:rsidRPr="00C661E4">
              <w:rPr>
                <w:rFonts w:cs="UniCredit"/>
                <w:lang w:val="it-IT"/>
              </w:rPr>
              <w:t>prelungească</w:t>
            </w:r>
            <w:proofErr w:type="spellEnd"/>
            <w:r w:rsidRPr="00C661E4">
              <w:rPr>
                <w:rFonts w:cs="UniCredit"/>
                <w:lang w:val="it-IT"/>
              </w:rPr>
              <w:t xml:space="preserve"> </w:t>
            </w:r>
            <w:proofErr w:type="spellStart"/>
            <w:r w:rsidRPr="00C661E4">
              <w:rPr>
                <w:rFonts w:cs="UniCredit"/>
                <w:lang w:val="it-IT"/>
              </w:rPr>
              <w:t>termenele</w:t>
            </w:r>
            <w:proofErr w:type="spellEnd"/>
            <w:r w:rsidRPr="00C661E4">
              <w:rPr>
                <w:rFonts w:cs="UniCredit"/>
                <w:lang w:val="it-IT"/>
              </w:rPr>
              <w:t xml:space="preserve"> </w:t>
            </w:r>
            <w:proofErr w:type="spellStart"/>
            <w:r w:rsidRPr="00C661E4">
              <w:rPr>
                <w:rFonts w:cs="UniCredit"/>
                <w:lang w:val="it-IT"/>
              </w:rPr>
              <w:t>prevăzute</w:t>
            </w:r>
            <w:proofErr w:type="spellEnd"/>
            <w:r w:rsidRPr="00C661E4">
              <w:rPr>
                <w:rFonts w:cs="UniCredit"/>
                <w:lang w:val="it-IT"/>
              </w:rPr>
              <w:t xml:space="preserve"> la </w:t>
            </w:r>
            <w:proofErr w:type="spellStart"/>
            <w:r w:rsidRPr="00C661E4">
              <w:rPr>
                <w:rFonts w:cs="UniCredit"/>
                <w:lang w:val="it-IT"/>
              </w:rPr>
              <w:t>alin</w:t>
            </w:r>
            <w:proofErr w:type="spellEnd"/>
            <w:r w:rsidRPr="00C661E4">
              <w:rPr>
                <w:rFonts w:cs="UniCredit"/>
                <w:lang w:val="it-IT"/>
              </w:rPr>
              <w:t xml:space="preserve">. (1) </w:t>
            </w:r>
            <w:proofErr w:type="spellStart"/>
            <w:r w:rsidRPr="00C661E4">
              <w:rPr>
                <w:rFonts w:cs="UniCredit"/>
                <w:lang w:val="it-IT"/>
              </w:rPr>
              <w:t>şi</w:t>
            </w:r>
            <w:proofErr w:type="spellEnd"/>
            <w:r w:rsidRPr="00C661E4">
              <w:rPr>
                <w:rFonts w:cs="UniCredit"/>
                <w:lang w:val="it-IT"/>
              </w:rPr>
              <w:t xml:space="preserve"> (2) cu </w:t>
            </w:r>
            <w:proofErr w:type="spellStart"/>
            <w:r w:rsidRPr="00C661E4">
              <w:rPr>
                <w:rFonts w:cs="UniCredit"/>
                <w:lang w:val="it-IT"/>
              </w:rPr>
              <w:t>perioada</w:t>
            </w:r>
            <w:proofErr w:type="spellEnd"/>
            <w:r w:rsidRPr="00C661E4">
              <w:rPr>
                <w:rFonts w:cs="UniCredit"/>
                <w:lang w:val="it-IT"/>
              </w:rPr>
              <w:t xml:space="preserve"> </w:t>
            </w:r>
            <w:proofErr w:type="spellStart"/>
            <w:r w:rsidRPr="00C661E4">
              <w:rPr>
                <w:rFonts w:cs="UniCredit"/>
                <w:lang w:val="it-IT"/>
              </w:rPr>
              <w:t>indicată</w:t>
            </w:r>
            <w:proofErr w:type="spellEnd"/>
            <w:r w:rsidRPr="00C661E4">
              <w:rPr>
                <w:rFonts w:cs="UniCredit"/>
                <w:lang w:val="it-IT"/>
              </w:rPr>
              <w:t xml:space="preserve"> de </w:t>
            </w:r>
            <w:proofErr w:type="spellStart"/>
            <w:r w:rsidRPr="00C661E4">
              <w:rPr>
                <w:rFonts w:cs="UniCredit"/>
                <w:lang w:val="it-IT"/>
              </w:rPr>
              <w:t>autorităţile</w:t>
            </w:r>
            <w:proofErr w:type="spellEnd"/>
            <w:r w:rsidRPr="00C661E4">
              <w:rPr>
                <w:rFonts w:cs="UniCredit"/>
                <w:lang w:val="it-IT"/>
              </w:rPr>
              <w:t xml:space="preserve"> competente, </w:t>
            </w:r>
            <w:proofErr w:type="spellStart"/>
            <w:r w:rsidRPr="00C661E4">
              <w:rPr>
                <w:rFonts w:cs="UniCredit"/>
                <w:lang w:val="it-IT"/>
              </w:rPr>
              <w:t>fără</w:t>
            </w:r>
            <w:proofErr w:type="spellEnd"/>
            <w:r w:rsidRPr="00C661E4">
              <w:rPr>
                <w:rFonts w:cs="UniCredit"/>
                <w:lang w:val="it-IT"/>
              </w:rPr>
              <w:t xml:space="preserve"> ca </w:t>
            </w:r>
            <w:proofErr w:type="spellStart"/>
            <w:r w:rsidRPr="00C661E4">
              <w:rPr>
                <w:rFonts w:cs="UniCredit"/>
                <w:lang w:val="it-IT"/>
              </w:rPr>
              <w:t>această</w:t>
            </w:r>
            <w:proofErr w:type="spellEnd"/>
            <w:r w:rsidRPr="00C661E4">
              <w:rPr>
                <w:rFonts w:cs="UniCredit"/>
                <w:lang w:val="it-IT"/>
              </w:rPr>
              <w:t xml:space="preserve"> </w:t>
            </w:r>
            <w:proofErr w:type="spellStart"/>
            <w:r w:rsidRPr="00C661E4">
              <w:rPr>
                <w:rFonts w:cs="UniCredit"/>
                <w:lang w:val="it-IT"/>
              </w:rPr>
              <w:t>prelungire</w:t>
            </w:r>
            <w:proofErr w:type="spellEnd"/>
            <w:r w:rsidRPr="00C661E4">
              <w:rPr>
                <w:rFonts w:cs="UniCredit"/>
                <w:lang w:val="it-IT"/>
              </w:rPr>
              <w:t xml:space="preserve"> </w:t>
            </w:r>
            <w:proofErr w:type="spellStart"/>
            <w:r w:rsidRPr="00C661E4">
              <w:rPr>
                <w:rFonts w:cs="UniCredit"/>
                <w:lang w:val="it-IT"/>
              </w:rPr>
              <w:t>să</w:t>
            </w:r>
            <w:proofErr w:type="spellEnd"/>
            <w:r w:rsidRPr="00C661E4">
              <w:rPr>
                <w:rFonts w:cs="UniCredit"/>
                <w:lang w:val="it-IT"/>
              </w:rPr>
              <w:t xml:space="preserve"> </w:t>
            </w:r>
            <w:proofErr w:type="spellStart"/>
            <w:r w:rsidRPr="00C661E4">
              <w:rPr>
                <w:rFonts w:cs="UniCredit"/>
                <w:lang w:val="it-IT"/>
              </w:rPr>
              <w:t>poată</w:t>
            </w:r>
            <w:proofErr w:type="spellEnd"/>
            <w:r w:rsidRPr="00C661E4">
              <w:rPr>
                <w:rFonts w:cs="UniCredit"/>
                <w:lang w:val="it-IT"/>
              </w:rPr>
              <w:t xml:space="preserve"> </w:t>
            </w:r>
            <w:proofErr w:type="spellStart"/>
            <w:r w:rsidRPr="00C661E4">
              <w:rPr>
                <w:rFonts w:cs="UniCredit"/>
                <w:lang w:val="it-IT"/>
              </w:rPr>
              <w:t>depăşi</w:t>
            </w:r>
            <w:proofErr w:type="spellEnd"/>
            <w:r w:rsidRPr="00C661E4">
              <w:rPr>
                <w:rFonts w:cs="UniCredit"/>
                <w:lang w:val="it-IT"/>
              </w:rPr>
              <w:t xml:space="preserve"> 5 ani.</w:t>
            </w:r>
          </w:p>
          <w:p w14:paraId="3797CD3D" w14:textId="1AC5EEFC" w:rsidR="00DB15F7" w:rsidRPr="00C661E4" w:rsidRDefault="00DA20D3" w:rsidP="00C661E4">
            <w:pPr>
              <w:autoSpaceDE w:val="0"/>
              <w:autoSpaceDN w:val="0"/>
              <w:adjustRightInd w:val="0"/>
              <w:spacing w:after="0"/>
              <w:ind w:left="0"/>
              <w:rPr>
                <w:rFonts w:cs="UniCredit"/>
                <w:lang w:val="it-IT"/>
              </w:rPr>
            </w:pPr>
            <w:r w:rsidRPr="00C661E4">
              <w:rPr>
                <w:rFonts w:cs="UniCredit"/>
                <w:lang w:val="it-IT"/>
              </w:rPr>
              <w:t xml:space="preserve">(4) La </w:t>
            </w:r>
            <w:proofErr w:type="spellStart"/>
            <w:r w:rsidRPr="00C661E4">
              <w:rPr>
                <w:rFonts w:cs="UniCredit"/>
                <w:lang w:val="it-IT"/>
              </w:rPr>
              <w:t>expirarea</w:t>
            </w:r>
            <w:proofErr w:type="spellEnd"/>
            <w:r w:rsidRPr="00C661E4">
              <w:rPr>
                <w:rFonts w:cs="UniCredit"/>
                <w:lang w:val="it-IT"/>
              </w:rPr>
              <w:t xml:space="preserve"> </w:t>
            </w:r>
            <w:proofErr w:type="spellStart"/>
            <w:r w:rsidRPr="00C661E4">
              <w:rPr>
                <w:rFonts w:cs="UniCredit"/>
                <w:lang w:val="it-IT"/>
              </w:rPr>
              <w:t>perioadei</w:t>
            </w:r>
            <w:proofErr w:type="spellEnd"/>
            <w:r w:rsidRPr="00C661E4">
              <w:rPr>
                <w:rFonts w:cs="UniCredit"/>
                <w:lang w:val="it-IT"/>
              </w:rPr>
              <w:t xml:space="preserve"> de </w:t>
            </w:r>
            <w:proofErr w:type="spellStart"/>
            <w:r w:rsidRPr="00C661E4">
              <w:rPr>
                <w:rFonts w:cs="UniCredit"/>
                <w:lang w:val="it-IT"/>
              </w:rPr>
              <w:t>păstrare</w:t>
            </w:r>
            <w:proofErr w:type="spellEnd"/>
            <w:r w:rsidRPr="00C661E4">
              <w:rPr>
                <w:rFonts w:cs="UniCredit"/>
                <w:lang w:val="it-IT"/>
              </w:rPr>
              <w:t xml:space="preserve">, </w:t>
            </w:r>
            <w:proofErr w:type="spellStart"/>
            <w:r w:rsidRPr="00C661E4">
              <w:rPr>
                <w:rFonts w:cs="UniCredit"/>
                <w:lang w:val="it-IT"/>
              </w:rPr>
              <w:t>entităţile</w:t>
            </w:r>
            <w:proofErr w:type="spellEnd"/>
            <w:r w:rsidRPr="00C661E4">
              <w:rPr>
                <w:rFonts w:cs="UniCredit"/>
                <w:lang w:val="it-IT"/>
              </w:rPr>
              <w:t xml:space="preserve"> </w:t>
            </w:r>
            <w:proofErr w:type="spellStart"/>
            <w:r w:rsidRPr="00C661E4">
              <w:rPr>
                <w:rFonts w:cs="UniCredit"/>
                <w:lang w:val="it-IT"/>
              </w:rPr>
              <w:t>raportoare</w:t>
            </w:r>
            <w:proofErr w:type="spellEnd"/>
            <w:r w:rsidRPr="00C661E4">
              <w:rPr>
                <w:rFonts w:cs="UniCredit"/>
                <w:lang w:val="it-IT"/>
              </w:rPr>
              <w:t xml:space="preserve"> </w:t>
            </w:r>
            <w:proofErr w:type="spellStart"/>
            <w:r w:rsidRPr="00C661E4">
              <w:rPr>
                <w:rFonts w:cs="UniCredit"/>
                <w:lang w:val="it-IT"/>
              </w:rPr>
              <w:t>au</w:t>
            </w:r>
            <w:proofErr w:type="spellEnd"/>
            <w:r w:rsidRPr="00C661E4">
              <w:rPr>
                <w:rFonts w:cs="UniCredit"/>
                <w:lang w:val="it-IT"/>
              </w:rPr>
              <w:t xml:space="preserve"> </w:t>
            </w:r>
            <w:proofErr w:type="spellStart"/>
            <w:r w:rsidRPr="00C661E4">
              <w:rPr>
                <w:rFonts w:cs="UniCredit"/>
                <w:lang w:val="it-IT"/>
              </w:rPr>
              <w:t>obligaţia</w:t>
            </w:r>
            <w:proofErr w:type="spellEnd"/>
            <w:r w:rsidRPr="00C661E4">
              <w:rPr>
                <w:rFonts w:cs="UniCredit"/>
                <w:lang w:val="it-IT"/>
              </w:rPr>
              <w:t xml:space="preserve"> de a </w:t>
            </w:r>
            <w:proofErr w:type="spellStart"/>
            <w:r w:rsidRPr="00C661E4">
              <w:rPr>
                <w:rFonts w:cs="UniCredit"/>
                <w:lang w:val="it-IT"/>
              </w:rPr>
              <w:t>şterge</w:t>
            </w:r>
            <w:proofErr w:type="spellEnd"/>
            <w:r w:rsidRPr="00C661E4">
              <w:rPr>
                <w:rFonts w:cs="UniCredit"/>
                <w:lang w:val="it-IT"/>
              </w:rPr>
              <w:t xml:space="preserve"> datele cu </w:t>
            </w:r>
            <w:proofErr w:type="spellStart"/>
            <w:r w:rsidRPr="00C661E4">
              <w:rPr>
                <w:rFonts w:cs="UniCredit"/>
                <w:lang w:val="it-IT"/>
              </w:rPr>
              <w:t>caracter</w:t>
            </w:r>
            <w:proofErr w:type="spellEnd"/>
            <w:r w:rsidRPr="00C661E4">
              <w:rPr>
                <w:rFonts w:cs="UniCredit"/>
                <w:lang w:val="it-IT"/>
              </w:rPr>
              <w:t xml:space="preserve"> personal, cu </w:t>
            </w:r>
            <w:proofErr w:type="spellStart"/>
            <w:r w:rsidRPr="00C661E4">
              <w:rPr>
                <w:rFonts w:cs="UniCredit"/>
                <w:lang w:val="it-IT"/>
              </w:rPr>
              <w:t>excepţia</w:t>
            </w:r>
            <w:proofErr w:type="spellEnd"/>
            <w:r w:rsidRPr="00C661E4">
              <w:rPr>
                <w:rFonts w:cs="UniCredit"/>
                <w:lang w:val="it-IT"/>
              </w:rPr>
              <w:t xml:space="preserve"> </w:t>
            </w:r>
            <w:proofErr w:type="spellStart"/>
            <w:r w:rsidRPr="00C661E4">
              <w:rPr>
                <w:rFonts w:cs="UniCredit"/>
                <w:lang w:val="it-IT"/>
              </w:rPr>
              <w:t>situaţiilor</w:t>
            </w:r>
            <w:proofErr w:type="spellEnd"/>
            <w:r w:rsidRPr="00C661E4">
              <w:rPr>
                <w:rFonts w:cs="UniCredit"/>
                <w:lang w:val="it-IT"/>
              </w:rPr>
              <w:t xml:space="preserve"> </w:t>
            </w:r>
            <w:proofErr w:type="spellStart"/>
            <w:r w:rsidRPr="00C661E4">
              <w:rPr>
                <w:rFonts w:cs="UniCredit"/>
                <w:lang w:val="it-IT"/>
              </w:rPr>
              <w:t>în</w:t>
            </w:r>
            <w:proofErr w:type="spellEnd"/>
            <w:r w:rsidRPr="00C661E4">
              <w:rPr>
                <w:rFonts w:cs="UniCredit"/>
                <w:lang w:val="it-IT"/>
              </w:rPr>
              <w:t xml:space="preserve"> care alte </w:t>
            </w:r>
            <w:proofErr w:type="spellStart"/>
            <w:r w:rsidRPr="00C661E4">
              <w:rPr>
                <w:rFonts w:cs="UniCredit"/>
                <w:lang w:val="it-IT"/>
              </w:rPr>
              <w:t>dispoziţii</w:t>
            </w:r>
            <w:proofErr w:type="spellEnd"/>
            <w:r w:rsidRPr="00C661E4">
              <w:rPr>
                <w:rFonts w:cs="UniCredit"/>
                <w:lang w:val="it-IT"/>
              </w:rPr>
              <w:t xml:space="preserve"> legale </w:t>
            </w:r>
            <w:proofErr w:type="spellStart"/>
            <w:r w:rsidRPr="00C661E4">
              <w:rPr>
                <w:rFonts w:cs="UniCredit"/>
                <w:lang w:val="it-IT"/>
              </w:rPr>
              <w:t>impun</w:t>
            </w:r>
            <w:proofErr w:type="spellEnd"/>
            <w:r w:rsidRPr="00C661E4">
              <w:rPr>
                <w:rFonts w:cs="UniCredit"/>
                <w:lang w:val="it-IT"/>
              </w:rPr>
              <w:t xml:space="preserve"> </w:t>
            </w:r>
            <w:proofErr w:type="spellStart"/>
            <w:r w:rsidRPr="00C661E4">
              <w:rPr>
                <w:rFonts w:cs="UniCredit"/>
                <w:lang w:val="it-IT"/>
              </w:rPr>
              <w:t>păstrarea</w:t>
            </w:r>
            <w:proofErr w:type="spellEnd"/>
            <w:r w:rsidRPr="00C661E4">
              <w:rPr>
                <w:rFonts w:cs="UniCredit"/>
                <w:lang w:val="it-IT"/>
              </w:rPr>
              <w:t xml:space="preserve"> </w:t>
            </w:r>
            <w:proofErr w:type="spellStart"/>
            <w:r w:rsidRPr="00C661E4">
              <w:rPr>
                <w:rFonts w:cs="UniCredit"/>
                <w:lang w:val="it-IT"/>
              </w:rPr>
              <w:t>în</w:t>
            </w:r>
            <w:proofErr w:type="spellEnd"/>
            <w:r w:rsidRPr="00C661E4">
              <w:rPr>
                <w:rFonts w:cs="UniCredit"/>
                <w:lang w:val="it-IT"/>
              </w:rPr>
              <w:t xml:space="preserve"> continuare a </w:t>
            </w:r>
            <w:proofErr w:type="spellStart"/>
            <w:r w:rsidRPr="00C661E4">
              <w:rPr>
                <w:rFonts w:cs="UniCredit"/>
                <w:lang w:val="it-IT"/>
              </w:rPr>
              <w:t>datelor</w:t>
            </w:r>
            <w:proofErr w:type="spellEnd"/>
            <w:r w:rsidRPr="00C661E4">
              <w:rPr>
                <w:rFonts w:cs="UniCredit"/>
                <w:lang w:val="it-IT"/>
              </w:rPr>
              <w:t>.</w:t>
            </w:r>
          </w:p>
        </w:tc>
        <w:tc>
          <w:tcPr>
            <w:tcW w:w="6074" w:type="dxa"/>
          </w:tcPr>
          <w:p w14:paraId="300338BB" w14:textId="77777777" w:rsidR="00DB15F7" w:rsidRPr="00C661E4" w:rsidRDefault="00DA20D3" w:rsidP="00C661E4">
            <w:pPr>
              <w:pStyle w:val="Default"/>
              <w:spacing w:line="276" w:lineRule="auto"/>
              <w:ind w:left="142"/>
              <w:jc w:val="both"/>
              <w:rPr>
                <w:color w:val="auto"/>
                <w:sz w:val="22"/>
                <w:szCs w:val="22"/>
              </w:rPr>
            </w:pPr>
            <w:r w:rsidRPr="00C661E4">
              <w:rPr>
                <w:color w:val="auto"/>
                <w:sz w:val="22"/>
                <w:szCs w:val="22"/>
              </w:rPr>
              <w:lastRenderedPageBreak/>
              <w:t>Păstrarea documentelor justificative și a evidențelor tranzacțiilor se va face în conformitate cu dispozițiile Legii nr.129/2019 pentru prevenirea și combaterea spălării banilor și finanțării terorismului, precum și pentru modificarea și completarea unor acte normative.</w:t>
            </w:r>
          </w:p>
          <w:p w14:paraId="55A96E4E" w14:textId="772A8029" w:rsidR="00011C68" w:rsidRPr="00C661E4" w:rsidRDefault="00011C68" w:rsidP="00C661E4">
            <w:pPr>
              <w:pStyle w:val="Default"/>
              <w:spacing w:line="276" w:lineRule="auto"/>
              <w:ind w:left="142"/>
              <w:jc w:val="both"/>
              <w:rPr>
                <w:color w:val="auto"/>
                <w:sz w:val="22"/>
                <w:szCs w:val="22"/>
              </w:rPr>
            </w:pPr>
          </w:p>
        </w:tc>
      </w:tr>
      <w:tr w:rsidR="00C661E4" w:rsidRPr="00C661E4" w14:paraId="47AB7533" w14:textId="77777777" w:rsidTr="00E92921">
        <w:trPr>
          <w:trHeight w:val="742"/>
        </w:trPr>
        <w:tc>
          <w:tcPr>
            <w:tcW w:w="1668" w:type="dxa"/>
          </w:tcPr>
          <w:p w14:paraId="05D60090" w14:textId="0A3F9A7F" w:rsidR="00DB15F7" w:rsidRPr="00C661E4" w:rsidRDefault="00DA20D3" w:rsidP="00C661E4">
            <w:pPr>
              <w:pStyle w:val="Default"/>
              <w:spacing w:line="276" w:lineRule="auto"/>
              <w:ind w:left="142"/>
              <w:jc w:val="both"/>
              <w:rPr>
                <w:b/>
                <w:bCs/>
                <w:color w:val="auto"/>
                <w:sz w:val="22"/>
                <w:szCs w:val="22"/>
              </w:rPr>
            </w:pPr>
            <w:r w:rsidRPr="00C661E4">
              <w:rPr>
                <w:b/>
                <w:bCs/>
                <w:color w:val="auto"/>
                <w:sz w:val="22"/>
                <w:szCs w:val="22"/>
              </w:rPr>
              <w:t>12.</w:t>
            </w:r>
          </w:p>
        </w:tc>
        <w:tc>
          <w:tcPr>
            <w:tcW w:w="1555" w:type="dxa"/>
          </w:tcPr>
          <w:p w14:paraId="7DE03713" w14:textId="632D91B5" w:rsidR="00DB15F7" w:rsidRPr="00C661E4" w:rsidRDefault="002F5EF5" w:rsidP="00C661E4">
            <w:pPr>
              <w:pStyle w:val="Default"/>
              <w:spacing w:line="276" w:lineRule="auto"/>
              <w:ind w:left="142"/>
              <w:jc w:val="both"/>
              <w:rPr>
                <w:b/>
                <w:bCs/>
                <w:color w:val="auto"/>
                <w:sz w:val="22"/>
                <w:szCs w:val="22"/>
              </w:rPr>
            </w:pPr>
            <w:r w:rsidRPr="00C661E4">
              <w:rPr>
                <w:b/>
                <w:bCs/>
                <w:color w:val="auto"/>
                <w:sz w:val="22"/>
                <w:szCs w:val="22"/>
              </w:rPr>
              <w:t>04.11.2025</w:t>
            </w:r>
          </w:p>
        </w:tc>
        <w:tc>
          <w:tcPr>
            <w:tcW w:w="6120" w:type="dxa"/>
          </w:tcPr>
          <w:p w14:paraId="1DADDEE6" w14:textId="0B1BF060" w:rsidR="00DB15F7" w:rsidRPr="00C661E4" w:rsidRDefault="00DA20D3" w:rsidP="00C661E4">
            <w:pPr>
              <w:autoSpaceDE w:val="0"/>
              <w:autoSpaceDN w:val="0"/>
              <w:adjustRightInd w:val="0"/>
              <w:spacing w:after="0"/>
              <w:ind w:left="0"/>
              <w:rPr>
                <w:rFonts w:cs="UniCredit"/>
                <w:lang w:val="it-IT"/>
              </w:rPr>
            </w:pPr>
            <w:proofErr w:type="spellStart"/>
            <w:r w:rsidRPr="00C661E4">
              <w:rPr>
                <w:rFonts w:cs="UniCredit"/>
                <w:lang w:val="it-IT"/>
              </w:rPr>
              <w:t>Pct</w:t>
            </w:r>
            <w:proofErr w:type="spellEnd"/>
            <w:r w:rsidRPr="00C661E4">
              <w:rPr>
                <w:rFonts w:cs="UniCredit"/>
                <w:lang w:val="it-IT"/>
              </w:rPr>
              <w:t xml:space="preserve">. 4.2.3. </w:t>
            </w:r>
            <w:proofErr w:type="spellStart"/>
            <w:r w:rsidRPr="00C661E4">
              <w:rPr>
                <w:rFonts w:cs="UniCredit"/>
                <w:lang w:val="it-IT"/>
              </w:rPr>
              <w:t>lit</w:t>
            </w:r>
            <w:proofErr w:type="spellEnd"/>
            <w:r w:rsidRPr="00C661E4">
              <w:rPr>
                <w:rFonts w:cs="UniCredit"/>
                <w:lang w:val="it-IT"/>
              </w:rPr>
              <w:t xml:space="preserve"> j) </w:t>
            </w:r>
            <w:proofErr w:type="spellStart"/>
            <w:r w:rsidRPr="00C661E4">
              <w:rPr>
                <w:rFonts w:cs="UniCredit"/>
                <w:lang w:val="it-IT"/>
              </w:rPr>
              <w:t>din</w:t>
            </w:r>
            <w:proofErr w:type="spellEnd"/>
            <w:r w:rsidRPr="00C661E4">
              <w:rPr>
                <w:rFonts w:cs="UniCredit"/>
                <w:lang w:val="it-IT"/>
              </w:rPr>
              <w:t xml:space="preserve"> </w:t>
            </w:r>
            <w:proofErr w:type="spellStart"/>
            <w:r w:rsidRPr="00C661E4">
              <w:rPr>
                <w:rFonts w:cs="UniCredit"/>
                <w:lang w:val="it-IT"/>
              </w:rPr>
              <w:t>Caietul</w:t>
            </w:r>
            <w:proofErr w:type="spellEnd"/>
            <w:r w:rsidRPr="00C661E4">
              <w:rPr>
                <w:rFonts w:cs="UniCredit"/>
                <w:lang w:val="it-IT"/>
              </w:rPr>
              <w:t xml:space="preserve"> de </w:t>
            </w:r>
            <w:proofErr w:type="spellStart"/>
            <w:r w:rsidRPr="00C661E4">
              <w:rPr>
                <w:rFonts w:cs="UniCredit"/>
                <w:lang w:val="it-IT"/>
              </w:rPr>
              <w:t>sarcini</w:t>
            </w:r>
            <w:proofErr w:type="spellEnd"/>
            <w:r w:rsidRPr="00C661E4">
              <w:rPr>
                <w:rFonts w:cs="UniCredit"/>
                <w:lang w:val="it-IT"/>
              </w:rPr>
              <w:t xml:space="preserve"> si art. 6.4. </w:t>
            </w:r>
            <w:proofErr w:type="spellStart"/>
            <w:r w:rsidRPr="00C661E4">
              <w:rPr>
                <w:rFonts w:cs="UniCredit"/>
                <w:lang w:val="it-IT"/>
              </w:rPr>
              <w:t>din</w:t>
            </w:r>
            <w:proofErr w:type="spellEnd"/>
            <w:r w:rsidRPr="00C661E4">
              <w:rPr>
                <w:rFonts w:cs="UniCredit"/>
                <w:lang w:val="it-IT"/>
              </w:rPr>
              <w:t xml:space="preserve"> </w:t>
            </w:r>
            <w:proofErr w:type="spellStart"/>
            <w:r w:rsidRPr="00C661E4">
              <w:rPr>
                <w:rFonts w:cs="UniCredit"/>
                <w:lang w:val="it-IT"/>
              </w:rPr>
              <w:t>contract</w:t>
            </w:r>
            <w:proofErr w:type="spellEnd"/>
            <w:r w:rsidRPr="00C661E4">
              <w:rPr>
                <w:rFonts w:cs="UniCredit"/>
                <w:lang w:val="it-IT"/>
              </w:rPr>
              <w:t xml:space="preserve"> – </w:t>
            </w:r>
            <w:proofErr w:type="spellStart"/>
            <w:r w:rsidRPr="00C661E4">
              <w:rPr>
                <w:rFonts w:cs="UniCredit"/>
                <w:lang w:val="it-IT"/>
              </w:rPr>
              <w:t>referitor</w:t>
            </w:r>
            <w:proofErr w:type="spellEnd"/>
            <w:r w:rsidRPr="00C661E4">
              <w:rPr>
                <w:rFonts w:cs="UniCredit"/>
                <w:lang w:val="it-IT"/>
              </w:rPr>
              <w:t xml:space="preserve"> la </w:t>
            </w:r>
            <w:proofErr w:type="spellStart"/>
            <w:r w:rsidRPr="00C661E4">
              <w:rPr>
                <w:rFonts w:cs="UniCredit"/>
                <w:lang w:val="it-IT"/>
              </w:rPr>
              <w:t>obligatia</w:t>
            </w:r>
            <w:proofErr w:type="spellEnd"/>
            <w:r w:rsidRPr="00C661E4">
              <w:rPr>
                <w:rFonts w:cs="UniCredit"/>
                <w:lang w:val="it-IT"/>
              </w:rPr>
              <w:t xml:space="preserve"> </w:t>
            </w:r>
            <w:proofErr w:type="spellStart"/>
            <w:r w:rsidRPr="00C661E4">
              <w:rPr>
                <w:rFonts w:cs="UniCredit"/>
                <w:lang w:val="it-IT"/>
              </w:rPr>
              <w:t>Bancii</w:t>
            </w:r>
            <w:proofErr w:type="spellEnd"/>
            <w:r w:rsidRPr="00C661E4">
              <w:rPr>
                <w:rFonts w:cs="UniCredit"/>
                <w:lang w:val="it-IT"/>
              </w:rPr>
              <w:t xml:space="preserve"> in legatura cu </w:t>
            </w:r>
            <w:proofErr w:type="spellStart"/>
            <w:r w:rsidRPr="00C661E4">
              <w:rPr>
                <w:rFonts w:cs="UniCredit"/>
                <w:lang w:val="it-IT"/>
              </w:rPr>
              <w:t>virarea</w:t>
            </w:r>
            <w:proofErr w:type="spellEnd"/>
            <w:r w:rsidRPr="00C661E4">
              <w:rPr>
                <w:rFonts w:cs="UniCredit"/>
                <w:lang w:val="it-IT"/>
              </w:rPr>
              <w:t xml:space="preserve"> </w:t>
            </w:r>
            <w:proofErr w:type="spellStart"/>
            <w:r w:rsidRPr="00C661E4">
              <w:rPr>
                <w:rFonts w:cs="UniCredit"/>
                <w:lang w:val="it-IT"/>
              </w:rPr>
              <w:t>impozitelor</w:t>
            </w:r>
            <w:proofErr w:type="spellEnd"/>
            <w:r w:rsidRPr="00C661E4">
              <w:rPr>
                <w:rFonts w:cs="UniCredit"/>
                <w:lang w:val="it-IT"/>
              </w:rPr>
              <w:t xml:space="preserve"> </w:t>
            </w:r>
            <w:proofErr w:type="spellStart"/>
            <w:r w:rsidRPr="00C661E4">
              <w:rPr>
                <w:rFonts w:cs="UniCredit"/>
                <w:lang w:val="it-IT"/>
              </w:rPr>
              <w:t>aferente</w:t>
            </w:r>
            <w:proofErr w:type="spellEnd"/>
            <w:r w:rsidRPr="00C661E4">
              <w:rPr>
                <w:rFonts w:cs="UniCredit"/>
                <w:lang w:val="it-IT"/>
              </w:rPr>
              <w:t xml:space="preserve"> </w:t>
            </w:r>
            <w:proofErr w:type="spellStart"/>
            <w:r w:rsidRPr="00C661E4">
              <w:rPr>
                <w:rFonts w:cs="UniCredit"/>
                <w:lang w:val="it-IT"/>
              </w:rPr>
              <w:t>dobanzilor</w:t>
            </w:r>
            <w:proofErr w:type="spellEnd"/>
            <w:r w:rsidRPr="00C661E4">
              <w:rPr>
                <w:rFonts w:cs="UniCredit"/>
                <w:lang w:val="it-IT"/>
              </w:rPr>
              <w:t xml:space="preserve"> </w:t>
            </w:r>
            <w:proofErr w:type="spellStart"/>
            <w:r w:rsidRPr="00C661E4">
              <w:rPr>
                <w:rFonts w:cs="UniCredit"/>
                <w:lang w:val="it-IT"/>
              </w:rPr>
              <w:t>datorate</w:t>
            </w:r>
            <w:proofErr w:type="spellEnd"/>
            <w:r w:rsidRPr="00C661E4">
              <w:rPr>
                <w:rFonts w:cs="UniCredit"/>
                <w:lang w:val="it-IT"/>
              </w:rPr>
              <w:t xml:space="preserve"> </w:t>
            </w:r>
            <w:proofErr w:type="spellStart"/>
            <w:r w:rsidRPr="00C661E4">
              <w:rPr>
                <w:rFonts w:cs="UniCredit"/>
                <w:lang w:val="it-IT"/>
              </w:rPr>
              <w:t>titularilor</w:t>
            </w:r>
            <w:proofErr w:type="spellEnd"/>
            <w:r w:rsidRPr="00C661E4">
              <w:rPr>
                <w:rFonts w:cs="UniCredit"/>
                <w:lang w:val="it-IT"/>
              </w:rPr>
              <w:t xml:space="preserve"> </w:t>
            </w:r>
            <w:proofErr w:type="spellStart"/>
            <w:r w:rsidRPr="00C661E4">
              <w:rPr>
                <w:rFonts w:cs="UniCredit"/>
                <w:lang w:val="it-IT"/>
              </w:rPr>
              <w:t>subconturilor</w:t>
            </w:r>
            <w:proofErr w:type="spellEnd"/>
            <w:r w:rsidRPr="00C661E4">
              <w:rPr>
                <w:rFonts w:cs="UniCredit"/>
                <w:lang w:val="it-IT"/>
              </w:rPr>
              <w:t xml:space="preserve"> (“</w:t>
            </w:r>
            <w:proofErr w:type="spellStart"/>
            <w:r w:rsidRPr="00C661E4">
              <w:rPr>
                <w:rFonts w:cs="UniCredit"/>
                <w:lang w:val="it-IT"/>
              </w:rPr>
              <w:t>Obligația</w:t>
            </w:r>
            <w:proofErr w:type="spellEnd"/>
            <w:r w:rsidRPr="00C661E4">
              <w:rPr>
                <w:rFonts w:cs="UniCredit"/>
                <w:lang w:val="it-IT"/>
              </w:rPr>
              <w:t xml:space="preserve"> </w:t>
            </w:r>
            <w:proofErr w:type="spellStart"/>
            <w:r w:rsidRPr="00C661E4">
              <w:rPr>
                <w:rFonts w:cs="UniCredit"/>
                <w:lang w:val="it-IT"/>
              </w:rPr>
              <w:t>calculării</w:t>
            </w:r>
            <w:proofErr w:type="spellEnd"/>
            <w:r w:rsidRPr="00C661E4">
              <w:rPr>
                <w:rFonts w:cs="UniCredit"/>
                <w:lang w:val="it-IT"/>
              </w:rPr>
              <w:t xml:space="preserve">, </w:t>
            </w:r>
            <w:proofErr w:type="spellStart"/>
            <w:r w:rsidRPr="00C661E4">
              <w:rPr>
                <w:rFonts w:cs="UniCredit"/>
                <w:lang w:val="it-IT"/>
              </w:rPr>
              <w:t>reținerii</w:t>
            </w:r>
            <w:proofErr w:type="spellEnd"/>
            <w:r w:rsidRPr="00C661E4">
              <w:rPr>
                <w:rFonts w:cs="UniCredit"/>
                <w:lang w:val="it-IT"/>
              </w:rPr>
              <w:t xml:space="preserve">, </w:t>
            </w:r>
            <w:proofErr w:type="spellStart"/>
            <w:r w:rsidRPr="00C661E4">
              <w:rPr>
                <w:rFonts w:cs="UniCredit"/>
                <w:lang w:val="it-IT"/>
              </w:rPr>
              <w:t>declarării</w:t>
            </w:r>
            <w:proofErr w:type="spellEnd"/>
            <w:r w:rsidRPr="00C661E4">
              <w:rPr>
                <w:rFonts w:cs="UniCredit"/>
                <w:lang w:val="it-IT"/>
              </w:rPr>
              <w:t xml:space="preserve"> </w:t>
            </w:r>
            <w:proofErr w:type="spellStart"/>
            <w:r w:rsidRPr="00C661E4">
              <w:rPr>
                <w:rFonts w:cs="UniCredit"/>
                <w:lang w:val="it-IT"/>
              </w:rPr>
              <w:t>și</w:t>
            </w:r>
            <w:proofErr w:type="spellEnd"/>
            <w:r w:rsidRPr="00C661E4">
              <w:rPr>
                <w:rFonts w:cs="UniCredit"/>
                <w:lang w:val="it-IT"/>
              </w:rPr>
              <w:t xml:space="preserve"> </w:t>
            </w:r>
            <w:proofErr w:type="spellStart"/>
            <w:r w:rsidRPr="00C661E4">
              <w:rPr>
                <w:rFonts w:cs="UniCredit"/>
                <w:lang w:val="it-IT"/>
              </w:rPr>
              <w:t>virării</w:t>
            </w:r>
            <w:proofErr w:type="spellEnd"/>
            <w:r w:rsidRPr="00C661E4">
              <w:rPr>
                <w:rFonts w:cs="UniCredit"/>
                <w:lang w:val="it-IT"/>
              </w:rPr>
              <w:t xml:space="preserve"> </w:t>
            </w:r>
            <w:proofErr w:type="spellStart"/>
            <w:r w:rsidRPr="00C661E4">
              <w:rPr>
                <w:rFonts w:cs="UniCredit"/>
                <w:lang w:val="it-IT"/>
              </w:rPr>
              <w:t>impozitelor</w:t>
            </w:r>
            <w:proofErr w:type="spellEnd"/>
            <w:r w:rsidRPr="00C661E4">
              <w:rPr>
                <w:rFonts w:cs="UniCredit"/>
                <w:lang w:val="it-IT"/>
              </w:rPr>
              <w:t xml:space="preserve"> </w:t>
            </w:r>
            <w:proofErr w:type="spellStart"/>
            <w:r w:rsidRPr="00C661E4">
              <w:rPr>
                <w:rFonts w:cs="UniCredit"/>
                <w:lang w:val="it-IT"/>
              </w:rPr>
              <w:t>și</w:t>
            </w:r>
            <w:proofErr w:type="spellEnd"/>
            <w:r w:rsidRPr="00C661E4">
              <w:rPr>
                <w:rFonts w:cs="UniCredit"/>
                <w:lang w:val="it-IT"/>
              </w:rPr>
              <w:t xml:space="preserve"> </w:t>
            </w:r>
            <w:proofErr w:type="spellStart"/>
            <w:r w:rsidRPr="00C661E4">
              <w:rPr>
                <w:rFonts w:cs="UniCredit"/>
                <w:lang w:val="it-IT"/>
              </w:rPr>
              <w:t>taxelor</w:t>
            </w:r>
            <w:proofErr w:type="spellEnd"/>
            <w:r w:rsidRPr="00C661E4">
              <w:rPr>
                <w:rFonts w:cs="UniCredit"/>
                <w:lang w:val="it-IT"/>
              </w:rPr>
              <w:t xml:space="preserve"> </w:t>
            </w:r>
            <w:proofErr w:type="spellStart"/>
            <w:r w:rsidRPr="00C661E4">
              <w:rPr>
                <w:rFonts w:cs="UniCredit"/>
                <w:lang w:val="it-IT"/>
              </w:rPr>
              <w:t>aferente</w:t>
            </w:r>
            <w:proofErr w:type="spellEnd"/>
            <w:r w:rsidRPr="00C661E4">
              <w:rPr>
                <w:rFonts w:cs="UniCredit"/>
                <w:lang w:val="it-IT"/>
              </w:rPr>
              <w:t xml:space="preserve"> </w:t>
            </w:r>
            <w:proofErr w:type="spellStart"/>
            <w:r w:rsidRPr="00C661E4">
              <w:rPr>
                <w:rFonts w:cs="UniCredit"/>
                <w:lang w:val="it-IT"/>
              </w:rPr>
              <w:t>dobânzilor</w:t>
            </w:r>
            <w:proofErr w:type="spellEnd"/>
            <w:r w:rsidRPr="00C661E4">
              <w:rPr>
                <w:rFonts w:cs="UniCredit"/>
                <w:lang w:val="it-IT"/>
              </w:rPr>
              <w:t xml:space="preserve"> </w:t>
            </w:r>
            <w:proofErr w:type="spellStart"/>
            <w:r w:rsidRPr="00C661E4">
              <w:rPr>
                <w:rFonts w:cs="UniCredit"/>
                <w:lang w:val="it-IT"/>
              </w:rPr>
              <w:t>pentru</w:t>
            </w:r>
            <w:proofErr w:type="spellEnd"/>
            <w:r w:rsidRPr="00C661E4">
              <w:rPr>
                <w:rFonts w:cs="UniCredit"/>
                <w:lang w:val="it-IT"/>
              </w:rPr>
              <w:t xml:space="preserve"> </w:t>
            </w:r>
            <w:proofErr w:type="spellStart"/>
            <w:r w:rsidRPr="00C661E4">
              <w:rPr>
                <w:rFonts w:cs="UniCredit"/>
                <w:lang w:val="it-IT"/>
              </w:rPr>
              <w:lastRenderedPageBreak/>
              <w:t>sumele</w:t>
            </w:r>
            <w:proofErr w:type="spellEnd"/>
            <w:r w:rsidRPr="00C661E4">
              <w:rPr>
                <w:rFonts w:cs="UniCredit"/>
                <w:lang w:val="it-IT"/>
              </w:rPr>
              <w:t xml:space="preserve"> </w:t>
            </w:r>
            <w:proofErr w:type="spellStart"/>
            <w:r w:rsidRPr="00C661E4">
              <w:rPr>
                <w:rFonts w:cs="UniCredit"/>
                <w:lang w:val="it-IT"/>
              </w:rPr>
              <w:t>aflate</w:t>
            </w:r>
            <w:proofErr w:type="spellEnd"/>
            <w:r w:rsidRPr="00C661E4">
              <w:rPr>
                <w:rFonts w:cs="UniCredit"/>
                <w:lang w:val="it-IT"/>
              </w:rPr>
              <w:t xml:space="preserve"> </w:t>
            </w:r>
            <w:proofErr w:type="spellStart"/>
            <w:r w:rsidRPr="00C661E4">
              <w:rPr>
                <w:rFonts w:cs="UniCredit"/>
                <w:lang w:val="it-IT"/>
              </w:rPr>
              <w:t>în</w:t>
            </w:r>
            <w:proofErr w:type="spellEnd"/>
            <w:r w:rsidRPr="00C661E4">
              <w:rPr>
                <w:rFonts w:cs="UniCredit"/>
                <w:lang w:val="it-IT"/>
              </w:rPr>
              <w:t xml:space="preserve"> </w:t>
            </w:r>
            <w:proofErr w:type="spellStart"/>
            <w:r w:rsidRPr="00C661E4">
              <w:rPr>
                <w:rFonts w:cs="UniCredit"/>
                <w:lang w:val="it-IT"/>
              </w:rPr>
              <w:t>conturile</w:t>
            </w:r>
            <w:proofErr w:type="spellEnd"/>
            <w:r w:rsidRPr="00C661E4">
              <w:rPr>
                <w:rFonts w:cs="UniCredit"/>
                <w:lang w:val="it-IT"/>
              </w:rPr>
              <w:t xml:space="preserve"> </w:t>
            </w:r>
            <w:proofErr w:type="spellStart"/>
            <w:r w:rsidRPr="00C661E4">
              <w:rPr>
                <w:rFonts w:cs="UniCredit"/>
                <w:lang w:val="it-IT"/>
              </w:rPr>
              <w:t>unice</w:t>
            </w:r>
            <w:proofErr w:type="spellEnd"/>
            <w:r w:rsidRPr="00C661E4">
              <w:rPr>
                <w:rFonts w:cs="UniCredit"/>
                <w:lang w:val="it-IT"/>
              </w:rPr>
              <w:t xml:space="preserve"> </w:t>
            </w:r>
            <w:proofErr w:type="spellStart"/>
            <w:r w:rsidRPr="00C661E4">
              <w:rPr>
                <w:rFonts w:cs="UniCredit"/>
                <w:lang w:val="it-IT"/>
              </w:rPr>
              <w:t>și</w:t>
            </w:r>
            <w:proofErr w:type="spellEnd"/>
            <w:r w:rsidRPr="00C661E4">
              <w:rPr>
                <w:rFonts w:cs="UniCredit"/>
                <w:lang w:val="it-IT"/>
              </w:rPr>
              <w:t xml:space="preserve"> </w:t>
            </w:r>
            <w:proofErr w:type="spellStart"/>
            <w:r w:rsidRPr="00C661E4">
              <w:rPr>
                <w:rFonts w:cs="UniCredit"/>
                <w:lang w:val="it-IT"/>
              </w:rPr>
              <w:t>în</w:t>
            </w:r>
            <w:proofErr w:type="spellEnd"/>
            <w:r w:rsidRPr="00C661E4">
              <w:rPr>
                <w:rFonts w:cs="UniCredit"/>
                <w:lang w:val="it-IT"/>
              </w:rPr>
              <w:t xml:space="preserve"> </w:t>
            </w:r>
            <w:proofErr w:type="spellStart"/>
            <w:r w:rsidRPr="00C661E4">
              <w:rPr>
                <w:rFonts w:cs="UniCredit"/>
                <w:lang w:val="it-IT"/>
              </w:rPr>
              <w:t>subconturile</w:t>
            </w:r>
            <w:proofErr w:type="spellEnd"/>
            <w:r w:rsidRPr="00C661E4">
              <w:rPr>
                <w:rFonts w:cs="UniCredit"/>
                <w:lang w:val="it-IT"/>
              </w:rPr>
              <w:t xml:space="preserve"> </w:t>
            </w:r>
            <w:proofErr w:type="spellStart"/>
            <w:r w:rsidRPr="00C661E4">
              <w:rPr>
                <w:rFonts w:cs="UniCredit"/>
                <w:lang w:val="it-IT"/>
              </w:rPr>
              <w:t>aferente</w:t>
            </w:r>
            <w:proofErr w:type="spellEnd"/>
            <w:r w:rsidRPr="00C661E4">
              <w:rPr>
                <w:rFonts w:cs="UniCredit"/>
                <w:lang w:val="it-IT"/>
              </w:rPr>
              <w:t xml:space="preserve"> </w:t>
            </w:r>
            <w:proofErr w:type="spellStart"/>
            <w:r w:rsidRPr="00C661E4">
              <w:rPr>
                <w:rFonts w:cs="UniCredit"/>
                <w:lang w:val="it-IT"/>
              </w:rPr>
              <w:t>revine</w:t>
            </w:r>
            <w:proofErr w:type="spellEnd"/>
            <w:r w:rsidRPr="00C661E4">
              <w:rPr>
                <w:rFonts w:cs="UniCredit"/>
                <w:lang w:val="it-IT"/>
              </w:rPr>
              <w:t xml:space="preserve"> </w:t>
            </w:r>
            <w:proofErr w:type="spellStart"/>
            <w:r w:rsidRPr="00C661E4">
              <w:rPr>
                <w:rFonts w:cs="UniCredit"/>
                <w:lang w:val="it-IT"/>
              </w:rPr>
              <w:t>plătitorului</w:t>
            </w:r>
            <w:proofErr w:type="spellEnd"/>
            <w:r w:rsidRPr="00C661E4">
              <w:rPr>
                <w:rFonts w:cs="UniCredit"/>
                <w:lang w:val="it-IT"/>
              </w:rPr>
              <w:t xml:space="preserve"> de </w:t>
            </w:r>
            <w:proofErr w:type="spellStart"/>
            <w:r w:rsidRPr="00C661E4">
              <w:rPr>
                <w:rFonts w:cs="UniCredit"/>
                <w:lang w:val="it-IT"/>
              </w:rPr>
              <w:t>venit</w:t>
            </w:r>
            <w:proofErr w:type="spellEnd"/>
            <w:r w:rsidRPr="00C661E4">
              <w:rPr>
                <w:rFonts w:cs="UniCredit"/>
                <w:lang w:val="it-IT"/>
              </w:rPr>
              <w:t xml:space="preserve"> (Banca)”), </w:t>
            </w:r>
            <w:proofErr w:type="spellStart"/>
            <w:r w:rsidRPr="00C661E4">
              <w:rPr>
                <w:rFonts w:cs="UniCredit"/>
                <w:lang w:val="it-IT"/>
              </w:rPr>
              <w:t>raportat</w:t>
            </w:r>
            <w:proofErr w:type="spellEnd"/>
            <w:r w:rsidRPr="00C661E4">
              <w:rPr>
                <w:rFonts w:cs="UniCredit"/>
                <w:lang w:val="it-IT"/>
              </w:rPr>
              <w:t xml:space="preserve"> la </w:t>
            </w:r>
            <w:proofErr w:type="spellStart"/>
            <w:r w:rsidRPr="00C661E4">
              <w:rPr>
                <w:rFonts w:cs="UniCredit"/>
                <w:lang w:val="it-IT"/>
              </w:rPr>
              <w:t>mentiunea</w:t>
            </w:r>
            <w:proofErr w:type="spellEnd"/>
            <w:r w:rsidRPr="00C661E4">
              <w:rPr>
                <w:rFonts w:cs="UniCredit"/>
                <w:lang w:val="it-IT"/>
              </w:rPr>
              <w:t xml:space="preserve"> </w:t>
            </w:r>
            <w:proofErr w:type="spellStart"/>
            <w:r w:rsidRPr="00C661E4">
              <w:rPr>
                <w:rFonts w:cs="UniCredit"/>
                <w:lang w:val="it-IT"/>
              </w:rPr>
              <w:t>din</w:t>
            </w:r>
            <w:proofErr w:type="spellEnd"/>
            <w:r w:rsidRPr="00C661E4">
              <w:rPr>
                <w:rFonts w:cs="UniCredit"/>
                <w:lang w:val="it-IT"/>
              </w:rPr>
              <w:t xml:space="preserve"> </w:t>
            </w:r>
            <w:proofErr w:type="spellStart"/>
            <w:r w:rsidRPr="00C661E4">
              <w:rPr>
                <w:rFonts w:cs="UniCredit"/>
                <w:lang w:val="it-IT"/>
              </w:rPr>
              <w:t>Formularul</w:t>
            </w:r>
            <w:proofErr w:type="spellEnd"/>
            <w:r w:rsidRPr="00C661E4">
              <w:rPr>
                <w:rFonts w:cs="UniCredit"/>
                <w:lang w:val="it-IT"/>
              </w:rPr>
              <w:t xml:space="preserve"> de </w:t>
            </w:r>
            <w:proofErr w:type="spellStart"/>
            <w:r w:rsidRPr="00C661E4">
              <w:rPr>
                <w:rFonts w:cs="UniCredit"/>
                <w:lang w:val="it-IT"/>
              </w:rPr>
              <w:t>deschidere</w:t>
            </w:r>
            <w:proofErr w:type="spellEnd"/>
            <w:r w:rsidRPr="00C661E4">
              <w:rPr>
                <w:rFonts w:cs="UniCredit"/>
                <w:lang w:val="it-IT"/>
              </w:rPr>
              <w:t xml:space="preserve"> </w:t>
            </w:r>
            <w:proofErr w:type="spellStart"/>
            <w:r w:rsidRPr="00C661E4">
              <w:rPr>
                <w:rFonts w:cs="UniCredit"/>
                <w:lang w:val="it-IT"/>
              </w:rPr>
              <w:t>Subcont</w:t>
            </w:r>
            <w:proofErr w:type="spellEnd"/>
            <w:r w:rsidRPr="00C661E4">
              <w:rPr>
                <w:rFonts w:cs="UniCredit"/>
                <w:lang w:val="it-IT"/>
              </w:rPr>
              <w:t xml:space="preserve"> la </w:t>
            </w:r>
            <w:proofErr w:type="spellStart"/>
            <w:r w:rsidRPr="00C661E4">
              <w:rPr>
                <w:rFonts w:cs="UniCredit"/>
                <w:lang w:val="it-IT"/>
              </w:rPr>
              <w:t>solicitarea</w:t>
            </w:r>
            <w:proofErr w:type="spellEnd"/>
            <w:r w:rsidRPr="00C661E4">
              <w:rPr>
                <w:rFonts w:cs="UniCredit"/>
                <w:lang w:val="it-IT"/>
              </w:rPr>
              <w:t xml:space="preserve"> ANABI (“Datele </w:t>
            </w:r>
            <w:proofErr w:type="spellStart"/>
            <w:r w:rsidRPr="00C661E4">
              <w:rPr>
                <w:rFonts w:cs="UniCredit"/>
                <w:lang w:val="it-IT"/>
              </w:rPr>
              <w:t>privind</w:t>
            </w:r>
            <w:proofErr w:type="spellEnd"/>
            <w:r w:rsidRPr="00C661E4">
              <w:rPr>
                <w:rFonts w:cs="UniCredit"/>
                <w:lang w:val="it-IT"/>
              </w:rPr>
              <w:t xml:space="preserve"> </w:t>
            </w:r>
            <w:proofErr w:type="spellStart"/>
            <w:r w:rsidRPr="00C661E4">
              <w:rPr>
                <w:rFonts w:cs="UniCredit"/>
                <w:lang w:val="it-IT"/>
              </w:rPr>
              <w:t>actul</w:t>
            </w:r>
            <w:proofErr w:type="spellEnd"/>
            <w:r w:rsidRPr="00C661E4">
              <w:rPr>
                <w:rFonts w:cs="UniCredit"/>
                <w:lang w:val="it-IT"/>
              </w:rPr>
              <w:t xml:space="preserve"> de </w:t>
            </w:r>
            <w:proofErr w:type="spellStart"/>
            <w:r w:rsidRPr="00C661E4">
              <w:rPr>
                <w:rFonts w:cs="UniCredit"/>
                <w:lang w:val="it-IT"/>
              </w:rPr>
              <w:t>identitate</w:t>
            </w:r>
            <w:proofErr w:type="spellEnd"/>
            <w:r w:rsidRPr="00C661E4">
              <w:rPr>
                <w:rFonts w:cs="UniCredit"/>
                <w:lang w:val="it-IT"/>
              </w:rPr>
              <w:t xml:space="preserve"> al </w:t>
            </w:r>
            <w:proofErr w:type="spellStart"/>
            <w:r w:rsidRPr="00C661E4">
              <w:rPr>
                <w:rFonts w:cs="UniCredit"/>
                <w:lang w:val="it-IT"/>
              </w:rPr>
              <w:t>titularului</w:t>
            </w:r>
            <w:proofErr w:type="spellEnd"/>
            <w:r w:rsidRPr="00C661E4">
              <w:rPr>
                <w:rFonts w:cs="UniCredit"/>
                <w:lang w:val="it-IT"/>
              </w:rPr>
              <w:t xml:space="preserve"> de </w:t>
            </w:r>
            <w:proofErr w:type="spellStart"/>
            <w:r w:rsidRPr="00C661E4">
              <w:rPr>
                <w:rFonts w:cs="UniCredit"/>
                <w:lang w:val="it-IT"/>
              </w:rPr>
              <w:t>subcont</w:t>
            </w:r>
            <w:proofErr w:type="spellEnd"/>
            <w:r w:rsidRPr="00C661E4">
              <w:rPr>
                <w:rFonts w:cs="UniCredit"/>
                <w:lang w:val="it-IT"/>
              </w:rPr>
              <w:t xml:space="preserve"> se </w:t>
            </w:r>
            <w:proofErr w:type="spellStart"/>
            <w:r w:rsidRPr="00C661E4">
              <w:rPr>
                <w:rFonts w:cs="UniCredit"/>
                <w:lang w:val="it-IT"/>
              </w:rPr>
              <w:t>completează</w:t>
            </w:r>
            <w:proofErr w:type="spellEnd"/>
            <w:r w:rsidRPr="00C661E4">
              <w:rPr>
                <w:rFonts w:cs="UniCredit"/>
                <w:lang w:val="it-IT"/>
              </w:rPr>
              <w:t xml:space="preserve"> </w:t>
            </w:r>
            <w:proofErr w:type="spellStart"/>
            <w:r w:rsidRPr="00C661E4">
              <w:rPr>
                <w:rFonts w:cs="UniCredit"/>
                <w:lang w:val="it-IT"/>
              </w:rPr>
              <w:t>în</w:t>
            </w:r>
            <w:proofErr w:type="spellEnd"/>
            <w:r w:rsidRPr="00C661E4">
              <w:rPr>
                <w:rFonts w:cs="UniCredit"/>
                <w:lang w:val="it-IT"/>
              </w:rPr>
              <w:t xml:space="preserve"> </w:t>
            </w:r>
            <w:proofErr w:type="spellStart"/>
            <w:r w:rsidRPr="00C661E4">
              <w:rPr>
                <w:rFonts w:cs="UniCredit"/>
                <w:lang w:val="it-IT"/>
              </w:rPr>
              <w:t>măsura</w:t>
            </w:r>
            <w:proofErr w:type="spellEnd"/>
            <w:r w:rsidRPr="00C661E4">
              <w:rPr>
                <w:rFonts w:cs="UniCredit"/>
                <w:lang w:val="it-IT"/>
              </w:rPr>
              <w:t xml:space="preserve"> </w:t>
            </w:r>
            <w:proofErr w:type="spellStart"/>
            <w:r w:rsidRPr="00C661E4">
              <w:rPr>
                <w:rFonts w:cs="UniCredit"/>
                <w:lang w:val="it-IT"/>
              </w:rPr>
              <w:t>în</w:t>
            </w:r>
            <w:proofErr w:type="spellEnd"/>
            <w:r w:rsidRPr="00C661E4">
              <w:rPr>
                <w:rFonts w:cs="UniCredit"/>
                <w:lang w:val="it-IT"/>
              </w:rPr>
              <w:t xml:space="preserve"> care </w:t>
            </w:r>
            <w:proofErr w:type="spellStart"/>
            <w:r w:rsidRPr="00C661E4">
              <w:rPr>
                <w:rFonts w:cs="UniCredit"/>
                <w:lang w:val="it-IT"/>
              </w:rPr>
              <w:t>acestea</w:t>
            </w:r>
            <w:proofErr w:type="spellEnd"/>
            <w:r w:rsidRPr="00C661E4">
              <w:rPr>
                <w:rFonts w:cs="UniCredit"/>
                <w:lang w:val="it-IT"/>
              </w:rPr>
              <w:t xml:space="preserve"> </w:t>
            </w:r>
            <w:proofErr w:type="spellStart"/>
            <w:r w:rsidRPr="00C661E4">
              <w:rPr>
                <w:rFonts w:cs="UniCredit"/>
                <w:lang w:val="it-IT"/>
              </w:rPr>
              <w:t>pot</w:t>
            </w:r>
            <w:proofErr w:type="spellEnd"/>
            <w:r w:rsidRPr="00C661E4">
              <w:rPr>
                <w:rFonts w:cs="UniCredit"/>
                <w:lang w:val="it-IT"/>
              </w:rPr>
              <w:t xml:space="preserve"> fi identificate </w:t>
            </w:r>
            <w:proofErr w:type="spellStart"/>
            <w:r w:rsidRPr="00C661E4">
              <w:rPr>
                <w:rFonts w:cs="UniCredit"/>
                <w:lang w:val="it-IT"/>
              </w:rPr>
              <w:t>în</w:t>
            </w:r>
            <w:proofErr w:type="spellEnd"/>
            <w:r w:rsidRPr="00C661E4">
              <w:rPr>
                <w:rFonts w:cs="UniCredit"/>
                <w:lang w:val="it-IT"/>
              </w:rPr>
              <w:t xml:space="preserve"> </w:t>
            </w:r>
            <w:proofErr w:type="spellStart"/>
            <w:r w:rsidRPr="00C661E4">
              <w:rPr>
                <w:rFonts w:cs="UniCredit"/>
                <w:lang w:val="it-IT"/>
              </w:rPr>
              <w:t>documentele</w:t>
            </w:r>
            <w:proofErr w:type="spellEnd"/>
            <w:r w:rsidRPr="00C661E4">
              <w:rPr>
                <w:rFonts w:cs="UniCredit"/>
                <w:lang w:val="it-IT"/>
              </w:rPr>
              <w:t xml:space="preserve"> </w:t>
            </w:r>
            <w:proofErr w:type="spellStart"/>
            <w:r w:rsidRPr="00C661E4">
              <w:rPr>
                <w:rFonts w:cs="UniCredit"/>
                <w:lang w:val="it-IT"/>
              </w:rPr>
              <w:t>prin</w:t>
            </w:r>
            <w:proofErr w:type="spellEnd"/>
            <w:r w:rsidRPr="00C661E4">
              <w:rPr>
                <w:rFonts w:cs="UniCredit"/>
                <w:lang w:val="it-IT"/>
              </w:rPr>
              <w:t xml:space="preserve"> care a </w:t>
            </w:r>
            <w:proofErr w:type="spellStart"/>
            <w:r w:rsidRPr="00C661E4">
              <w:rPr>
                <w:rFonts w:cs="UniCredit"/>
                <w:lang w:val="it-IT"/>
              </w:rPr>
              <w:t>fost</w:t>
            </w:r>
            <w:proofErr w:type="spellEnd"/>
            <w:r w:rsidRPr="00C661E4">
              <w:rPr>
                <w:rFonts w:cs="UniCredit"/>
                <w:lang w:val="it-IT"/>
              </w:rPr>
              <w:t xml:space="preserve"> </w:t>
            </w:r>
            <w:proofErr w:type="spellStart"/>
            <w:r w:rsidRPr="00C661E4">
              <w:rPr>
                <w:rFonts w:cs="UniCredit"/>
                <w:lang w:val="it-IT"/>
              </w:rPr>
              <w:t>dispusă</w:t>
            </w:r>
            <w:proofErr w:type="spellEnd"/>
            <w:r w:rsidRPr="00C661E4">
              <w:rPr>
                <w:rFonts w:cs="UniCredit"/>
                <w:lang w:val="it-IT"/>
              </w:rPr>
              <w:t xml:space="preserve"> </w:t>
            </w:r>
            <w:proofErr w:type="spellStart"/>
            <w:r w:rsidRPr="00C661E4">
              <w:rPr>
                <w:rFonts w:cs="UniCredit"/>
                <w:lang w:val="it-IT"/>
              </w:rPr>
              <w:t>măsura</w:t>
            </w:r>
            <w:proofErr w:type="spellEnd"/>
            <w:r w:rsidRPr="00C661E4">
              <w:rPr>
                <w:rFonts w:cs="UniCredit"/>
                <w:lang w:val="it-IT"/>
              </w:rPr>
              <w:t xml:space="preserve"> </w:t>
            </w:r>
            <w:proofErr w:type="spellStart"/>
            <w:r w:rsidRPr="00C661E4">
              <w:rPr>
                <w:rFonts w:cs="UniCredit"/>
                <w:lang w:val="it-IT"/>
              </w:rPr>
              <w:t>asiguratorie</w:t>
            </w:r>
            <w:proofErr w:type="spellEnd"/>
            <w:r w:rsidRPr="00C661E4">
              <w:rPr>
                <w:rFonts w:cs="UniCredit"/>
                <w:lang w:val="it-IT"/>
              </w:rPr>
              <w:t xml:space="preserve">”) va </w:t>
            </w:r>
            <w:proofErr w:type="spellStart"/>
            <w:r w:rsidRPr="00C661E4">
              <w:rPr>
                <w:rFonts w:cs="UniCredit"/>
                <w:lang w:val="it-IT"/>
              </w:rPr>
              <w:t>rugam</w:t>
            </w:r>
            <w:proofErr w:type="spellEnd"/>
            <w:r w:rsidRPr="00C661E4">
              <w:rPr>
                <w:rFonts w:cs="UniCredit"/>
                <w:lang w:val="it-IT"/>
              </w:rPr>
              <w:t xml:space="preserve"> sa </w:t>
            </w:r>
            <w:proofErr w:type="spellStart"/>
            <w:r w:rsidRPr="00C661E4">
              <w:rPr>
                <w:rFonts w:cs="UniCredit"/>
                <w:lang w:val="it-IT"/>
              </w:rPr>
              <w:t>clarificati</w:t>
            </w:r>
            <w:proofErr w:type="spellEnd"/>
            <w:r w:rsidRPr="00C661E4">
              <w:rPr>
                <w:rFonts w:cs="UniCredit"/>
                <w:lang w:val="it-IT"/>
              </w:rPr>
              <w:t xml:space="preserve"> daca, la </w:t>
            </w:r>
            <w:proofErr w:type="spellStart"/>
            <w:r w:rsidRPr="00C661E4">
              <w:rPr>
                <w:rFonts w:cs="UniCredit"/>
                <w:lang w:val="it-IT"/>
              </w:rPr>
              <w:t>solicitarea</w:t>
            </w:r>
            <w:proofErr w:type="spellEnd"/>
            <w:r w:rsidRPr="00C661E4">
              <w:rPr>
                <w:rFonts w:cs="UniCredit"/>
                <w:lang w:val="it-IT"/>
              </w:rPr>
              <w:t xml:space="preserve"> </w:t>
            </w:r>
            <w:proofErr w:type="spellStart"/>
            <w:r w:rsidRPr="00C661E4">
              <w:rPr>
                <w:rFonts w:cs="UniCredit"/>
                <w:lang w:val="it-IT"/>
              </w:rPr>
              <w:t>bancii</w:t>
            </w:r>
            <w:proofErr w:type="spellEnd"/>
            <w:r w:rsidRPr="00C661E4">
              <w:rPr>
                <w:rFonts w:cs="UniCredit"/>
                <w:lang w:val="it-IT"/>
              </w:rPr>
              <w:t xml:space="preserve">, in </w:t>
            </w:r>
            <w:proofErr w:type="spellStart"/>
            <w:r w:rsidRPr="00C661E4">
              <w:rPr>
                <w:rFonts w:cs="UniCredit"/>
                <w:lang w:val="it-IT"/>
              </w:rPr>
              <w:t>scopul</w:t>
            </w:r>
            <w:proofErr w:type="spellEnd"/>
            <w:r w:rsidRPr="00C661E4">
              <w:rPr>
                <w:rFonts w:cs="UniCredit"/>
                <w:lang w:val="it-IT"/>
              </w:rPr>
              <w:t xml:space="preserve"> </w:t>
            </w:r>
            <w:proofErr w:type="spellStart"/>
            <w:r w:rsidRPr="00C661E4">
              <w:rPr>
                <w:rFonts w:cs="UniCredit"/>
                <w:lang w:val="it-IT"/>
              </w:rPr>
              <w:t>indeplinirii</w:t>
            </w:r>
            <w:proofErr w:type="spellEnd"/>
            <w:r w:rsidRPr="00C661E4">
              <w:rPr>
                <w:rFonts w:cs="UniCredit"/>
                <w:lang w:val="it-IT"/>
              </w:rPr>
              <w:t xml:space="preserve"> </w:t>
            </w:r>
            <w:proofErr w:type="spellStart"/>
            <w:r w:rsidRPr="00C661E4">
              <w:rPr>
                <w:rFonts w:cs="UniCredit"/>
                <w:lang w:val="it-IT"/>
              </w:rPr>
              <w:t>obligatiilor</w:t>
            </w:r>
            <w:proofErr w:type="spellEnd"/>
            <w:r w:rsidRPr="00C661E4">
              <w:rPr>
                <w:rFonts w:cs="UniCredit"/>
                <w:lang w:val="it-IT"/>
              </w:rPr>
              <w:t xml:space="preserve"> sale de </w:t>
            </w:r>
            <w:proofErr w:type="spellStart"/>
            <w:r w:rsidRPr="00C661E4">
              <w:rPr>
                <w:rFonts w:cs="UniCredit"/>
                <w:lang w:val="it-IT"/>
              </w:rPr>
              <w:t>plata</w:t>
            </w:r>
            <w:proofErr w:type="spellEnd"/>
            <w:r w:rsidRPr="00C661E4">
              <w:rPr>
                <w:rFonts w:cs="UniCredit"/>
                <w:lang w:val="it-IT"/>
              </w:rPr>
              <w:t xml:space="preserve"> </w:t>
            </w:r>
            <w:proofErr w:type="spellStart"/>
            <w:r w:rsidRPr="00C661E4">
              <w:rPr>
                <w:rFonts w:cs="UniCredit"/>
                <w:lang w:val="it-IT"/>
              </w:rPr>
              <w:t>sau</w:t>
            </w:r>
            <w:proofErr w:type="spellEnd"/>
            <w:r w:rsidRPr="00C661E4">
              <w:rPr>
                <w:rFonts w:cs="UniCredit"/>
                <w:lang w:val="it-IT"/>
              </w:rPr>
              <w:t xml:space="preserve">, </w:t>
            </w:r>
            <w:proofErr w:type="spellStart"/>
            <w:r w:rsidRPr="00C661E4">
              <w:rPr>
                <w:rFonts w:cs="UniCredit"/>
                <w:lang w:val="it-IT"/>
              </w:rPr>
              <w:t>dupa</w:t>
            </w:r>
            <w:proofErr w:type="spellEnd"/>
            <w:r w:rsidRPr="00C661E4">
              <w:rPr>
                <w:rFonts w:cs="UniCredit"/>
                <w:lang w:val="it-IT"/>
              </w:rPr>
              <w:t xml:space="preserve"> </w:t>
            </w:r>
            <w:proofErr w:type="spellStart"/>
            <w:r w:rsidRPr="00C661E4">
              <w:rPr>
                <w:rFonts w:cs="UniCredit"/>
                <w:lang w:val="it-IT"/>
              </w:rPr>
              <w:t>caz</w:t>
            </w:r>
            <w:proofErr w:type="spellEnd"/>
            <w:r w:rsidRPr="00C661E4">
              <w:rPr>
                <w:rFonts w:cs="UniCredit"/>
                <w:lang w:val="it-IT"/>
              </w:rPr>
              <w:t xml:space="preserve">, de </w:t>
            </w:r>
            <w:proofErr w:type="spellStart"/>
            <w:r w:rsidRPr="00C661E4">
              <w:rPr>
                <w:rFonts w:cs="UniCredit"/>
                <w:lang w:val="it-IT"/>
              </w:rPr>
              <w:t>raportare</w:t>
            </w:r>
            <w:proofErr w:type="spellEnd"/>
            <w:r w:rsidRPr="00C661E4">
              <w:rPr>
                <w:rFonts w:cs="UniCredit"/>
                <w:lang w:val="it-IT"/>
              </w:rPr>
              <w:t xml:space="preserve"> </w:t>
            </w:r>
            <w:proofErr w:type="spellStart"/>
            <w:r w:rsidRPr="00C661E4">
              <w:rPr>
                <w:rFonts w:cs="UniCredit"/>
                <w:lang w:val="it-IT"/>
              </w:rPr>
              <w:t>catre</w:t>
            </w:r>
            <w:proofErr w:type="spellEnd"/>
            <w:r w:rsidRPr="00C661E4">
              <w:rPr>
                <w:rFonts w:cs="UniCredit"/>
                <w:lang w:val="it-IT"/>
              </w:rPr>
              <w:t xml:space="preserve"> </w:t>
            </w:r>
            <w:proofErr w:type="spellStart"/>
            <w:r w:rsidRPr="00C661E4">
              <w:rPr>
                <w:rFonts w:cs="UniCredit"/>
                <w:lang w:val="it-IT"/>
              </w:rPr>
              <w:t>autoritatile</w:t>
            </w:r>
            <w:proofErr w:type="spellEnd"/>
            <w:r w:rsidRPr="00C661E4">
              <w:rPr>
                <w:rFonts w:cs="UniCredit"/>
                <w:lang w:val="it-IT"/>
              </w:rPr>
              <w:t xml:space="preserve"> fiscale, este </w:t>
            </w:r>
            <w:proofErr w:type="spellStart"/>
            <w:r w:rsidRPr="00C661E4">
              <w:rPr>
                <w:rFonts w:cs="UniCredit"/>
                <w:lang w:val="it-IT"/>
              </w:rPr>
              <w:t>posibila</w:t>
            </w:r>
            <w:proofErr w:type="spellEnd"/>
            <w:r w:rsidRPr="00C661E4">
              <w:rPr>
                <w:rFonts w:cs="UniCredit"/>
                <w:lang w:val="it-IT"/>
              </w:rPr>
              <w:t xml:space="preserve"> </w:t>
            </w:r>
            <w:proofErr w:type="spellStart"/>
            <w:r w:rsidRPr="00C661E4">
              <w:rPr>
                <w:rFonts w:cs="UniCredit"/>
                <w:lang w:val="it-IT"/>
              </w:rPr>
              <w:t>identificarea</w:t>
            </w:r>
            <w:proofErr w:type="spellEnd"/>
            <w:r w:rsidRPr="00C661E4">
              <w:rPr>
                <w:rFonts w:cs="UniCredit"/>
                <w:lang w:val="it-IT"/>
              </w:rPr>
              <w:t xml:space="preserve"> si </w:t>
            </w:r>
            <w:proofErr w:type="spellStart"/>
            <w:r w:rsidRPr="00C661E4">
              <w:rPr>
                <w:rFonts w:cs="UniCredit"/>
                <w:lang w:val="it-IT"/>
              </w:rPr>
              <w:t>transmiterea</w:t>
            </w:r>
            <w:proofErr w:type="spellEnd"/>
            <w:r w:rsidRPr="00C661E4">
              <w:rPr>
                <w:rFonts w:cs="UniCredit"/>
                <w:lang w:val="it-IT"/>
              </w:rPr>
              <w:t xml:space="preserve"> de </w:t>
            </w:r>
            <w:proofErr w:type="spellStart"/>
            <w:r w:rsidRPr="00C661E4">
              <w:rPr>
                <w:rFonts w:cs="UniCredit"/>
                <w:lang w:val="it-IT"/>
              </w:rPr>
              <w:t>informatii</w:t>
            </w:r>
            <w:proofErr w:type="spellEnd"/>
            <w:r w:rsidRPr="00C661E4">
              <w:rPr>
                <w:rFonts w:cs="UniCredit"/>
                <w:lang w:val="it-IT"/>
              </w:rPr>
              <w:t xml:space="preserve"> </w:t>
            </w:r>
            <w:proofErr w:type="spellStart"/>
            <w:r w:rsidRPr="00C661E4">
              <w:rPr>
                <w:rFonts w:cs="UniCredit"/>
                <w:lang w:val="it-IT"/>
              </w:rPr>
              <w:t>suplimentare</w:t>
            </w:r>
            <w:proofErr w:type="spellEnd"/>
            <w:r w:rsidRPr="00C661E4">
              <w:rPr>
                <w:rFonts w:cs="UniCredit"/>
                <w:lang w:val="it-IT"/>
              </w:rPr>
              <w:t xml:space="preserve"> de identificare a </w:t>
            </w:r>
            <w:proofErr w:type="spellStart"/>
            <w:r w:rsidRPr="00C661E4">
              <w:rPr>
                <w:rFonts w:cs="UniCredit"/>
                <w:lang w:val="it-IT"/>
              </w:rPr>
              <w:t>titularului</w:t>
            </w:r>
            <w:proofErr w:type="spellEnd"/>
            <w:r w:rsidRPr="00C661E4">
              <w:rPr>
                <w:rFonts w:cs="UniCredit"/>
                <w:lang w:val="it-IT"/>
              </w:rPr>
              <w:t xml:space="preserve"> </w:t>
            </w:r>
            <w:proofErr w:type="spellStart"/>
            <w:r w:rsidRPr="00C661E4">
              <w:rPr>
                <w:rFonts w:cs="UniCredit"/>
                <w:lang w:val="it-IT"/>
              </w:rPr>
              <w:t>subcontului</w:t>
            </w:r>
            <w:proofErr w:type="spellEnd"/>
            <w:r w:rsidRPr="00C661E4">
              <w:rPr>
                <w:rFonts w:cs="UniCredit"/>
                <w:lang w:val="it-IT"/>
              </w:rPr>
              <w:t>.”</w:t>
            </w:r>
          </w:p>
        </w:tc>
        <w:tc>
          <w:tcPr>
            <w:tcW w:w="6074" w:type="dxa"/>
          </w:tcPr>
          <w:p w14:paraId="324CCEEF" w14:textId="2633BDF6" w:rsidR="00DB15F7" w:rsidRPr="00C661E4" w:rsidRDefault="00DA20D3" w:rsidP="00C661E4">
            <w:pPr>
              <w:pStyle w:val="Default"/>
              <w:spacing w:line="276" w:lineRule="auto"/>
              <w:ind w:left="142"/>
              <w:jc w:val="both"/>
              <w:rPr>
                <w:color w:val="auto"/>
                <w:sz w:val="22"/>
                <w:szCs w:val="22"/>
              </w:rPr>
            </w:pPr>
            <w:r w:rsidRPr="00C661E4">
              <w:rPr>
                <w:color w:val="auto"/>
                <w:sz w:val="22"/>
                <w:szCs w:val="22"/>
              </w:rPr>
              <w:lastRenderedPageBreak/>
              <w:t xml:space="preserve">Autoritatea contractantă poate furniza la solicitarea </w:t>
            </w:r>
            <w:proofErr w:type="spellStart"/>
            <w:r w:rsidRPr="00C661E4">
              <w:rPr>
                <w:color w:val="auto"/>
                <w:sz w:val="22"/>
                <w:szCs w:val="22"/>
              </w:rPr>
              <w:t>bancii</w:t>
            </w:r>
            <w:proofErr w:type="spellEnd"/>
            <w:r w:rsidRPr="00C661E4">
              <w:rPr>
                <w:color w:val="auto"/>
                <w:sz w:val="22"/>
                <w:szCs w:val="22"/>
              </w:rPr>
              <w:t xml:space="preserve">, in scopul </w:t>
            </w:r>
            <w:proofErr w:type="spellStart"/>
            <w:r w:rsidRPr="00C661E4">
              <w:rPr>
                <w:color w:val="auto"/>
                <w:sz w:val="22"/>
                <w:szCs w:val="22"/>
              </w:rPr>
              <w:t>indeplinirii</w:t>
            </w:r>
            <w:proofErr w:type="spellEnd"/>
            <w:r w:rsidRPr="00C661E4">
              <w:rPr>
                <w:color w:val="auto"/>
                <w:sz w:val="22"/>
                <w:szCs w:val="22"/>
              </w:rPr>
              <w:t xml:space="preserve"> </w:t>
            </w:r>
            <w:proofErr w:type="spellStart"/>
            <w:r w:rsidRPr="00C661E4">
              <w:rPr>
                <w:color w:val="auto"/>
                <w:sz w:val="22"/>
                <w:szCs w:val="22"/>
              </w:rPr>
              <w:t>obligatiilor</w:t>
            </w:r>
            <w:proofErr w:type="spellEnd"/>
            <w:r w:rsidRPr="00C661E4">
              <w:rPr>
                <w:color w:val="auto"/>
                <w:sz w:val="22"/>
                <w:szCs w:val="22"/>
              </w:rPr>
              <w:t xml:space="preserve"> sale de plata sau, </w:t>
            </w:r>
            <w:proofErr w:type="spellStart"/>
            <w:r w:rsidRPr="00C661E4">
              <w:rPr>
                <w:color w:val="auto"/>
                <w:sz w:val="22"/>
                <w:szCs w:val="22"/>
              </w:rPr>
              <w:t>dupa</w:t>
            </w:r>
            <w:proofErr w:type="spellEnd"/>
            <w:r w:rsidRPr="00C661E4">
              <w:rPr>
                <w:color w:val="auto"/>
                <w:sz w:val="22"/>
                <w:szCs w:val="22"/>
              </w:rPr>
              <w:t xml:space="preserve"> caz, de raportare </w:t>
            </w:r>
            <w:proofErr w:type="spellStart"/>
            <w:r w:rsidRPr="00C661E4">
              <w:rPr>
                <w:color w:val="auto"/>
                <w:sz w:val="22"/>
                <w:szCs w:val="22"/>
              </w:rPr>
              <w:t>catre</w:t>
            </w:r>
            <w:proofErr w:type="spellEnd"/>
            <w:r w:rsidRPr="00C661E4">
              <w:rPr>
                <w:color w:val="auto"/>
                <w:sz w:val="22"/>
                <w:szCs w:val="22"/>
              </w:rPr>
              <w:t xml:space="preserve"> </w:t>
            </w:r>
            <w:proofErr w:type="spellStart"/>
            <w:r w:rsidRPr="00C661E4">
              <w:rPr>
                <w:color w:val="auto"/>
                <w:sz w:val="22"/>
                <w:szCs w:val="22"/>
              </w:rPr>
              <w:t>autoritatile</w:t>
            </w:r>
            <w:proofErr w:type="spellEnd"/>
            <w:r w:rsidRPr="00C661E4">
              <w:rPr>
                <w:color w:val="auto"/>
                <w:sz w:val="22"/>
                <w:szCs w:val="22"/>
              </w:rPr>
              <w:t xml:space="preserve"> fiscale informații suplimentare de identificare a titularului </w:t>
            </w:r>
            <w:proofErr w:type="spellStart"/>
            <w:r w:rsidRPr="00C661E4">
              <w:rPr>
                <w:color w:val="auto"/>
                <w:sz w:val="22"/>
                <w:szCs w:val="22"/>
              </w:rPr>
              <w:t>subcontului</w:t>
            </w:r>
            <w:proofErr w:type="spellEnd"/>
            <w:r w:rsidRPr="00C661E4">
              <w:rPr>
                <w:color w:val="auto"/>
                <w:sz w:val="22"/>
                <w:szCs w:val="22"/>
              </w:rPr>
              <w:t>.</w:t>
            </w:r>
          </w:p>
        </w:tc>
      </w:tr>
      <w:tr w:rsidR="00C661E4" w:rsidRPr="00C661E4" w14:paraId="020CEDB5" w14:textId="77777777" w:rsidTr="00E92921">
        <w:trPr>
          <w:trHeight w:val="742"/>
        </w:trPr>
        <w:tc>
          <w:tcPr>
            <w:tcW w:w="1668" w:type="dxa"/>
          </w:tcPr>
          <w:p w14:paraId="17BBFF38" w14:textId="3EDE315C" w:rsidR="00DB15F7" w:rsidRPr="00C661E4" w:rsidRDefault="00DA20D3" w:rsidP="00C661E4">
            <w:pPr>
              <w:pStyle w:val="Default"/>
              <w:spacing w:line="276" w:lineRule="auto"/>
              <w:ind w:left="142"/>
              <w:jc w:val="both"/>
              <w:rPr>
                <w:b/>
                <w:bCs/>
                <w:color w:val="auto"/>
                <w:sz w:val="22"/>
                <w:szCs w:val="22"/>
              </w:rPr>
            </w:pPr>
            <w:r w:rsidRPr="00C661E4">
              <w:rPr>
                <w:b/>
                <w:bCs/>
                <w:color w:val="auto"/>
                <w:sz w:val="22"/>
                <w:szCs w:val="22"/>
              </w:rPr>
              <w:t xml:space="preserve">13. </w:t>
            </w:r>
          </w:p>
        </w:tc>
        <w:tc>
          <w:tcPr>
            <w:tcW w:w="1555" w:type="dxa"/>
          </w:tcPr>
          <w:p w14:paraId="223ACB15" w14:textId="5FCAA0F2" w:rsidR="00DB15F7" w:rsidRPr="00C661E4" w:rsidRDefault="002F5EF5" w:rsidP="00C661E4">
            <w:pPr>
              <w:pStyle w:val="Default"/>
              <w:spacing w:line="276" w:lineRule="auto"/>
              <w:ind w:left="142"/>
              <w:jc w:val="both"/>
              <w:rPr>
                <w:b/>
                <w:bCs/>
                <w:color w:val="auto"/>
                <w:sz w:val="22"/>
                <w:szCs w:val="22"/>
              </w:rPr>
            </w:pPr>
            <w:r w:rsidRPr="00C661E4">
              <w:rPr>
                <w:b/>
                <w:bCs/>
                <w:color w:val="auto"/>
                <w:sz w:val="22"/>
                <w:szCs w:val="22"/>
              </w:rPr>
              <w:t>04.11.2025</w:t>
            </w:r>
          </w:p>
        </w:tc>
        <w:tc>
          <w:tcPr>
            <w:tcW w:w="6120" w:type="dxa"/>
          </w:tcPr>
          <w:p w14:paraId="448D9FE6" w14:textId="3E2F80C6" w:rsidR="00DB15F7" w:rsidRPr="00C661E4" w:rsidRDefault="002C20AB" w:rsidP="00C661E4">
            <w:pPr>
              <w:autoSpaceDE w:val="0"/>
              <w:autoSpaceDN w:val="0"/>
              <w:adjustRightInd w:val="0"/>
              <w:spacing w:after="0"/>
              <w:ind w:left="0"/>
              <w:rPr>
                <w:rFonts w:cs="UniCredit"/>
                <w:lang w:val="ro-RO"/>
              </w:rPr>
            </w:pPr>
            <w:r w:rsidRPr="00C661E4">
              <w:rPr>
                <w:rFonts w:eastAsia="Times New Roman"/>
                <w:i/>
                <w:iCs/>
                <w:lang w:val="ro-RO"/>
              </w:rPr>
              <w:t xml:space="preserve">Prin raportare la prevederile art. 5.10 din contract (“În scopul exclusiv al depunerii în numerar a sumelor de bani indisponibilizate în </w:t>
            </w:r>
            <w:proofErr w:type="spellStart"/>
            <w:r w:rsidRPr="00C661E4">
              <w:rPr>
                <w:rFonts w:eastAsia="Times New Roman"/>
                <w:i/>
                <w:iCs/>
                <w:lang w:val="ro-RO"/>
              </w:rPr>
              <w:t>Subconturile</w:t>
            </w:r>
            <w:proofErr w:type="spellEnd"/>
            <w:r w:rsidRPr="00C661E4">
              <w:rPr>
                <w:rFonts w:eastAsia="Times New Roman"/>
                <w:i/>
                <w:iCs/>
                <w:lang w:val="ro-RO"/>
              </w:rPr>
              <w:t xml:space="preserve"> deja deschise, conform măsurilor asigurătorii dispuse de organele care aduc la îndeplinire măsurile asigurătorii și în baza documentelor convenite între Părți, organele care aduc la îndeplinire măsurile asigurătorii, părțile implicate în procesul penal sau terții popriți pot efectua depuneri direct la agențiile sau sucursalele Prestatorului, fără a fi necesară autorizarea prealabilă din partea Achizitorului”), va rugam sa ne </w:t>
            </w:r>
            <w:proofErr w:type="spellStart"/>
            <w:r w:rsidRPr="00C661E4">
              <w:rPr>
                <w:rFonts w:eastAsia="Times New Roman"/>
                <w:i/>
                <w:iCs/>
                <w:lang w:val="ro-RO"/>
              </w:rPr>
              <w:t>clarificati</w:t>
            </w:r>
            <w:proofErr w:type="spellEnd"/>
            <w:r w:rsidRPr="00C661E4">
              <w:rPr>
                <w:rFonts w:eastAsia="Times New Roman"/>
                <w:i/>
                <w:iCs/>
                <w:lang w:val="ro-RO"/>
              </w:rPr>
              <w:t xml:space="preserve"> sau/</w:t>
            </w:r>
            <w:proofErr w:type="spellStart"/>
            <w:r w:rsidRPr="00C661E4">
              <w:rPr>
                <w:rFonts w:eastAsia="Times New Roman"/>
                <w:i/>
                <w:iCs/>
                <w:lang w:val="ro-RO"/>
              </w:rPr>
              <w:t>dupa</w:t>
            </w:r>
            <w:proofErr w:type="spellEnd"/>
            <w:r w:rsidRPr="00C661E4">
              <w:rPr>
                <w:rFonts w:eastAsia="Times New Roman"/>
                <w:i/>
                <w:iCs/>
                <w:lang w:val="ro-RO"/>
              </w:rPr>
              <w:t xml:space="preserve"> caz, </w:t>
            </w:r>
            <w:proofErr w:type="spellStart"/>
            <w:r w:rsidRPr="00C661E4">
              <w:rPr>
                <w:rFonts w:eastAsia="Times New Roman"/>
                <w:i/>
                <w:iCs/>
                <w:lang w:val="ro-RO"/>
              </w:rPr>
              <w:t>confirmati</w:t>
            </w:r>
            <w:proofErr w:type="spellEnd"/>
            <w:r w:rsidRPr="00C661E4">
              <w:rPr>
                <w:rFonts w:eastAsia="Times New Roman"/>
                <w:i/>
                <w:iCs/>
                <w:lang w:val="ro-RO"/>
              </w:rPr>
              <w:t xml:space="preserve"> prevederile art. 5.3. din contract (“Documentele bancare pe baza cărora se înregistrează operațiunile de creditare sau debitare a </w:t>
            </w:r>
            <w:r w:rsidRPr="00C661E4">
              <w:rPr>
                <w:rFonts w:eastAsia="Times New Roman"/>
                <w:i/>
                <w:iCs/>
                <w:lang w:val="ro-RO"/>
              </w:rPr>
              <w:lastRenderedPageBreak/>
              <w:t xml:space="preserve">Conturilor vor fi semnate/autorizate cu două semnături olografe sau electronice”), in sensul in care acestea din urma s-ar putea aplica </w:t>
            </w:r>
            <w:proofErr w:type="spellStart"/>
            <w:r w:rsidRPr="00C661E4">
              <w:rPr>
                <w:rFonts w:eastAsia="Times New Roman"/>
                <w:i/>
                <w:iCs/>
                <w:lang w:val="ro-RO"/>
              </w:rPr>
              <w:t>reprezentantilor</w:t>
            </w:r>
            <w:proofErr w:type="spellEnd"/>
            <w:r w:rsidRPr="00C661E4">
              <w:rPr>
                <w:rFonts w:eastAsia="Times New Roman"/>
                <w:i/>
                <w:iCs/>
                <w:lang w:val="ro-RO"/>
              </w:rPr>
              <w:t xml:space="preserve"> ANABI, respectiv organelor care aduc la </w:t>
            </w:r>
            <w:proofErr w:type="spellStart"/>
            <w:r w:rsidRPr="00C661E4">
              <w:rPr>
                <w:rFonts w:eastAsia="Times New Roman"/>
                <w:i/>
                <w:iCs/>
                <w:lang w:val="ro-RO"/>
              </w:rPr>
              <w:t>indeplinire</w:t>
            </w:r>
            <w:proofErr w:type="spellEnd"/>
            <w:r w:rsidRPr="00C661E4">
              <w:rPr>
                <w:rFonts w:eastAsia="Times New Roman"/>
                <w:i/>
                <w:iCs/>
                <w:lang w:val="ro-RO"/>
              </w:rPr>
              <w:t xml:space="preserve"> masurile asiguratorii (conform Formularului de deschidere </w:t>
            </w:r>
            <w:proofErr w:type="spellStart"/>
            <w:r w:rsidRPr="00C661E4">
              <w:rPr>
                <w:rFonts w:eastAsia="Times New Roman"/>
                <w:i/>
                <w:iCs/>
                <w:lang w:val="ro-RO"/>
              </w:rPr>
              <w:t>subcont</w:t>
            </w:r>
            <w:proofErr w:type="spellEnd"/>
            <w:r w:rsidRPr="00C661E4">
              <w:rPr>
                <w:rFonts w:eastAsia="Times New Roman"/>
                <w:i/>
                <w:iCs/>
                <w:lang w:val="ro-RO"/>
              </w:rPr>
              <w:t xml:space="preserve">), </w:t>
            </w:r>
            <w:proofErr w:type="spellStart"/>
            <w:r w:rsidRPr="00C661E4">
              <w:rPr>
                <w:rFonts w:eastAsia="Times New Roman"/>
                <w:i/>
                <w:iCs/>
                <w:lang w:val="ro-RO"/>
              </w:rPr>
              <w:t>insa</w:t>
            </w:r>
            <w:proofErr w:type="spellEnd"/>
            <w:r w:rsidRPr="00C661E4">
              <w:rPr>
                <w:rFonts w:eastAsia="Times New Roman"/>
                <w:i/>
                <w:iCs/>
                <w:lang w:val="ro-RO"/>
              </w:rPr>
              <w:t xml:space="preserve"> nu in raport de orice parte implicata in procesul penal sau de </w:t>
            </w:r>
            <w:proofErr w:type="spellStart"/>
            <w:r w:rsidRPr="00C661E4">
              <w:rPr>
                <w:rFonts w:eastAsia="Times New Roman"/>
                <w:i/>
                <w:iCs/>
                <w:lang w:val="ro-RO"/>
              </w:rPr>
              <w:t>catre</w:t>
            </w:r>
            <w:proofErr w:type="spellEnd"/>
            <w:r w:rsidRPr="00C661E4">
              <w:rPr>
                <w:rFonts w:eastAsia="Times New Roman"/>
                <w:i/>
                <w:iCs/>
                <w:lang w:val="ro-RO"/>
              </w:rPr>
              <w:t xml:space="preserve"> eventuali </w:t>
            </w:r>
            <w:proofErr w:type="spellStart"/>
            <w:r w:rsidRPr="00C661E4">
              <w:rPr>
                <w:rFonts w:eastAsia="Times New Roman"/>
                <w:i/>
                <w:iCs/>
                <w:lang w:val="ro-RO"/>
              </w:rPr>
              <w:t>terti</w:t>
            </w:r>
            <w:proofErr w:type="spellEnd"/>
            <w:r w:rsidRPr="00C661E4">
              <w:rPr>
                <w:rFonts w:eastAsia="Times New Roman"/>
                <w:i/>
                <w:iCs/>
                <w:lang w:val="ro-RO"/>
              </w:rPr>
              <w:t xml:space="preserve"> </w:t>
            </w:r>
            <w:proofErr w:type="spellStart"/>
            <w:r w:rsidRPr="00C661E4">
              <w:rPr>
                <w:rFonts w:eastAsia="Times New Roman"/>
                <w:i/>
                <w:iCs/>
                <w:lang w:val="ro-RO"/>
              </w:rPr>
              <w:t>popriti</w:t>
            </w:r>
            <w:proofErr w:type="spellEnd"/>
            <w:r w:rsidRPr="00C661E4">
              <w:rPr>
                <w:rFonts w:eastAsia="Times New Roman"/>
                <w:i/>
                <w:iCs/>
                <w:lang w:val="ro-RO"/>
              </w:rPr>
              <w:t>, in special in cazul in care ar fi vorba despre persoane fizice.</w:t>
            </w:r>
          </w:p>
        </w:tc>
        <w:tc>
          <w:tcPr>
            <w:tcW w:w="6074" w:type="dxa"/>
          </w:tcPr>
          <w:p w14:paraId="537DB041" w14:textId="6334E42B" w:rsidR="002C20AB" w:rsidRPr="00C661E4" w:rsidRDefault="002C20AB" w:rsidP="00C661E4">
            <w:pPr>
              <w:pStyle w:val="Default"/>
              <w:spacing w:line="276" w:lineRule="auto"/>
              <w:ind w:left="142"/>
              <w:jc w:val="both"/>
              <w:rPr>
                <w:color w:val="auto"/>
                <w:sz w:val="22"/>
                <w:szCs w:val="22"/>
              </w:rPr>
            </w:pPr>
            <w:r w:rsidRPr="00C661E4">
              <w:rPr>
                <w:color w:val="auto"/>
                <w:sz w:val="22"/>
                <w:szCs w:val="22"/>
              </w:rPr>
              <w:lastRenderedPageBreak/>
              <w:t xml:space="preserve">În scopul exclusiv al depunerii în numerar a sumelor de bani indisponibilizate în </w:t>
            </w:r>
            <w:proofErr w:type="spellStart"/>
            <w:r w:rsidRPr="00C661E4">
              <w:rPr>
                <w:color w:val="auto"/>
                <w:sz w:val="22"/>
                <w:szCs w:val="22"/>
              </w:rPr>
              <w:t>Subconturile</w:t>
            </w:r>
            <w:proofErr w:type="spellEnd"/>
            <w:r w:rsidRPr="00C661E4">
              <w:rPr>
                <w:color w:val="auto"/>
                <w:sz w:val="22"/>
                <w:szCs w:val="22"/>
              </w:rPr>
              <w:t xml:space="preserve"> deja deschise sunt aplicabile dispozițiile pct. 5.10 din contract.</w:t>
            </w:r>
            <w:r w:rsidR="00101773" w:rsidRPr="00C661E4">
              <w:rPr>
                <w:color w:val="auto"/>
                <w:sz w:val="22"/>
                <w:szCs w:val="22"/>
              </w:rPr>
              <w:t xml:space="preserve"> Dispozițiile art. 5.3 din contract se aplică în cazul altor operațiuni decât depunerile de numerar, spre exemplu în cazul restituirilor sau transferului sumelor către alte conturi.</w:t>
            </w:r>
            <w:r w:rsidR="00AF711A" w:rsidRPr="00C661E4">
              <w:rPr>
                <w:color w:val="auto"/>
                <w:sz w:val="22"/>
                <w:szCs w:val="22"/>
              </w:rPr>
              <w:t xml:space="preserve"> </w:t>
            </w:r>
            <w:r w:rsidR="00752581" w:rsidRPr="00C661E4">
              <w:rPr>
                <w:color w:val="auto"/>
                <w:sz w:val="22"/>
                <w:szCs w:val="22"/>
              </w:rPr>
              <w:t>A se vedea răspunsul la punctul 10 din prezentul document.</w:t>
            </w:r>
            <w:r w:rsidR="00AF711A" w:rsidRPr="00C661E4">
              <w:rPr>
                <w:color w:val="auto"/>
                <w:sz w:val="22"/>
                <w:szCs w:val="22"/>
              </w:rPr>
              <w:t xml:space="preserve"> </w:t>
            </w:r>
            <w:r w:rsidR="00101773" w:rsidRPr="00C661E4">
              <w:rPr>
                <w:color w:val="auto"/>
                <w:sz w:val="22"/>
                <w:szCs w:val="22"/>
              </w:rPr>
              <w:t xml:space="preserve"> </w:t>
            </w:r>
          </w:p>
          <w:p w14:paraId="083C0809" w14:textId="4B38B5A7" w:rsidR="00DB15F7" w:rsidRPr="00C661E4" w:rsidRDefault="00DB15F7" w:rsidP="00C661E4">
            <w:pPr>
              <w:pStyle w:val="Default"/>
              <w:spacing w:line="276" w:lineRule="auto"/>
              <w:ind w:left="142"/>
              <w:jc w:val="both"/>
              <w:rPr>
                <w:strike/>
                <w:color w:val="auto"/>
                <w:sz w:val="22"/>
                <w:szCs w:val="22"/>
              </w:rPr>
            </w:pPr>
          </w:p>
        </w:tc>
      </w:tr>
      <w:tr w:rsidR="00C661E4" w:rsidRPr="00C661E4" w14:paraId="48CD390F" w14:textId="77777777" w:rsidTr="00E92921">
        <w:trPr>
          <w:trHeight w:val="742"/>
        </w:trPr>
        <w:tc>
          <w:tcPr>
            <w:tcW w:w="1668" w:type="dxa"/>
          </w:tcPr>
          <w:p w14:paraId="4507E137" w14:textId="4D4E9704" w:rsidR="00DB15F7" w:rsidRPr="00C661E4" w:rsidRDefault="002C20AB" w:rsidP="00C661E4">
            <w:pPr>
              <w:pStyle w:val="Default"/>
              <w:spacing w:line="276" w:lineRule="auto"/>
              <w:ind w:left="142"/>
              <w:jc w:val="both"/>
              <w:rPr>
                <w:b/>
                <w:bCs/>
                <w:color w:val="auto"/>
                <w:sz w:val="22"/>
                <w:szCs w:val="22"/>
              </w:rPr>
            </w:pPr>
            <w:r w:rsidRPr="00C661E4">
              <w:rPr>
                <w:b/>
                <w:bCs/>
                <w:color w:val="auto"/>
                <w:sz w:val="22"/>
                <w:szCs w:val="22"/>
              </w:rPr>
              <w:t xml:space="preserve">14. </w:t>
            </w:r>
          </w:p>
        </w:tc>
        <w:tc>
          <w:tcPr>
            <w:tcW w:w="1555" w:type="dxa"/>
          </w:tcPr>
          <w:p w14:paraId="5A57D81E" w14:textId="0AD5A6D3" w:rsidR="00DB15F7" w:rsidRPr="00C661E4" w:rsidRDefault="002F5EF5" w:rsidP="00C661E4">
            <w:pPr>
              <w:pStyle w:val="Default"/>
              <w:spacing w:line="276" w:lineRule="auto"/>
              <w:ind w:left="142"/>
              <w:jc w:val="both"/>
              <w:rPr>
                <w:b/>
                <w:bCs/>
                <w:color w:val="auto"/>
                <w:sz w:val="22"/>
                <w:szCs w:val="22"/>
              </w:rPr>
            </w:pPr>
            <w:r w:rsidRPr="00C661E4">
              <w:rPr>
                <w:b/>
                <w:bCs/>
                <w:color w:val="auto"/>
                <w:sz w:val="22"/>
                <w:szCs w:val="22"/>
              </w:rPr>
              <w:t>04.11.2025</w:t>
            </w:r>
          </w:p>
        </w:tc>
        <w:tc>
          <w:tcPr>
            <w:tcW w:w="6120" w:type="dxa"/>
          </w:tcPr>
          <w:p w14:paraId="770ADF45" w14:textId="4BA984B3" w:rsidR="00DB15F7" w:rsidRPr="00C661E4" w:rsidRDefault="002C20AB" w:rsidP="00C661E4">
            <w:pPr>
              <w:autoSpaceDE w:val="0"/>
              <w:autoSpaceDN w:val="0"/>
              <w:adjustRightInd w:val="0"/>
              <w:spacing w:after="0"/>
              <w:ind w:left="0"/>
              <w:rPr>
                <w:rFonts w:cs="UniCredit"/>
                <w:lang w:val="it-IT"/>
              </w:rPr>
            </w:pPr>
            <w:proofErr w:type="spellStart"/>
            <w:r w:rsidRPr="00C661E4">
              <w:rPr>
                <w:rFonts w:cs="UniCredit"/>
                <w:lang w:val="it-IT"/>
              </w:rPr>
              <w:t>Referitor</w:t>
            </w:r>
            <w:proofErr w:type="spellEnd"/>
            <w:r w:rsidRPr="00C661E4">
              <w:rPr>
                <w:rFonts w:cs="UniCredit"/>
                <w:lang w:val="it-IT"/>
              </w:rPr>
              <w:t xml:space="preserve"> la </w:t>
            </w:r>
            <w:proofErr w:type="spellStart"/>
            <w:r w:rsidRPr="00C661E4">
              <w:rPr>
                <w:rFonts w:cs="UniCredit"/>
                <w:lang w:val="it-IT"/>
              </w:rPr>
              <w:t>situația</w:t>
            </w:r>
            <w:proofErr w:type="spellEnd"/>
            <w:r w:rsidRPr="00C661E4">
              <w:rPr>
                <w:rFonts w:cs="UniCredit"/>
                <w:lang w:val="it-IT"/>
              </w:rPr>
              <w:t xml:space="preserve"> </w:t>
            </w:r>
            <w:proofErr w:type="spellStart"/>
            <w:r w:rsidRPr="00C661E4">
              <w:rPr>
                <w:rFonts w:cs="UniCredit"/>
                <w:lang w:val="it-IT"/>
              </w:rPr>
              <w:t>dobânzilor</w:t>
            </w:r>
            <w:proofErr w:type="spellEnd"/>
            <w:r w:rsidRPr="00C661E4">
              <w:rPr>
                <w:rFonts w:cs="UniCredit"/>
                <w:lang w:val="it-IT"/>
              </w:rPr>
              <w:t xml:space="preserve"> la un </w:t>
            </w:r>
            <w:proofErr w:type="spellStart"/>
            <w:r w:rsidRPr="00C661E4">
              <w:rPr>
                <w:rFonts w:cs="UniCredit"/>
                <w:lang w:val="it-IT"/>
              </w:rPr>
              <w:t>anumit</w:t>
            </w:r>
            <w:proofErr w:type="spellEnd"/>
            <w:r w:rsidRPr="00C661E4">
              <w:rPr>
                <w:rFonts w:cs="UniCredit"/>
                <w:lang w:val="it-IT"/>
              </w:rPr>
              <w:t xml:space="preserve"> moment </w:t>
            </w:r>
            <w:proofErr w:type="spellStart"/>
            <w:r w:rsidRPr="00C661E4">
              <w:rPr>
                <w:rFonts w:cs="UniCredit"/>
                <w:lang w:val="it-IT"/>
              </w:rPr>
              <w:t>pentru</w:t>
            </w:r>
            <w:proofErr w:type="spellEnd"/>
            <w:r w:rsidRPr="00C661E4">
              <w:rPr>
                <w:rFonts w:cs="UniCredit"/>
                <w:lang w:val="it-IT"/>
              </w:rPr>
              <w:t xml:space="preserve"> </w:t>
            </w:r>
            <w:proofErr w:type="spellStart"/>
            <w:r w:rsidRPr="00C661E4">
              <w:rPr>
                <w:rFonts w:cs="UniCredit"/>
                <w:lang w:val="it-IT"/>
              </w:rPr>
              <w:t>fiecare</w:t>
            </w:r>
            <w:proofErr w:type="spellEnd"/>
            <w:r w:rsidRPr="00C661E4">
              <w:rPr>
                <w:rFonts w:cs="UniCredit"/>
                <w:lang w:val="it-IT"/>
              </w:rPr>
              <w:t xml:space="preserve"> </w:t>
            </w:r>
            <w:proofErr w:type="spellStart"/>
            <w:r w:rsidRPr="00C661E4">
              <w:rPr>
                <w:rFonts w:cs="UniCredit"/>
                <w:lang w:val="it-IT"/>
              </w:rPr>
              <w:t>cont</w:t>
            </w:r>
            <w:proofErr w:type="spellEnd"/>
            <w:r w:rsidRPr="00C661E4">
              <w:rPr>
                <w:rFonts w:cs="UniCredit"/>
                <w:lang w:val="it-IT"/>
              </w:rPr>
              <w:t xml:space="preserve"> – care este </w:t>
            </w:r>
            <w:proofErr w:type="spellStart"/>
            <w:r w:rsidRPr="00C661E4">
              <w:rPr>
                <w:rFonts w:cs="UniCredit"/>
                <w:lang w:val="it-IT"/>
              </w:rPr>
              <w:t>periodicitatea</w:t>
            </w:r>
            <w:proofErr w:type="spellEnd"/>
            <w:r w:rsidRPr="00C661E4">
              <w:rPr>
                <w:rFonts w:cs="UniCredit"/>
                <w:lang w:val="it-IT"/>
              </w:rPr>
              <w:t xml:space="preserve"> </w:t>
            </w:r>
            <w:proofErr w:type="spellStart"/>
            <w:r w:rsidRPr="00C661E4">
              <w:rPr>
                <w:rFonts w:cs="UniCredit"/>
                <w:lang w:val="it-IT"/>
              </w:rPr>
              <w:t>uzitata</w:t>
            </w:r>
            <w:proofErr w:type="spellEnd"/>
            <w:r w:rsidRPr="00C661E4">
              <w:rPr>
                <w:rFonts w:cs="UniCredit"/>
                <w:lang w:val="it-IT"/>
              </w:rPr>
              <w:t xml:space="preserve"> </w:t>
            </w:r>
            <w:proofErr w:type="spellStart"/>
            <w:r w:rsidRPr="00C661E4">
              <w:rPr>
                <w:rFonts w:cs="UniCredit"/>
                <w:lang w:val="it-IT"/>
              </w:rPr>
              <w:t>pentru</w:t>
            </w:r>
            <w:proofErr w:type="spellEnd"/>
            <w:r w:rsidRPr="00C661E4">
              <w:rPr>
                <w:rFonts w:cs="UniCredit"/>
                <w:lang w:val="it-IT"/>
              </w:rPr>
              <w:t xml:space="preserve"> </w:t>
            </w:r>
            <w:proofErr w:type="spellStart"/>
            <w:r w:rsidRPr="00C661E4">
              <w:rPr>
                <w:rFonts w:cs="UniCredit"/>
                <w:lang w:val="it-IT"/>
              </w:rPr>
              <w:t>fiecare</w:t>
            </w:r>
            <w:proofErr w:type="spellEnd"/>
            <w:r w:rsidRPr="00C661E4">
              <w:rPr>
                <w:rFonts w:cs="UniCredit"/>
                <w:lang w:val="it-IT"/>
              </w:rPr>
              <w:t xml:space="preserve"> </w:t>
            </w:r>
            <w:proofErr w:type="spellStart"/>
            <w:r w:rsidRPr="00C661E4">
              <w:rPr>
                <w:rFonts w:cs="UniCredit"/>
                <w:lang w:val="it-IT"/>
              </w:rPr>
              <w:t>cont</w:t>
            </w:r>
            <w:proofErr w:type="spellEnd"/>
            <w:r w:rsidRPr="00C661E4">
              <w:rPr>
                <w:rFonts w:cs="UniCredit"/>
                <w:lang w:val="it-IT"/>
              </w:rPr>
              <w:t xml:space="preserve"> pe </w:t>
            </w:r>
            <w:proofErr w:type="spellStart"/>
            <w:r w:rsidRPr="00C661E4">
              <w:rPr>
                <w:rFonts w:cs="UniCredit"/>
                <w:lang w:val="it-IT"/>
              </w:rPr>
              <w:t>istoric</w:t>
            </w:r>
            <w:proofErr w:type="spellEnd"/>
            <w:r w:rsidRPr="00C661E4">
              <w:rPr>
                <w:rFonts w:cs="UniCredit"/>
                <w:lang w:val="it-IT"/>
              </w:rPr>
              <w:t>?”</w:t>
            </w:r>
          </w:p>
        </w:tc>
        <w:tc>
          <w:tcPr>
            <w:tcW w:w="6074" w:type="dxa"/>
          </w:tcPr>
          <w:p w14:paraId="77245B3D" w14:textId="10B9C6B9" w:rsidR="00DB15F7" w:rsidRPr="00C661E4" w:rsidRDefault="002C20AB" w:rsidP="00C661E4">
            <w:pPr>
              <w:pStyle w:val="Default"/>
              <w:spacing w:line="276" w:lineRule="auto"/>
              <w:ind w:left="142"/>
              <w:jc w:val="both"/>
              <w:rPr>
                <w:color w:val="auto"/>
                <w:sz w:val="22"/>
                <w:szCs w:val="22"/>
              </w:rPr>
            </w:pPr>
            <w:r w:rsidRPr="00C661E4">
              <w:rPr>
                <w:color w:val="auto"/>
                <w:sz w:val="22"/>
                <w:szCs w:val="22"/>
              </w:rPr>
              <w:t xml:space="preserve">Frecvența solicitării istoricului privind dobândă cumulată este determinată de cererile individuale ale petenților, titulari de </w:t>
            </w:r>
            <w:proofErr w:type="spellStart"/>
            <w:r w:rsidRPr="00C661E4">
              <w:rPr>
                <w:color w:val="auto"/>
                <w:sz w:val="22"/>
                <w:szCs w:val="22"/>
              </w:rPr>
              <w:t>subconturi</w:t>
            </w:r>
            <w:proofErr w:type="spellEnd"/>
            <w:r w:rsidRPr="00C661E4">
              <w:rPr>
                <w:color w:val="auto"/>
                <w:sz w:val="22"/>
                <w:szCs w:val="22"/>
              </w:rPr>
              <w:t>, în măsura în care Autoritatea contractantă nu deține acces direct la aceste informații bancare</w:t>
            </w:r>
            <w:r w:rsidR="006064A4" w:rsidRPr="00C661E4">
              <w:rPr>
                <w:color w:val="auto"/>
                <w:sz w:val="22"/>
                <w:szCs w:val="22"/>
              </w:rPr>
              <w:t xml:space="preserve">. Față de aceste aspecte, nu putem estima </w:t>
            </w:r>
            <w:r w:rsidR="00894BC0" w:rsidRPr="00C661E4">
              <w:rPr>
                <w:color w:val="auto"/>
                <w:sz w:val="22"/>
                <w:szCs w:val="22"/>
              </w:rPr>
              <w:t>cu exactitate o periodicitate a acestor solicitări</w:t>
            </w:r>
            <w:r w:rsidR="00A350AA" w:rsidRPr="00C661E4">
              <w:rPr>
                <w:color w:val="auto"/>
                <w:sz w:val="22"/>
                <w:szCs w:val="22"/>
              </w:rPr>
              <w:t>.</w:t>
            </w:r>
          </w:p>
        </w:tc>
      </w:tr>
      <w:tr w:rsidR="00C661E4" w:rsidRPr="00C661E4" w14:paraId="015AED7E" w14:textId="77777777" w:rsidTr="00E92921">
        <w:trPr>
          <w:trHeight w:val="742"/>
        </w:trPr>
        <w:tc>
          <w:tcPr>
            <w:tcW w:w="1668" w:type="dxa"/>
          </w:tcPr>
          <w:p w14:paraId="6B6E9AA6" w14:textId="521D116A" w:rsidR="00DA20D3" w:rsidRPr="00C661E4" w:rsidRDefault="002C20AB" w:rsidP="00C661E4">
            <w:pPr>
              <w:pStyle w:val="Default"/>
              <w:spacing w:line="276" w:lineRule="auto"/>
              <w:ind w:left="142"/>
              <w:jc w:val="both"/>
              <w:rPr>
                <w:b/>
                <w:bCs/>
                <w:color w:val="auto"/>
                <w:sz w:val="22"/>
                <w:szCs w:val="22"/>
              </w:rPr>
            </w:pPr>
            <w:r w:rsidRPr="00C661E4">
              <w:rPr>
                <w:b/>
                <w:bCs/>
                <w:color w:val="auto"/>
                <w:sz w:val="22"/>
                <w:szCs w:val="22"/>
              </w:rPr>
              <w:t>15.</w:t>
            </w:r>
          </w:p>
        </w:tc>
        <w:tc>
          <w:tcPr>
            <w:tcW w:w="1555" w:type="dxa"/>
          </w:tcPr>
          <w:p w14:paraId="0D2FD309" w14:textId="4B4E234B" w:rsidR="00DA20D3" w:rsidRPr="00C661E4" w:rsidRDefault="002F5EF5" w:rsidP="00C661E4">
            <w:pPr>
              <w:pStyle w:val="Default"/>
              <w:spacing w:line="276" w:lineRule="auto"/>
              <w:ind w:left="142"/>
              <w:jc w:val="both"/>
              <w:rPr>
                <w:b/>
                <w:bCs/>
                <w:color w:val="auto"/>
                <w:sz w:val="22"/>
                <w:szCs w:val="22"/>
              </w:rPr>
            </w:pPr>
            <w:r w:rsidRPr="00C661E4">
              <w:rPr>
                <w:b/>
                <w:bCs/>
                <w:color w:val="auto"/>
                <w:sz w:val="22"/>
                <w:szCs w:val="22"/>
              </w:rPr>
              <w:t>04.11.2025</w:t>
            </w:r>
          </w:p>
        </w:tc>
        <w:tc>
          <w:tcPr>
            <w:tcW w:w="6120" w:type="dxa"/>
          </w:tcPr>
          <w:p w14:paraId="7EBFB624" w14:textId="202A7A29" w:rsidR="00DA20D3" w:rsidRPr="00C661E4" w:rsidRDefault="002C20AB" w:rsidP="00C661E4">
            <w:pPr>
              <w:autoSpaceDE w:val="0"/>
              <w:autoSpaceDN w:val="0"/>
              <w:adjustRightInd w:val="0"/>
              <w:spacing w:after="0"/>
              <w:ind w:left="0"/>
              <w:rPr>
                <w:rFonts w:cs="UniCredit"/>
                <w:lang w:val="it-IT"/>
              </w:rPr>
            </w:pPr>
            <w:proofErr w:type="spellStart"/>
            <w:r w:rsidRPr="00C661E4">
              <w:rPr>
                <w:rFonts w:eastAsia="Times New Roman"/>
                <w:i/>
                <w:iCs/>
                <w:lang w:val="ro-RO"/>
              </w:rPr>
              <w:t>Ref</w:t>
            </w:r>
            <w:proofErr w:type="spellEnd"/>
            <w:r w:rsidRPr="00C661E4">
              <w:rPr>
                <w:rFonts w:eastAsia="Times New Roman"/>
                <w:i/>
                <w:iCs/>
                <w:lang w:val="ro-RO"/>
              </w:rPr>
              <w:t xml:space="preserve"> la </w:t>
            </w:r>
            <w:proofErr w:type="spellStart"/>
            <w:r w:rsidRPr="00C661E4">
              <w:rPr>
                <w:rFonts w:eastAsia="Times New Roman"/>
                <w:i/>
                <w:iCs/>
                <w:lang w:val="ro-RO"/>
              </w:rPr>
              <w:t>pct</w:t>
            </w:r>
            <w:proofErr w:type="spellEnd"/>
            <w:r w:rsidRPr="00C661E4">
              <w:rPr>
                <w:rFonts w:eastAsia="Times New Roman"/>
                <w:i/>
                <w:iCs/>
                <w:lang w:val="ro-RO"/>
              </w:rPr>
              <w:t xml:space="preserve"> 4.1.2., solicitam detalierea </w:t>
            </w:r>
            <w:proofErr w:type="spellStart"/>
            <w:r w:rsidRPr="00C661E4">
              <w:rPr>
                <w:rFonts w:eastAsia="Times New Roman"/>
                <w:i/>
                <w:iCs/>
                <w:lang w:val="ro-RO"/>
              </w:rPr>
              <w:t>platilor</w:t>
            </w:r>
            <w:proofErr w:type="spellEnd"/>
            <w:r w:rsidRPr="00C661E4">
              <w:rPr>
                <w:rFonts w:eastAsia="Times New Roman"/>
                <w:i/>
                <w:iCs/>
                <w:lang w:val="ro-RO"/>
              </w:rPr>
              <w:t xml:space="preserve"> interbancare pe teritoriul </w:t>
            </w:r>
            <w:proofErr w:type="spellStart"/>
            <w:r w:rsidRPr="00C661E4">
              <w:rPr>
                <w:rFonts w:eastAsia="Times New Roman"/>
                <w:i/>
                <w:iCs/>
                <w:lang w:val="ro-RO"/>
              </w:rPr>
              <w:t>Romaniei</w:t>
            </w:r>
            <w:proofErr w:type="spellEnd"/>
            <w:r w:rsidRPr="00C661E4">
              <w:rPr>
                <w:rFonts w:eastAsia="Times New Roman"/>
                <w:i/>
                <w:iCs/>
                <w:lang w:val="ro-RO"/>
              </w:rPr>
              <w:t xml:space="preserve"> sau in </w:t>
            </w:r>
            <w:proofErr w:type="spellStart"/>
            <w:r w:rsidRPr="00C661E4">
              <w:rPr>
                <w:rFonts w:eastAsia="Times New Roman"/>
                <w:i/>
                <w:iCs/>
                <w:lang w:val="ro-RO"/>
              </w:rPr>
              <w:t>strainatate</w:t>
            </w:r>
            <w:proofErr w:type="spellEnd"/>
            <w:r w:rsidRPr="00C661E4">
              <w:rPr>
                <w:rFonts w:eastAsia="Times New Roman"/>
                <w:i/>
                <w:iCs/>
                <w:lang w:val="ro-RO"/>
              </w:rPr>
              <w:t xml:space="preserve">, la nivel de </w:t>
            </w:r>
            <w:proofErr w:type="spellStart"/>
            <w:r w:rsidRPr="00C661E4">
              <w:rPr>
                <w:rFonts w:eastAsia="Times New Roman"/>
                <w:i/>
                <w:iCs/>
                <w:lang w:val="ro-RO"/>
              </w:rPr>
              <w:t>numar</w:t>
            </w:r>
            <w:proofErr w:type="spellEnd"/>
            <w:r w:rsidRPr="00C661E4">
              <w:rPr>
                <w:rFonts w:eastAsia="Times New Roman"/>
                <w:i/>
                <w:iCs/>
                <w:lang w:val="ro-RO"/>
              </w:rPr>
              <w:t xml:space="preserve"> </w:t>
            </w:r>
            <w:proofErr w:type="spellStart"/>
            <w:r w:rsidRPr="00C661E4">
              <w:rPr>
                <w:rFonts w:eastAsia="Times New Roman"/>
                <w:i/>
                <w:iCs/>
                <w:lang w:val="ro-RO"/>
              </w:rPr>
              <w:t>operatiuni</w:t>
            </w:r>
            <w:proofErr w:type="spellEnd"/>
            <w:r w:rsidRPr="00C661E4">
              <w:rPr>
                <w:rFonts w:eastAsia="Times New Roman"/>
                <w:i/>
                <w:iCs/>
                <w:lang w:val="ro-RO"/>
              </w:rPr>
              <w:t xml:space="preserve"> si volume (RON, EUR si alte valute) si a </w:t>
            </w:r>
            <w:proofErr w:type="spellStart"/>
            <w:r w:rsidRPr="00C661E4">
              <w:rPr>
                <w:rFonts w:eastAsia="Times New Roman"/>
                <w:i/>
                <w:iCs/>
                <w:lang w:val="ro-RO"/>
              </w:rPr>
              <w:t>incasarilor</w:t>
            </w:r>
            <w:proofErr w:type="spellEnd"/>
            <w:r w:rsidRPr="00C661E4">
              <w:rPr>
                <w:rFonts w:eastAsia="Times New Roman"/>
                <w:i/>
                <w:iCs/>
                <w:lang w:val="ro-RO"/>
              </w:rPr>
              <w:t xml:space="preserve"> interbancare”</w:t>
            </w:r>
          </w:p>
        </w:tc>
        <w:tc>
          <w:tcPr>
            <w:tcW w:w="6074" w:type="dxa"/>
          </w:tcPr>
          <w:p w14:paraId="53C37283" w14:textId="30099272" w:rsidR="002C20AB" w:rsidRPr="00C661E4" w:rsidRDefault="002C20AB" w:rsidP="00C661E4">
            <w:pPr>
              <w:pStyle w:val="Default"/>
              <w:spacing w:line="276" w:lineRule="auto"/>
              <w:ind w:left="142"/>
              <w:jc w:val="both"/>
              <w:rPr>
                <w:color w:val="auto"/>
                <w:sz w:val="22"/>
                <w:szCs w:val="22"/>
              </w:rPr>
            </w:pPr>
            <w:r w:rsidRPr="00C661E4">
              <w:rPr>
                <w:color w:val="auto"/>
                <w:sz w:val="22"/>
                <w:szCs w:val="22"/>
              </w:rPr>
              <w:t xml:space="preserve">Datele privind încasările interbancare, atât pe teritoriul României, cât și în străinătate, nu pot fi estimate, întrucât autoritatea contractantă nu deține </w:t>
            </w:r>
            <w:r w:rsidR="0094182C" w:rsidRPr="00C661E4">
              <w:rPr>
                <w:color w:val="auto"/>
                <w:sz w:val="22"/>
                <w:szCs w:val="22"/>
              </w:rPr>
              <w:t xml:space="preserve">date </w:t>
            </w:r>
            <w:r w:rsidRPr="00C661E4">
              <w:rPr>
                <w:color w:val="auto"/>
                <w:sz w:val="22"/>
                <w:szCs w:val="22"/>
              </w:rPr>
              <w:t>care să permită o analiză completă în acest sens.</w:t>
            </w:r>
          </w:p>
          <w:p w14:paraId="65D9B294" w14:textId="6898CC12" w:rsidR="00DA20D3" w:rsidRPr="00C661E4" w:rsidRDefault="002C20AB" w:rsidP="00C661E4">
            <w:pPr>
              <w:pStyle w:val="Default"/>
              <w:spacing w:line="276" w:lineRule="auto"/>
              <w:ind w:left="142"/>
              <w:jc w:val="both"/>
              <w:rPr>
                <w:color w:val="auto"/>
                <w:sz w:val="22"/>
                <w:szCs w:val="22"/>
              </w:rPr>
            </w:pPr>
            <w:r w:rsidRPr="00C661E4">
              <w:rPr>
                <w:color w:val="auto"/>
                <w:sz w:val="22"/>
                <w:szCs w:val="22"/>
              </w:rPr>
              <w:t>Cu privire la plăți, vă anexăm</w:t>
            </w:r>
            <w:r w:rsidR="0094182C" w:rsidRPr="00C661E4">
              <w:rPr>
                <w:color w:val="auto"/>
                <w:sz w:val="22"/>
                <w:szCs w:val="22"/>
              </w:rPr>
              <w:t xml:space="preserve">, </w:t>
            </w:r>
            <w:r w:rsidR="002A28C6" w:rsidRPr="00C661E4">
              <w:rPr>
                <w:color w:val="auto"/>
                <w:sz w:val="22"/>
                <w:szCs w:val="22"/>
              </w:rPr>
              <w:t xml:space="preserve">cu titlu </w:t>
            </w:r>
            <w:r w:rsidR="0094182C" w:rsidRPr="00C661E4">
              <w:rPr>
                <w:color w:val="auto"/>
                <w:sz w:val="22"/>
                <w:szCs w:val="22"/>
              </w:rPr>
              <w:t>exemplificativ</w:t>
            </w:r>
            <w:r w:rsidRPr="00C661E4">
              <w:rPr>
                <w:color w:val="auto"/>
                <w:sz w:val="22"/>
                <w:szCs w:val="22"/>
              </w:rPr>
              <w:t xml:space="preserve"> tabelul centralizator al operațiunilor aferente anului 2024:</w:t>
            </w:r>
          </w:p>
          <w:p w14:paraId="1BBB73EC" w14:textId="27B87817" w:rsidR="002C20AB" w:rsidRPr="00C661E4" w:rsidRDefault="002C20AB" w:rsidP="00C661E4">
            <w:pPr>
              <w:pStyle w:val="Default"/>
              <w:spacing w:line="276" w:lineRule="auto"/>
              <w:ind w:left="142"/>
              <w:jc w:val="both"/>
              <w:rPr>
                <w:color w:val="auto"/>
                <w:sz w:val="22"/>
                <w:szCs w:val="22"/>
              </w:rPr>
            </w:pPr>
            <w:r w:rsidRPr="00C661E4">
              <w:rPr>
                <w:noProof/>
                <w:color w:val="auto"/>
                <w:sz w:val="22"/>
                <w:szCs w:val="22"/>
              </w:rPr>
              <w:lastRenderedPageBreak/>
              <w:drawing>
                <wp:inline distT="0" distB="0" distL="0" distR="0" wp14:anchorId="6AE3E3E4" wp14:editId="2C2B3DA8">
                  <wp:extent cx="4000195" cy="2077616"/>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3764" cy="2136601"/>
                          </a:xfrm>
                          <a:prstGeom prst="rect">
                            <a:avLst/>
                          </a:prstGeom>
                          <a:noFill/>
                          <a:ln>
                            <a:noFill/>
                          </a:ln>
                        </pic:spPr>
                      </pic:pic>
                    </a:graphicData>
                  </a:graphic>
                </wp:inline>
              </w:drawing>
            </w:r>
          </w:p>
        </w:tc>
      </w:tr>
      <w:tr w:rsidR="00C661E4" w:rsidRPr="00C661E4" w14:paraId="709C7EAD" w14:textId="77777777" w:rsidTr="00E92921">
        <w:trPr>
          <w:trHeight w:val="742"/>
        </w:trPr>
        <w:tc>
          <w:tcPr>
            <w:tcW w:w="1668" w:type="dxa"/>
          </w:tcPr>
          <w:p w14:paraId="1855BC90" w14:textId="6E816E86" w:rsidR="00DA20D3" w:rsidRPr="00C661E4" w:rsidRDefault="00036147" w:rsidP="00C661E4">
            <w:pPr>
              <w:pStyle w:val="Default"/>
              <w:spacing w:line="276" w:lineRule="auto"/>
              <w:ind w:left="142"/>
              <w:jc w:val="both"/>
              <w:rPr>
                <w:b/>
                <w:bCs/>
                <w:color w:val="auto"/>
                <w:sz w:val="22"/>
                <w:szCs w:val="22"/>
              </w:rPr>
            </w:pPr>
            <w:r w:rsidRPr="00C661E4">
              <w:rPr>
                <w:b/>
                <w:bCs/>
                <w:color w:val="auto"/>
                <w:sz w:val="22"/>
                <w:szCs w:val="22"/>
              </w:rPr>
              <w:lastRenderedPageBreak/>
              <w:t>16.</w:t>
            </w:r>
          </w:p>
        </w:tc>
        <w:tc>
          <w:tcPr>
            <w:tcW w:w="1555" w:type="dxa"/>
          </w:tcPr>
          <w:p w14:paraId="2C2FA639" w14:textId="7EE47017" w:rsidR="00DA20D3" w:rsidRPr="00C661E4" w:rsidRDefault="002F5EF5" w:rsidP="00C661E4">
            <w:pPr>
              <w:pStyle w:val="Default"/>
              <w:spacing w:line="276" w:lineRule="auto"/>
              <w:ind w:left="142"/>
              <w:jc w:val="both"/>
              <w:rPr>
                <w:b/>
                <w:bCs/>
                <w:color w:val="auto"/>
                <w:sz w:val="22"/>
                <w:szCs w:val="22"/>
              </w:rPr>
            </w:pPr>
            <w:r w:rsidRPr="00C661E4">
              <w:rPr>
                <w:b/>
                <w:bCs/>
                <w:color w:val="auto"/>
                <w:sz w:val="22"/>
                <w:szCs w:val="22"/>
              </w:rPr>
              <w:t>04.11.2025</w:t>
            </w:r>
          </w:p>
        </w:tc>
        <w:tc>
          <w:tcPr>
            <w:tcW w:w="6120" w:type="dxa"/>
          </w:tcPr>
          <w:p w14:paraId="4E9E36F6" w14:textId="2ECF2AA7" w:rsidR="00D84BE8" w:rsidRPr="00C661E4" w:rsidRDefault="00036147" w:rsidP="00C661E4">
            <w:pPr>
              <w:ind w:left="-21"/>
              <w:rPr>
                <w:rFonts w:eastAsia="Times New Roman"/>
                <w:lang w:val="ro-RO"/>
              </w:rPr>
            </w:pPr>
            <w:r w:rsidRPr="00C661E4">
              <w:rPr>
                <w:rFonts w:eastAsia="Times New Roman"/>
                <w:lang w:val="ro-RO"/>
              </w:rPr>
              <w:t>Pct. 4.</w:t>
            </w:r>
            <w:r w:rsidR="00D84BE8" w:rsidRPr="00C661E4">
              <w:rPr>
                <w:lang w:val="ro-RO"/>
              </w:rPr>
              <w:t xml:space="preserve"> </w:t>
            </w:r>
            <w:r w:rsidR="00D84BE8" w:rsidRPr="00C661E4">
              <w:rPr>
                <w:rFonts w:eastAsia="Times New Roman"/>
                <w:lang w:val="ro-RO"/>
              </w:rPr>
              <w:t>Pct. 4.2.1 Cerințe specifice privind rețeaua națională de agenții și sucursale b) Banca trebuie să dispună de o rețea națională extinsă de agenții/sucursale, prin care să asigure existența a cel puțin a unui asemenea punct de lucru în toate sau în cât mai multe dintre unitățile administrativ teritoriale în care funcționează judecătoriile și parchetele de pe lângă judecătorii din România. Condiția se consideră îndeplinită și în următoarele situații pentru fiecare unitate administrativ teritorială în parte:</w:t>
            </w:r>
          </w:p>
          <w:p w14:paraId="3B08A9BE" w14:textId="5B986864" w:rsidR="00DA20D3" w:rsidRPr="00C661E4" w:rsidRDefault="00D84BE8" w:rsidP="00C661E4">
            <w:pPr>
              <w:autoSpaceDE w:val="0"/>
              <w:autoSpaceDN w:val="0"/>
              <w:adjustRightInd w:val="0"/>
              <w:spacing w:after="0"/>
              <w:ind w:left="0"/>
              <w:rPr>
                <w:rFonts w:cs="UniCredit"/>
                <w:lang w:val="it-IT"/>
              </w:rPr>
            </w:pPr>
            <w:r w:rsidRPr="00C661E4">
              <w:rPr>
                <w:rFonts w:eastAsia="Times New Roman"/>
                <w:lang w:val="ro-RO"/>
              </w:rPr>
              <w:t xml:space="preserve">ii. Dacă ofertantul se obligă să asigure în raport cu unitățile administrativ teritoriale pe care le indică în mod expres că preluarea sumelor de bani de la sediul organului judiciar </w:t>
            </w:r>
            <w:r w:rsidRPr="00C661E4">
              <w:rPr>
                <w:rFonts w:eastAsia="Times New Roman"/>
                <w:lang w:val="ro-RO"/>
              </w:rPr>
              <w:lastRenderedPageBreak/>
              <w:t xml:space="preserve">care a instituit măsura </w:t>
            </w:r>
            <w:proofErr w:type="spellStart"/>
            <w:r w:rsidRPr="00C661E4">
              <w:rPr>
                <w:rFonts w:eastAsia="Times New Roman"/>
                <w:lang w:val="ro-RO"/>
              </w:rPr>
              <w:t>asigurătorie</w:t>
            </w:r>
            <w:proofErr w:type="spellEnd"/>
            <w:r w:rsidRPr="00C661E4">
              <w:rPr>
                <w:rFonts w:eastAsia="Times New Roman"/>
                <w:lang w:val="ro-RO"/>
              </w:rPr>
              <w:t xml:space="preserve"> se va realiza în termen 72 de ore de la sesizare. Privind preluarea sumelor de la organul judiciar in termen de 72 ore, va rugam sa ne </w:t>
            </w:r>
            <w:proofErr w:type="spellStart"/>
            <w:r w:rsidRPr="00C661E4">
              <w:rPr>
                <w:rFonts w:eastAsia="Times New Roman"/>
                <w:lang w:val="ro-RO"/>
              </w:rPr>
              <w:t>precizati</w:t>
            </w:r>
            <w:proofErr w:type="spellEnd"/>
            <w:r w:rsidRPr="00C661E4">
              <w:rPr>
                <w:rFonts w:eastAsia="Times New Roman"/>
                <w:lang w:val="ro-RO"/>
              </w:rPr>
              <w:t xml:space="preserve"> daca </w:t>
            </w:r>
            <w:proofErr w:type="spellStart"/>
            <w:r w:rsidRPr="00C661E4">
              <w:rPr>
                <w:rFonts w:eastAsia="Times New Roman"/>
                <w:lang w:val="ro-RO"/>
              </w:rPr>
              <w:t>precizarile</w:t>
            </w:r>
            <w:proofErr w:type="spellEnd"/>
            <w:r w:rsidRPr="00C661E4">
              <w:rPr>
                <w:rFonts w:eastAsia="Times New Roman"/>
                <w:lang w:val="ro-RO"/>
              </w:rPr>
              <w:t xml:space="preserve"> subpunctului . B) ii. se aplica in cazul </w:t>
            </w:r>
            <w:proofErr w:type="spellStart"/>
            <w:r w:rsidRPr="00C661E4">
              <w:rPr>
                <w:rFonts w:eastAsia="Times New Roman"/>
                <w:lang w:val="ro-RO"/>
              </w:rPr>
              <w:t>indeplinirii</w:t>
            </w:r>
            <w:proofErr w:type="spellEnd"/>
            <w:r w:rsidRPr="00C661E4">
              <w:rPr>
                <w:rFonts w:eastAsia="Times New Roman"/>
                <w:lang w:val="ro-RO"/>
              </w:rPr>
              <w:t xml:space="preserve"> punctului b) sau a subpunctului b) i.?</w:t>
            </w:r>
          </w:p>
        </w:tc>
        <w:tc>
          <w:tcPr>
            <w:tcW w:w="6074" w:type="dxa"/>
          </w:tcPr>
          <w:p w14:paraId="6B946C17" w14:textId="4FBBE06F" w:rsidR="00D84BE8" w:rsidRPr="00C661E4" w:rsidRDefault="00D84BE8" w:rsidP="00C661E4">
            <w:pPr>
              <w:pStyle w:val="Default"/>
              <w:spacing w:line="276" w:lineRule="auto"/>
              <w:ind w:left="142"/>
              <w:jc w:val="both"/>
              <w:rPr>
                <w:color w:val="auto"/>
                <w:sz w:val="22"/>
                <w:szCs w:val="22"/>
              </w:rPr>
            </w:pPr>
            <w:r w:rsidRPr="00C661E4">
              <w:rPr>
                <w:color w:val="auto"/>
                <w:sz w:val="22"/>
                <w:szCs w:val="22"/>
              </w:rPr>
              <w:lastRenderedPageBreak/>
              <w:t>Prevederile subpunctului b) ii) de la pct. 4.2.1 – “Cerințe specifice privind rețeaua națională de agenții și sucursale” – se aplică în cazul îndeplinirii cerinței prevăzute la lit. b), ca variant</w:t>
            </w:r>
            <w:r w:rsidR="002A28C6" w:rsidRPr="00C661E4">
              <w:rPr>
                <w:color w:val="auto"/>
                <w:sz w:val="22"/>
                <w:szCs w:val="22"/>
              </w:rPr>
              <w:t>ă</w:t>
            </w:r>
            <w:r w:rsidRPr="00C661E4">
              <w:rPr>
                <w:color w:val="auto"/>
                <w:sz w:val="22"/>
                <w:szCs w:val="22"/>
              </w:rPr>
              <w:t xml:space="preserve"> alternativă față de situația descrisă la subpunctul b) i).</w:t>
            </w:r>
          </w:p>
          <w:p w14:paraId="4E686725" w14:textId="05487B33" w:rsidR="007342D7" w:rsidRPr="00C661E4" w:rsidRDefault="00D84BE8" w:rsidP="00C661E4">
            <w:pPr>
              <w:pStyle w:val="Default"/>
              <w:spacing w:line="276" w:lineRule="auto"/>
              <w:ind w:left="142"/>
              <w:jc w:val="both"/>
              <w:rPr>
                <w:color w:val="auto"/>
                <w:sz w:val="22"/>
                <w:szCs w:val="22"/>
              </w:rPr>
            </w:pPr>
            <w:r w:rsidRPr="00C661E4">
              <w:rPr>
                <w:color w:val="auto"/>
                <w:sz w:val="22"/>
                <w:szCs w:val="22"/>
              </w:rPr>
              <w:t xml:space="preserve">Astfel, condiția de la lit. b) se consideră îndeplinită </w:t>
            </w:r>
            <w:r w:rsidR="007342D7" w:rsidRPr="00C661E4">
              <w:rPr>
                <w:color w:val="auto"/>
                <w:sz w:val="22"/>
                <w:szCs w:val="22"/>
              </w:rPr>
              <w:t>alternativ prin una dintre următoarele modalități:</w:t>
            </w:r>
          </w:p>
          <w:p w14:paraId="10AB7477" w14:textId="77777777" w:rsidR="007342D7" w:rsidRPr="00C661E4" w:rsidRDefault="00D84BE8" w:rsidP="00C661E4">
            <w:pPr>
              <w:pStyle w:val="Default"/>
              <w:numPr>
                <w:ilvl w:val="0"/>
                <w:numId w:val="2"/>
              </w:numPr>
              <w:spacing w:line="276" w:lineRule="auto"/>
              <w:jc w:val="both"/>
              <w:rPr>
                <w:color w:val="auto"/>
                <w:sz w:val="22"/>
                <w:szCs w:val="22"/>
              </w:rPr>
            </w:pPr>
            <w:r w:rsidRPr="00C661E4">
              <w:rPr>
                <w:color w:val="auto"/>
                <w:sz w:val="22"/>
                <w:szCs w:val="22"/>
              </w:rPr>
              <w:t xml:space="preserve">existența unui punct de lucru </w:t>
            </w:r>
            <w:r w:rsidR="007342D7" w:rsidRPr="00C661E4">
              <w:rPr>
                <w:color w:val="auto"/>
                <w:sz w:val="22"/>
                <w:szCs w:val="22"/>
              </w:rPr>
              <w:t>situat în unitatea administrativ teritorială respectivă;</w:t>
            </w:r>
          </w:p>
          <w:p w14:paraId="76240F69" w14:textId="6AF838A0" w:rsidR="007342D7" w:rsidRPr="00C661E4" w:rsidRDefault="007342D7" w:rsidP="00C661E4">
            <w:pPr>
              <w:pStyle w:val="Default"/>
              <w:numPr>
                <w:ilvl w:val="0"/>
                <w:numId w:val="2"/>
              </w:numPr>
              <w:spacing w:line="276" w:lineRule="auto"/>
              <w:jc w:val="both"/>
              <w:rPr>
                <w:color w:val="auto"/>
                <w:sz w:val="22"/>
                <w:szCs w:val="22"/>
              </w:rPr>
            </w:pPr>
            <w:r w:rsidRPr="00C661E4">
              <w:rPr>
                <w:color w:val="auto"/>
                <w:sz w:val="22"/>
                <w:szCs w:val="22"/>
              </w:rPr>
              <w:t xml:space="preserve">existența unui punct de lucru </w:t>
            </w:r>
            <w:r w:rsidR="00D84BE8" w:rsidRPr="00C661E4">
              <w:rPr>
                <w:color w:val="auto"/>
                <w:sz w:val="22"/>
                <w:szCs w:val="22"/>
              </w:rPr>
              <w:t>situat la maximum 30 de km față de unitatea administrativ teritorială vizată</w:t>
            </w:r>
            <w:r w:rsidRPr="00C661E4">
              <w:rPr>
                <w:color w:val="auto"/>
                <w:sz w:val="22"/>
                <w:szCs w:val="22"/>
              </w:rPr>
              <w:t xml:space="preserve">, </w:t>
            </w:r>
            <w:r w:rsidR="00D84BE8" w:rsidRPr="00C661E4">
              <w:rPr>
                <w:color w:val="auto"/>
                <w:sz w:val="22"/>
                <w:szCs w:val="22"/>
              </w:rPr>
              <w:t>conform b) i</w:t>
            </w:r>
            <w:r w:rsidRPr="00C661E4">
              <w:rPr>
                <w:color w:val="auto"/>
                <w:sz w:val="22"/>
                <w:szCs w:val="22"/>
              </w:rPr>
              <w:t>;</w:t>
            </w:r>
          </w:p>
          <w:p w14:paraId="5664B5BA" w14:textId="02A78547" w:rsidR="00DA20D3" w:rsidRPr="00C661E4" w:rsidRDefault="00D84BE8" w:rsidP="00C661E4">
            <w:pPr>
              <w:pStyle w:val="Default"/>
              <w:numPr>
                <w:ilvl w:val="0"/>
                <w:numId w:val="2"/>
              </w:numPr>
              <w:spacing w:line="276" w:lineRule="auto"/>
              <w:jc w:val="both"/>
              <w:rPr>
                <w:color w:val="auto"/>
                <w:sz w:val="22"/>
                <w:szCs w:val="22"/>
              </w:rPr>
            </w:pPr>
            <w:r w:rsidRPr="00C661E4">
              <w:rPr>
                <w:color w:val="auto"/>
                <w:sz w:val="22"/>
                <w:szCs w:val="22"/>
              </w:rPr>
              <w:lastRenderedPageBreak/>
              <w:t>prin asumarea obligației de preluare a sumelor de bani în termen de 72 de ore de la sesizare</w:t>
            </w:r>
            <w:r w:rsidR="0084761A" w:rsidRPr="00C661E4">
              <w:rPr>
                <w:color w:val="auto"/>
                <w:sz w:val="22"/>
                <w:szCs w:val="22"/>
              </w:rPr>
              <w:t xml:space="preserve">, </w:t>
            </w:r>
            <w:r w:rsidRPr="00C661E4">
              <w:rPr>
                <w:color w:val="auto"/>
                <w:sz w:val="22"/>
                <w:szCs w:val="22"/>
              </w:rPr>
              <w:t>conform b) ii.</w:t>
            </w:r>
          </w:p>
        </w:tc>
      </w:tr>
      <w:tr w:rsidR="00C661E4" w:rsidRPr="00C661E4" w14:paraId="068D9A16" w14:textId="77777777" w:rsidTr="00E92921">
        <w:trPr>
          <w:trHeight w:val="742"/>
        </w:trPr>
        <w:tc>
          <w:tcPr>
            <w:tcW w:w="1668" w:type="dxa"/>
          </w:tcPr>
          <w:p w14:paraId="3EB4B872" w14:textId="6DAE0456" w:rsidR="00DA20D3" w:rsidRPr="00C661E4" w:rsidRDefault="00D84BE8" w:rsidP="00C661E4">
            <w:pPr>
              <w:pStyle w:val="Default"/>
              <w:spacing w:line="276" w:lineRule="auto"/>
              <w:ind w:left="142"/>
              <w:jc w:val="both"/>
              <w:rPr>
                <w:b/>
                <w:bCs/>
                <w:color w:val="auto"/>
                <w:sz w:val="22"/>
                <w:szCs w:val="22"/>
              </w:rPr>
            </w:pPr>
            <w:r w:rsidRPr="00C661E4">
              <w:rPr>
                <w:b/>
                <w:bCs/>
                <w:color w:val="auto"/>
                <w:sz w:val="22"/>
                <w:szCs w:val="22"/>
              </w:rPr>
              <w:lastRenderedPageBreak/>
              <w:t xml:space="preserve">17. </w:t>
            </w:r>
          </w:p>
        </w:tc>
        <w:tc>
          <w:tcPr>
            <w:tcW w:w="1555" w:type="dxa"/>
          </w:tcPr>
          <w:p w14:paraId="3614C229" w14:textId="5216AAD5" w:rsidR="00DA20D3" w:rsidRPr="00C661E4" w:rsidRDefault="002F5EF5" w:rsidP="00C661E4">
            <w:pPr>
              <w:pStyle w:val="Default"/>
              <w:spacing w:line="276" w:lineRule="auto"/>
              <w:ind w:left="142"/>
              <w:jc w:val="both"/>
              <w:rPr>
                <w:b/>
                <w:bCs/>
                <w:color w:val="auto"/>
                <w:sz w:val="22"/>
                <w:szCs w:val="22"/>
              </w:rPr>
            </w:pPr>
            <w:r w:rsidRPr="00C661E4">
              <w:rPr>
                <w:b/>
                <w:bCs/>
                <w:color w:val="auto"/>
                <w:sz w:val="22"/>
                <w:szCs w:val="22"/>
              </w:rPr>
              <w:t>04.11.2025</w:t>
            </w:r>
          </w:p>
        </w:tc>
        <w:tc>
          <w:tcPr>
            <w:tcW w:w="6120" w:type="dxa"/>
          </w:tcPr>
          <w:p w14:paraId="23EE5266" w14:textId="77777777" w:rsidR="00D84BE8" w:rsidRPr="00C661E4" w:rsidRDefault="00D84BE8" w:rsidP="00C661E4">
            <w:pPr>
              <w:autoSpaceDE w:val="0"/>
              <w:autoSpaceDN w:val="0"/>
              <w:adjustRightInd w:val="0"/>
              <w:spacing w:after="0"/>
              <w:ind w:left="0"/>
              <w:rPr>
                <w:rFonts w:cs="UniCredit"/>
                <w:lang w:val="it-IT"/>
              </w:rPr>
            </w:pPr>
            <w:r w:rsidRPr="00C661E4">
              <w:rPr>
                <w:rFonts w:cs="UniCredit"/>
                <w:lang w:val="ro-RO"/>
              </w:rPr>
              <w:t xml:space="preserve">Pct. 4.2.2 </w:t>
            </w:r>
            <w:proofErr w:type="spellStart"/>
            <w:r w:rsidRPr="00C661E4">
              <w:rPr>
                <w:rFonts w:cs="UniCredit"/>
                <w:lang w:val="ro-RO"/>
              </w:rPr>
              <w:t>Cerinte</w:t>
            </w:r>
            <w:proofErr w:type="spellEnd"/>
            <w:r w:rsidRPr="00C661E4">
              <w:rPr>
                <w:rFonts w:cs="UniCredit"/>
                <w:lang w:val="ro-RO"/>
              </w:rPr>
              <w:t xml:space="preserve"> deschidere conturi / </w:t>
            </w:r>
            <w:proofErr w:type="spellStart"/>
            <w:r w:rsidRPr="00C661E4">
              <w:rPr>
                <w:rFonts w:cs="UniCredit"/>
                <w:lang w:val="ro-RO"/>
              </w:rPr>
              <w:t>subconturi</w:t>
            </w:r>
            <w:proofErr w:type="spellEnd"/>
            <w:r w:rsidRPr="00C661E4">
              <w:rPr>
                <w:rFonts w:cs="UniCredit"/>
                <w:lang w:val="ro-RO"/>
              </w:rPr>
              <w:t xml:space="preserve">, administrare a) Banca deschide conturi pentru cel puțin următoarele monede: AUD, BGN, CAD, CHF, CZK, DKK, EUR, GBP, HUF, NOK, PLN, RON, SEK, USD, respectiv cel puțin pentru conturile aferente disponibilităților pe care Agenția le are, în acest moment, în administrare. </w:t>
            </w:r>
            <w:r w:rsidRPr="00C661E4">
              <w:rPr>
                <w:rFonts w:cs="UniCredit"/>
                <w:lang w:val="it-IT"/>
              </w:rPr>
              <w:t xml:space="preserve">Se mentine BGN </w:t>
            </w:r>
            <w:proofErr w:type="spellStart"/>
            <w:r w:rsidRPr="00C661E4">
              <w:rPr>
                <w:rFonts w:cs="UniCredit"/>
                <w:lang w:val="it-IT"/>
              </w:rPr>
              <w:t>avand</w:t>
            </w:r>
            <w:proofErr w:type="spellEnd"/>
            <w:r w:rsidRPr="00C661E4">
              <w:rPr>
                <w:rFonts w:cs="UniCredit"/>
                <w:lang w:val="it-IT"/>
              </w:rPr>
              <w:t xml:space="preserve"> in vedere </w:t>
            </w:r>
            <w:proofErr w:type="spellStart"/>
            <w:r w:rsidRPr="00C661E4">
              <w:rPr>
                <w:rFonts w:cs="UniCredit"/>
                <w:lang w:val="it-IT"/>
              </w:rPr>
              <w:t>faptul</w:t>
            </w:r>
            <w:proofErr w:type="spellEnd"/>
            <w:r w:rsidRPr="00C661E4">
              <w:rPr>
                <w:rFonts w:cs="UniCredit"/>
                <w:lang w:val="it-IT"/>
              </w:rPr>
              <w:t xml:space="preserve"> ca Bulgaria a </w:t>
            </w:r>
            <w:proofErr w:type="spellStart"/>
            <w:r w:rsidRPr="00C661E4">
              <w:rPr>
                <w:rFonts w:cs="UniCredit"/>
                <w:lang w:val="it-IT"/>
              </w:rPr>
              <w:t>fost</w:t>
            </w:r>
            <w:proofErr w:type="spellEnd"/>
            <w:r w:rsidRPr="00C661E4">
              <w:rPr>
                <w:rFonts w:cs="UniCredit"/>
                <w:lang w:val="it-IT"/>
              </w:rPr>
              <w:t xml:space="preserve"> </w:t>
            </w:r>
            <w:proofErr w:type="spellStart"/>
            <w:r w:rsidRPr="00C661E4">
              <w:rPr>
                <w:rFonts w:cs="UniCredit"/>
                <w:lang w:val="it-IT"/>
              </w:rPr>
              <w:t>confirmată</w:t>
            </w:r>
            <w:proofErr w:type="spellEnd"/>
            <w:r w:rsidRPr="00C661E4">
              <w:rPr>
                <w:rFonts w:cs="UniCredit"/>
                <w:lang w:val="it-IT"/>
              </w:rPr>
              <w:t xml:space="preserve"> </w:t>
            </w:r>
            <w:proofErr w:type="spellStart"/>
            <w:r w:rsidRPr="00C661E4">
              <w:rPr>
                <w:rFonts w:cs="UniCredit"/>
                <w:lang w:val="it-IT"/>
              </w:rPr>
              <w:t>oficial</w:t>
            </w:r>
            <w:proofErr w:type="spellEnd"/>
            <w:r w:rsidRPr="00C661E4">
              <w:rPr>
                <w:rFonts w:cs="UniCredit"/>
                <w:lang w:val="it-IT"/>
              </w:rPr>
              <w:t xml:space="preserve"> </w:t>
            </w:r>
            <w:proofErr w:type="spellStart"/>
            <w:r w:rsidRPr="00C661E4">
              <w:rPr>
                <w:rFonts w:cs="UniCredit"/>
                <w:lang w:val="it-IT"/>
              </w:rPr>
              <w:t>să</w:t>
            </w:r>
            <w:proofErr w:type="spellEnd"/>
            <w:r w:rsidRPr="00C661E4">
              <w:rPr>
                <w:rFonts w:cs="UniCredit"/>
                <w:lang w:val="it-IT"/>
              </w:rPr>
              <w:t xml:space="preserve"> </w:t>
            </w:r>
            <w:proofErr w:type="spellStart"/>
            <w:r w:rsidRPr="00C661E4">
              <w:rPr>
                <w:rFonts w:cs="UniCredit"/>
                <w:lang w:val="it-IT"/>
              </w:rPr>
              <w:t>adopte</w:t>
            </w:r>
            <w:proofErr w:type="spellEnd"/>
            <w:r w:rsidRPr="00C661E4">
              <w:rPr>
                <w:rFonts w:cs="UniCredit"/>
                <w:lang w:val="it-IT"/>
              </w:rPr>
              <w:t xml:space="preserve"> Euro ca </w:t>
            </w:r>
            <w:proofErr w:type="spellStart"/>
            <w:r w:rsidRPr="00C661E4">
              <w:rPr>
                <w:rFonts w:cs="UniCredit"/>
                <w:lang w:val="it-IT"/>
              </w:rPr>
              <w:t>monedă</w:t>
            </w:r>
            <w:proofErr w:type="spellEnd"/>
            <w:r w:rsidRPr="00C661E4">
              <w:rPr>
                <w:rFonts w:cs="UniCredit"/>
                <w:lang w:val="it-IT"/>
              </w:rPr>
              <w:t xml:space="preserve">, cu </w:t>
            </w:r>
            <w:proofErr w:type="spellStart"/>
            <w:r w:rsidRPr="00C661E4">
              <w:rPr>
                <w:rFonts w:cs="UniCredit"/>
                <w:lang w:val="it-IT"/>
              </w:rPr>
              <w:t>efect</w:t>
            </w:r>
            <w:proofErr w:type="spellEnd"/>
            <w:r w:rsidRPr="00C661E4">
              <w:rPr>
                <w:rFonts w:cs="UniCredit"/>
                <w:lang w:val="it-IT"/>
              </w:rPr>
              <w:t xml:space="preserve"> de la 1 </w:t>
            </w:r>
            <w:proofErr w:type="spellStart"/>
            <w:r w:rsidRPr="00C661E4">
              <w:rPr>
                <w:rFonts w:cs="UniCredit"/>
                <w:lang w:val="it-IT"/>
              </w:rPr>
              <w:t>ianuarie</w:t>
            </w:r>
            <w:proofErr w:type="spellEnd"/>
            <w:r w:rsidRPr="00C661E4">
              <w:rPr>
                <w:rFonts w:cs="UniCredit"/>
                <w:lang w:val="it-IT"/>
              </w:rPr>
              <w:t xml:space="preserve"> 2026 data la care </w:t>
            </w:r>
            <w:proofErr w:type="spellStart"/>
            <w:r w:rsidRPr="00C661E4">
              <w:rPr>
                <w:rFonts w:cs="UniCredit"/>
                <w:lang w:val="it-IT"/>
              </w:rPr>
              <w:t>toate</w:t>
            </w:r>
            <w:proofErr w:type="spellEnd"/>
            <w:r w:rsidRPr="00C661E4">
              <w:rPr>
                <w:rFonts w:cs="UniCredit"/>
                <w:lang w:val="it-IT"/>
              </w:rPr>
              <w:t xml:space="preserve"> </w:t>
            </w:r>
            <w:proofErr w:type="spellStart"/>
            <w:r w:rsidRPr="00C661E4">
              <w:rPr>
                <w:rFonts w:cs="UniCredit"/>
                <w:lang w:val="it-IT"/>
              </w:rPr>
              <w:t>conturile</w:t>
            </w:r>
            <w:proofErr w:type="spellEnd"/>
            <w:r w:rsidRPr="00C661E4">
              <w:rPr>
                <w:rFonts w:cs="UniCredit"/>
                <w:lang w:val="it-IT"/>
              </w:rPr>
              <w:t xml:space="preserve"> </w:t>
            </w:r>
            <w:proofErr w:type="spellStart"/>
            <w:r w:rsidRPr="00C661E4">
              <w:rPr>
                <w:rFonts w:cs="UniCredit"/>
                <w:lang w:val="it-IT"/>
              </w:rPr>
              <w:t>vor</w:t>
            </w:r>
            <w:proofErr w:type="spellEnd"/>
            <w:r w:rsidRPr="00C661E4">
              <w:rPr>
                <w:rFonts w:cs="UniCredit"/>
                <w:lang w:val="it-IT"/>
              </w:rPr>
              <w:t xml:space="preserve"> fi convertite in EUR?</w:t>
            </w:r>
          </w:p>
          <w:p w14:paraId="08DBC602" w14:textId="77777777" w:rsidR="00D84BE8" w:rsidRPr="00C661E4" w:rsidRDefault="00D84BE8" w:rsidP="00C661E4">
            <w:pPr>
              <w:autoSpaceDE w:val="0"/>
              <w:autoSpaceDN w:val="0"/>
              <w:adjustRightInd w:val="0"/>
              <w:spacing w:after="0"/>
              <w:ind w:left="0"/>
              <w:rPr>
                <w:rFonts w:cs="UniCredit"/>
                <w:lang w:val="it-IT"/>
              </w:rPr>
            </w:pPr>
            <w:r w:rsidRPr="00C661E4">
              <w:rPr>
                <w:rFonts w:cs="UniCredit"/>
                <w:lang w:val="it-IT"/>
              </w:rPr>
              <w:t xml:space="preserve">p) Banca are </w:t>
            </w:r>
            <w:proofErr w:type="spellStart"/>
            <w:r w:rsidRPr="00C661E4">
              <w:rPr>
                <w:rFonts w:cs="UniCredit"/>
                <w:lang w:val="it-IT"/>
              </w:rPr>
              <w:t>obligația</w:t>
            </w:r>
            <w:proofErr w:type="spellEnd"/>
            <w:r w:rsidRPr="00C661E4">
              <w:rPr>
                <w:rFonts w:cs="UniCredit"/>
                <w:lang w:val="it-IT"/>
              </w:rPr>
              <w:t xml:space="preserve"> de a </w:t>
            </w:r>
            <w:proofErr w:type="spellStart"/>
            <w:r w:rsidRPr="00C661E4">
              <w:rPr>
                <w:rFonts w:cs="UniCredit"/>
                <w:lang w:val="it-IT"/>
              </w:rPr>
              <w:t>transmite</w:t>
            </w:r>
            <w:proofErr w:type="spellEnd"/>
            <w:r w:rsidRPr="00C661E4">
              <w:rPr>
                <w:rFonts w:cs="UniCredit"/>
                <w:lang w:val="it-IT"/>
              </w:rPr>
              <w:t xml:space="preserve"> </w:t>
            </w:r>
            <w:proofErr w:type="spellStart"/>
            <w:r w:rsidRPr="00C661E4">
              <w:rPr>
                <w:rFonts w:cs="UniCredit"/>
                <w:lang w:val="it-IT"/>
              </w:rPr>
              <w:t>lunar</w:t>
            </w:r>
            <w:proofErr w:type="spellEnd"/>
            <w:r w:rsidRPr="00C661E4">
              <w:rPr>
                <w:rFonts w:cs="UniCredit"/>
                <w:lang w:val="it-IT"/>
              </w:rPr>
              <w:t xml:space="preserve"> pe </w:t>
            </w:r>
            <w:proofErr w:type="spellStart"/>
            <w:r w:rsidRPr="00C661E4">
              <w:rPr>
                <w:rFonts w:cs="UniCredit"/>
                <w:lang w:val="it-IT"/>
              </w:rPr>
              <w:t>suport</w:t>
            </w:r>
            <w:proofErr w:type="spellEnd"/>
            <w:r w:rsidRPr="00C661E4">
              <w:rPr>
                <w:rFonts w:cs="UniCredit"/>
                <w:lang w:val="it-IT"/>
              </w:rPr>
              <w:t xml:space="preserve"> </w:t>
            </w:r>
            <w:proofErr w:type="spellStart"/>
            <w:r w:rsidRPr="00C661E4">
              <w:rPr>
                <w:rFonts w:cs="UniCredit"/>
                <w:lang w:val="it-IT"/>
              </w:rPr>
              <w:t>electronic</w:t>
            </w:r>
            <w:proofErr w:type="spellEnd"/>
            <w:r w:rsidRPr="00C661E4">
              <w:rPr>
                <w:rFonts w:cs="UniCredit"/>
                <w:lang w:val="it-IT"/>
              </w:rPr>
              <w:t xml:space="preserve">, </w:t>
            </w:r>
            <w:proofErr w:type="spellStart"/>
            <w:r w:rsidRPr="00C661E4">
              <w:rPr>
                <w:rFonts w:cs="UniCredit"/>
                <w:lang w:val="it-IT"/>
              </w:rPr>
              <w:t>până</w:t>
            </w:r>
            <w:proofErr w:type="spellEnd"/>
            <w:r w:rsidRPr="00C661E4">
              <w:rPr>
                <w:rFonts w:cs="UniCredit"/>
                <w:lang w:val="it-IT"/>
              </w:rPr>
              <w:t xml:space="preserve"> la data de 10 </w:t>
            </w:r>
            <w:proofErr w:type="spellStart"/>
            <w:r w:rsidRPr="00C661E4">
              <w:rPr>
                <w:rFonts w:cs="UniCredit"/>
                <w:lang w:val="it-IT"/>
              </w:rPr>
              <w:t>ale</w:t>
            </w:r>
            <w:proofErr w:type="spellEnd"/>
            <w:r w:rsidRPr="00C661E4">
              <w:rPr>
                <w:rFonts w:cs="UniCredit"/>
                <w:lang w:val="it-IT"/>
              </w:rPr>
              <w:t xml:space="preserve"> </w:t>
            </w:r>
            <w:proofErr w:type="spellStart"/>
            <w:r w:rsidRPr="00C661E4">
              <w:rPr>
                <w:rFonts w:cs="UniCredit"/>
                <w:lang w:val="it-IT"/>
              </w:rPr>
              <w:t>lunii</w:t>
            </w:r>
            <w:proofErr w:type="spellEnd"/>
            <w:r w:rsidRPr="00C661E4">
              <w:rPr>
                <w:rFonts w:cs="UniCredit"/>
                <w:lang w:val="it-IT"/>
              </w:rPr>
              <w:t xml:space="preserve">, </w:t>
            </w:r>
            <w:proofErr w:type="spellStart"/>
            <w:r w:rsidRPr="00C661E4">
              <w:rPr>
                <w:rFonts w:cs="UniCredit"/>
                <w:lang w:val="it-IT"/>
              </w:rPr>
              <w:t>situația</w:t>
            </w:r>
            <w:proofErr w:type="spellEnd"/>
            <w:r w:rsidRPr="00C661E4">
              <w:rPr>
                <w:rFonts w:cs="UniCredit"/>
                <w:lang w:val="it-IT"/>
              </w:rPr>
              <w:t xml:space="preserve"> </w:t>
            </w:r>
            <w:proofErr w:type="spellStart"/>
            <w:r w:rsidRPr="00C661E4">
              <w:rPr>
                <w:rFonts w:cs="UniCredit"/>
                <w:lang w:val="it-IT"/>
              </w:rPr>
              <w:t>conturilor</w:t>
            </w:r>
            <w:proofErr w:type="spellEnd"/>
            <w:r w:rsidRPr="00C661E4">
              <w:rPr>
                <w:rFonts w:cs="UniCredit"/>
                <w:lang w:val="it-IT"/>
              </w:rPr>
              <w:t xml:space="preserve"> </w:t>
            </w:r>
            <w:proofErr w:type="spellStart"/>
            <w:r w:rsidRPr="00C661E4">
              <w:rPr>
                <w:rFonts w:cs="UniCredit"/>
                <w:lang w:val="it-IT"/>
              </w:rPr>
              <w:t>și</w:t>
            </w:r>
            <w:proofErr w:type="spellEnd"/>
            <w:r w:rsidRPr="00C661E4">
              <w:rPr>
                <w:rFonts w:cs="UniCredit"/>
                <w:lang w:val="it-IT"/>
              </w:rPr>
              <w:t xml:space="preserve"> </w:t>
            </w:r>
            <w:proofErr w:type="spellStart"/>
            <w:r w:rsidRPr="00C661E4">
              <w:rPr>
                <w:rFonts w:cs="UniCredit"/>
                <w:lang w:val="it-IT"/>
              </w:rPr>
              <w:t>subconturilor</w:t>
            </w:r>
            <w:proofErr w:type="spellEnd"/>
            <w:r w:rsidRPr="00C661E4">
              <w:rPr>
                <w:rFonts w:cs="UniCredit"/>
                <w:lang w:val="it-IT"/>
              </w:rPr>
              <w:t xml:space="preserve"> </w:t>
            </w:r>
            <w:proofErr w:type="spellStart"/>
            <w:r w:rsidRPr="00C661E4">
              <w:rPr>
                <w:rFonts w:cs="UniCredit"/>
                <w:lang w:val="it-IT"/>
              </w:rPr>
              <w:t>deschise</w:t>
            </w:r>
            <w:proofErr w:type="spellEnd"/>
            <w:r w:rsidRPr="00C661E4">
              <w:rPr>
                <w:rFonts w:cs="UniCredit"/>
                <w:lang w:val="it-IT"/>
              </w:rPr>
              <w:t xml:space="preserve"> </w:t>
            </w:r>
            <w:proofErr w:type="spellStart"/>
            <w:r w:rsidRPr="00C661E4">
              <w:rPr>
                <w:rFonts w:cs="UniCredit"/>
                <w:lang w:val="it-IT"/>
              </w:rPr>
              <w:t>în</w:t>
            </w:r>
            <w:proofErr w:type="spellEnd"/>
            <w:r w:rsidRPr="00C661E4">
              <w:rPr>
                <w:rFonts w:cs="UniCredit"/>
                <w:lang w:val="it-IT"/>
              </w:rPr>
              <w:t xml:space="preserve"> luna </w:t>
            </w:r>
            <w:proofErr w:type="spellStart"/>
            <w:r w:rsidRPr="00C661E4">
              <w:rPr>
                <w:rFonts w:cs="UniCredit"/>
                <w:lang w:val="it-IT"/>
              </w:rPr>
              <w:t>anterioară</w:t>
            </w:r>
            <w:proofErr w:type="spellEnd"/>
            <w:r w:rsidRPr="00C661E4">
              <w:rPr>
                <w:rFonts w:cs="UniCredit"/>
                <w:lang w:val="it-IT"/>
              </w:rPr>
              <w:t xml:space="preserve"> </w:t>
            </w:r>
            <w:proofErr w:type="spellStart"/>
            <w:r w:rsidRPr="00C661E4">
              <w:rPr>
                <w:rFonts w:cs="UniCredit"/>
                <w:lang w:val="it-IT"/>
              </w:rPr>
              <w:t>precum</w:t>
            </w:r>
            <w:proofErr w:type="spellEnd"/>
            <w:r w:rsidRPr="00C661E4">
              <w:rPr>
                <w:rFonts w:cs="UniCredit"/>
                <w:lang w:val="it-IT"/>
              </w:rPr>
              <w:t xml:space="preserve"> </w:t>
            </w:r>
            <w:proofErr w:type="spellStart"/>
            <w:r w:rsidRPr="00C661E4">
              <w:rPr>
                <w:rFonts w:cs="UniCredit"/>
                <w:lang w:val="it-IT"/>
              </w:rPr>
              <w:t>și</w:t>
            </w:r>
            <w:proofErr w:type="spellEnd"/>
            <w:r w:rsidRPr="00C661E4">
              <w:rPr>
                <w:rFonts w:cs="UniCredit"/>
                <w:lang w:val="it-IT"/>
              </w:rPr>
              <w:t xml:space="preserve"> </w:t>
            </w:r>
            <w:proofErr w:type="spellStart"/>
            <w:r w:rsidRPr="00C661E4">
              <w:rPr>
                <w:rFonts w:cs="UniCredit"/>
                <w:lang w:val="it-IT"/>
              </w:rPr>
              <w:t>întreaga</w:t>
            </w:r>
            <w:proofErr w:type="spellEnd"/>
            <w:r w:rsidRPr="00C661E4">
              <w:rPr>
                <w:rFonts w:cs="UniCredit"/>
                <w:lang w:val="it-IT"/>
              </w:rPr>
              <w:t xml:space="preserve"> </w:t>
            </w:r>
            <w:proofErr w:type="spellStart"/>
            <w:r w:rsidRPr="00C661E4">
              <w:rPr>
                <w:rFonts w:cs="UniCredit"/>
                <w:lang w:val="it-IT"/>
              </w:rPr>
              <w:t>documentație</w:t>
            </w:r>
            <w:proofErr w:type="spellEnd"/>
            <w:r w:rsidRPr="00C661E4">
              <w:rPr>
                <w:rFonts w:cs="UniCredit"/>
                <w:lang w:val="it-IT"/>
              </w:rPr>
              <w:t xml:space="preserve"> </w:t>
            </w:r>
            <w:proofErr w:type="spellStart"/>
            <w:r w:rsidRPr="00C661E4">
              <w:rPr>
                <w:rFonts w:cs="UniCredit"/>
                <w:lang w:val="it-IT"/>
              </w:rPr>
              <w:t>aferentă</w:t>
            </w:r>
            <w:proofErr w:type="spellEnd"/>
            <w:r w:rsidRPr="00C661E4">
              <w:rPr>
                <w:rFonts w:cs="UniCredit"/>
                <w:lang w:val="it-IT"/>
              </w:rPr>
              <w:t xml:space="preserve"> </w:t>
            </w:r>
            <w:proofErr w:type="spellStart"/>
            <w:r w:rsidRPr="00C661E4">
              <w:rPr>
                <w:rFonts w:cs="UniCredit"/>
                <w:lang w:val="it-IT"/>
              </w:rPr>
              <w:t>deschiderii</w:t>
            </w:r>
            <w:proofErr w:type="spellEnd"/>
            <w:r w:rsidRPr="00C661E4">
              <w:rPr>
                <w:rFonts w:cs="UniCredit"/>
                <w:lang w:val="it-IT"/>
              </w:rPr>
              <w:t xml:space="preserve"> </w:t>
            </w:r>
            <w:proofErr w:type="spellStart"/>
            <w:r w:rsidRPr="00C661E4">
              <w:rPr>
                <w:rFonts w:cs="UniCredit"/>
                <w:lang w:val="it-IT"/>
              </w:rPr>
              <w:t>acestora</w:t>
            </w:r>
            <w:proofErr w:type="spellEnd"/>
            <w:r w:rsidRPr="00C661E4">
              <w:rPr>
                <w:rFonts w:cs="UniCredit"/>
                <w:lang w:val="it-IT"/>
              </w:rPr>
              <w:t xml:space="preserve"> (</w:t>
            </w:r>
            <w:proofErr w:type="spellStart"/>
            <w:r w:rsidRPr="00C661E4">
              <w:rPr>
                <w:rFonts w:cs="UniCredit"/>
                <w:lang w:val="it-IT"/>
              </w:rPr>
              <w:t>Anexa</w:t>
            </w:r>
            <w:proofErr w:type="spellEnd"/>
            <w:r w:rsidRPr="00C661E4">
              <w:rPr>
                <w:rFonts w:cs="UniCredit"/>
                <w:lang w:val="it-IT"/>
              </w:rPr>
              <w:t xml:space="preserve"> 3, </w:t>
            </w:r>
            <w:proofErr w:type="spellStart"/>
            <w:r w:rsidRPr="00C661E4">
              <w:rPr>
                <w:rFonts w:cs="UniCredit"/>
                <w:lang w:val="it-IT"/>
              </w:rPr>
              <w:t>ordonanță</w:t>
            </w:r>
            <w:proofErr w:type="spellEnd"/>
            <w:r w:rsidRPr="00C661E4">
              <w:rPr>
                <w:rFonts w:cs="UniCredit"/>
                <w:lang w:val="it-IT"/>
              </w:rPr>
              <w:t xml:space="preserve"> de instituire a </w:t>
            </w:r>
            <w:proofErr w:type="spellStart"/>
            <w:r w:rsidRPr="00C661E4">
              <w:rPr>
                <w:rFonts w:cs="UniCredit"/>
                <w:lang w:val="it-IT"/>
              </w:rPr>
              <w:t>sechestrului</w:t>
            </w:r>
            <w:proofErr w:type="spellEnd"/>
            <w:r w:rsidRPr="00C661E4">
              <w:rPr>
                <w:rFonts w:cs="UniCredit"/>
                <w:lang w:val="it-IT"/>
              </w:rPr>
              <w:t xml:space="preserve">, alte </w:t>
            </w:r>
            <w:proofErr w:type="spellStart"/>
            <w:r w:rsidRPr="00C661E4">
              <w:rPr>
                <w:rFonts w:cs="UniCredit"/>
                <w:lang w:val="it-IT"/>
              </w:rPr>
              <w:t>documente</w:t>
            </w:r>
            <w:proofErr w:type="spellEnd"/>
            <w:r w:rsidRPr="00C661E4">
              <w:rPr>
                <w:rFonts w:cs="UniCredit"/>
                <w:lang w:val="it-IT"/>
              </w:rPr>
              <w:t xml:space="preserve"> care </w:t>
            </w:r>
            <w:proofErr w:type="spellStart"/>
            <w:r w:rsidRPr="00C661E4">
              <w:rPr>
                <w:rFonts w:cs="UniCredit"/>
                <w:lang w:val="it-IT"/>
              </w:rPr>
              <w:t>au</w:t>
            </w:r>
            <w:proofErr w:type="spellEnd"/>
            <w:r w:rsidRPr="00C661E4">
              <w:rPr>
                <w:rFonts w:cs="UniCredit"/>
                <w:lang w:val="it-IT"/>
              </w:rPr>
              <w:t xml:space="preserve"> </w:t>
            </w:r>
            <w:proofErr w:type="spellStart"/>
            <w:r w:rsidRPr="00C661E4">
              <w:rPr>
                <w:rFonts w:cs="UniCredit"/>
                <w:lang w:val="it-IT"/>
              </w:rPr>
              <w:t>stat</w:t>
            </w:r>
            <w:proofErr w:type="spellEnd"/>
            <w:r w:rsidRPr="00C661E4">
              <w:rPr>
                <w:rFonts w:cs="UniCredit"/>
                <w:lang w:val="it-IT"/>
              </w:rPr>
              <w:t xml:space="preserve"> la </w:t>
            </w:r>
            <w:proofErr w:type="spellStart"/>
            <w:r w:rsidRPr="00C661E4">
              <w:rPr>
                <w:rFonts w:cs="UniCredit"/>
                <w:lang w:val="it-IT"/>
              </w:rPr>
              <w:t>baza</w:t>
            </w:r>
            <w:proofErr w:type="spellEnd"/>
            <w:r w:rsidRPr="00C661E4">
              <w:rPr>
                <w:rFonts w:cs="UniCredit"/>
                <w:lang w:val="it-IT"/>
              </w:rPr>
              <w:t xml:space="preserve"> </w:t>
            </w:r>
            <w:proofErr w:type="spellStart"/>
            <w:r w:rsidRPr="00C661E4">
              <w:rPr>
                <w:rFonts w:cs="UniCredit"/>
                <w:lang w:val="it-IT"/>
              </w:rPr>
              <w:t>deschiderii</w:t>
            </w:r>
            <w:proofErr w:type="spellEnd"/>
            <w:r w:rsidRPr="00C661E4">
              <w:rPr>
                <w:rFonts w:cs="UniCredit"/>
                <w:lang w:val="it-IT"/>
              </w:rPr>
              <w:t xml:space="preserve"> </w:t>
            </w:r>
            <w:proofErr w:type="spellStart"/>
            <w:r w:rsidRPr="00C661E4">
              <w:rPr>
                <w:rFonts w:cs="UniCredit"/>
                <w:lang w:val="it-IT"/>
              </w:rPr>
              <w:t>subconturilor</w:t>
            </w:r>
            <w:proofErr w:type="spellEnd"/>
            <w:r w:rsidRPr="00C661E4">
              <w:rPr>
                <w:rFonts w:cs="UniCredit"/>
                <w:lang w:val="it-IT"/>
              </w:rPr>
              <w:t xml:space="preserve"> etc.). </w:t>
            </w:r>
            <w:proofErr w:type="spellStart"/>
            <w:r w:rsidRPr="00C661E4">
              <w:rPr>
                <w:rFonts w:cs="UniCredit"/>
                <w:lang w:val="it-IT"/>
              </w:rPr>
              <w:t>În</w:t>
            </w:r>
            <w:proofErr w:type="spellEnd"/>
            <w:r w:rsidRPr="00C661E4">
              <w:rPr>
                <w:rFonts w:cs="UniCredit"/>
                <w:lang w:val="it-IT"/>
              </w:rPr>
              <w:t xml:space="preserve"> </w:t>
            </w:r>
            <w:proofErr w:type="spellStart"/>
            <w:r w:rsidRPr="00C661E4">
              <w:rPr>
                <w:rFonts w:cs="UniCredit"/>
                <w:lang w:val="it-IT"/>
              </w:rPr>
              <w:t>situația</w:t>
            </w:r>
            <w:proofErr w:type="spellEnd"/>
            <w:r w:rsidRPr="00C661E4">
              <w:rPr>
                <w:rFonts w:cs="UniCredit"/>
                <w:lang w:val="it-IT"/>
              </w:rPr>
              <w:t xml:space="preserve"> </w:t>
            </w:r>
            <w:proofErr w:type="spellStart"/>
            <w:r w:rsidRPr="00C661E4">
              <w:rPr>
                <w:rFonts w:cs="UniCredit"/>
                <w:lang w:val="it-IT"/>
              </w:rPr>
              <w:t>în</w:t>
            </w:r>
            <w:proofErr w:type="spellEnd"/>
            <w:r w:rsidRPr="00C661E4">
              <w:rPr>
                <w:rFonts w:cs="UniCredit"/>
                <w:lang w:val="it-IT"/>
              </w:rPr>
              <w:t xml:space="preserve"> care, </w:t>
            </w:r>
            <w:proofErr w:type="spellStart"/>
            <w:r w:rsidRPr="00C661E4">
              <w:rPr>
                <w:rFonts w:cs="UniCredit"/>
                <w:lang w:val="it-IT"/>
              </w:rPr>
              <w:t>din</w:t>
            </w:r>
            <w:proofErr w:type="spellEnd"/>
            <w:r w:rsidRPr="00C661E4">
              <w:rPr>
                <w:rFonts w:cs="UniCredit"/>
                <w:lang w:val="it-IT"/>
              </w:rPr>
              <w:t xml:space="preserve"> motive </w:t>
            </w:r>
            <w:proofErr w:type="spellStart"/>
            <w:r w:rsidRPr="00C661E4">
              <w:rPr>
                <w:rFonts w:cs="UniCredit"/>
                <w:lang w:val="it-IT"/>
              </w:rPr>
              <w:t>obiective</w:t>
            </w:r>
            <w:proofErr w:type="spellEnd"/>
            <w:r w:rsidRPr="00C661E4">
              <w:rPr>
                <w:rFonts w:cs="UniCredit"/>
                <w:lang w:val="it-IT"/>
              </w:rPr>
              <w:t xml:space="preserve">, </w:t>
            </w:r>
            <w:proofErr w:type="spellStart"/>
            <w:r w:rsidRPr="00C661E4">
              <w:rPr>
                <w:rFonts w:cs="UniCredit"/>
                <w:lang w:val="it-IT"/>
              </w:rPr>
              <w:t>apar</w:t>
            </w:r>
            <w:proofErr w:type="spellEnd"/>
            <w:r w:rsidRPr="00C661E4">
              <w:rPr>
                <w:rFonts w:cs="UniCredit"/>
                <w:lang w:val="it-IT"/>
              </w:rPr>
              <w:t xml:space="preserve"> </w:t>
            </w:r>
            <w:proofErr w:type="spellStart"/>
            <w:r w:rsidRPr="00C661E4">
              <w:rPr>
                <w:rFonts w:cs="UniCredit"/>
                <w:lang w:val="it-IT"/>
              </w:rPr>
              <w:t>întârzieri</w:t>
            </w:r>
            <w:proofErr w:type="spellEnd"/>
            <w:r w:rsidRPr="00C661E4">
              <w:rPr>
                <w:rFonts w:cs="UniCredit"/>
                <w:lang w:val="it-IT"/>
              </w:rPr>
              <w:t xml:space="preserve"> </w:t>
            </w:r>
            <w:proofErr w:type="spellStart"/>
            <w:r w:rsidRPr="00C661E4">
              <w:rPr>
                <w:rFonts w:cs="UniCredit"/>
                <w:lang w:val="it-IT"/>
              </w:rPr>
              <w:t>în</w:t>
            </w:r>
            <w:proofErr w:type="spellEnd"/>
            <w:r w:rsidRPr="00C661E4">
              <w:rPr>
                <w:rFonts w:cs="UniCredit"/>
                <w:lang w:val="it-IT"/>
              </w:rPr>
              <w:t xml:space="preserve"> </w:t>
            </w:r>
            <w:proofErr w:type="spellStart"/>
            <w:r w:rsidRPr="00C661E4">
              <w:rPr>
                <w:rFonts w:cs="UniCredit"/>
                <w:lang w:val="it-IT"/>
              </w:rPr>
              <w:t>transmiterea</w:t>
            </w:r>
            <w:proofErr w:type="spellEnd"/>
            <w:r w:rsidRPr="00C661E4">
              <w:rPr>
                <w:rFonts w:cs="UniCredit"/>
                <w:lang w:val="it-IT"/>
              </w:rPr>
              <w:t xml:space="preserve"> </w:t>
            </w:r>
            <w:proofErr w:type="spellStart"/>
            <w:r w:rsidRPr="00C661E4">
              <w:rPr>
                <w:rFonts w:cs="UniCredit"/>
                <w:lang w:val="it-IT"/>
              </w:rPr>
              <w:t>raportării</w:t>
            </w:r>
            <w:proofErr w:type="spellEnd"/>
            <w:r w:rsidRPr="00C661E4">
              <w:rPr>
                <w:rFonts w:cs="UniCredit"/>
                <w:lang w:val="it-IT"/>
              </w:rPr>
              <w:t xml:space="preserve"> lunare este </w:t>
            </w:r>
            <w:proofErr w:type="spellStart"/>
            <w:r w:rsidRPr="00C661E4">
              <w:rPr>
                <w:rFonts w:cs="UniCredit"/>
                <w:lang w:val="it-IT"/>
              </w:rPr>
              <w:t>necesară</w:t>
            </w:r>
            <w:proofErr w:type="spellEnd"/>
            <w:r w:rsidRPr="00C661E4">
              <w:rPr>
                <w:rFonts w:cs="UniCredit"/>
                <w:lang w:val="it-IT"/>
              </w:rPr>
              <w:t xml:space="preserve"> </w:t>
            </w:r>
            <w:proofErr w:type="spellStart"/>
            <w:r w:rsidRPr="00C661E4">
              <w:rPr>
                <w:rFonts w:cs="UniCredit"/>
                <w:lang w:val="it-IT"/>
              </w:rPr>
              <w:t>anunțarea</w:t>
            </w:r>
            <w:proofErr w:type="spellEnd"/>
            <w:r w:rsidRPr="00C661E4">
              <w:rPr>
                <w:rFonts w:cs="UniCredit"/>
                <w:lang w:val="it-IT"/>
              </w:rPr>
              <w:t xml:space="preserve"> </w:t>
            </w:r>
            <w:proofErr w:type="spellStart"/>
            <w:r w:rsidRPr="00C661E4">
              <w:rPr>
                <w:rFonts w:cs="UniCredit"/>
                <w:lang w:val="it-IT"/>
              </w:rPr>
              <w:t>în</w:t>
            </w:r>
            <w:proofErr w:type="spellEnd"/>
            <w:r w:rsidRPr="00C661E4">
              <w:rPr>
                <w:rFonts w:cs="UniCredit"/>
                <w:lang w:val="it-IT"/>
              </w:rPr>
              <w:t xml:space="preserve"> </w:t>
            </w:r>
            <w:proofErr w:type="spellStart"/>
            <w:r w:rsidRPr="00C661E4">
              <w:rPr>
                <w:rFonts w:cs="UniCredit"/>
                <w:lang w:val="it-IT"/>
              </w:rPr>
              <w:t>prealabil</w:t>
            </w:r>
            <w:proofErr w:type="spellEnd"/>
            <w:r w:rsidRPr="00C661E4">
              <w:rPr>
                <w:rFonts w:cs="UniCredit"/>
                <w:lang w:val="it-IT"/>
              </w:rPr>
              <w:t xml:space="preserve"> a </w:t>
            </w:r>
            <w:proofErr w:type="spellStart"/>
            <w:r w:rsidRPr="00C661E4">
              <w:rPr>
                <w:rFonts w:cs="UniCredit"/>
                <w:lang w:val="it-IT"/>
              </w:rPr>
              <w:t>persoanei</w:t>
            </w:r>
            <w:proofErr w:type="spellEnd"/>
            <w:r w:rsidRPr="00C661E4">
              <w:rPr>
                <w:rFonts w:cs="UniCredit"/>
                <w:lang w:val="it-IT"/>
              </w:rPr>
              <w:t xml:space="preserve"> de </w:t>
            </w:r>
            <w:proofErr w:type="spellStart"/>
            <w:r w:rsidRPr="00C661E4">
              <w:rPr>
                <w:rFonts w:cs="UniCredit"/>
                <w:lang w:val="it-IT"/>
              </w:rPr>
              <w:t>contact</w:t>
            </w:r>
            <w:proofErr w:type="spellEnd"/>
            <w:r w:rsidRPr="00C661E4">
              <w:rPr>
                <w:rFonts w:cs="UniCredit"/>
                <w:lang w:val="it-IT"/>
              </w:rPr>
              <w:t xml:space="preserve">, </w:t>
            </w:r>
            <w:proofErr w:type="spellStart"/>
            <w:r w:rsidRPr="00C661E4">
              <w:rPr>
                <w:rFonts w:cs="UniCredit"/>
                <w:lang w:val="it-IT"/>
              </w:rPr>
              <w:t>în</w:t>
            </w:r>
            <w:proofErr w:type="spellEnd"/>
            <w:r w:rsidRPr="00C661E4">
              <w:rPr>
                <w:rFonts w:cs="UniCredit"/>
                <w:lang w:val="it-IT"/>
              </w:rPr>
              <w:t xml:space="preserve"> </w:t>
            </w:r>
            <w:proofErr w:type="spellStart"/>
            <w:r w:rsidRPr="00C661E4">
              <w:rPr>
                <w:rFonts w:cs="UniCredit"/>
                <w:lang w:val="it-IT"/>
              </w:rPr>
              <w:t>vederea</w:t>
            </w:r>
            <w:proofErr w:type="spellEnd"/>
            <w:r w:rsidRPr="00C661E4">
              <w:rPr>
                <w:rFonts w:cs="UniCredit"/>
                <w:lang w:val="it-IT"/>
              </w:rPr>
              <w:t xml:space="preserve"> </w:t>
            </w:r>
            <w:proofErr w:type="spellStart"/>
            <w:r w:rsidRPr="00C661E4">
              <w:rPr>
                <w:rFonts w:cs="UniCredit"/>
                <w:lang w:val="it-IT"/>
              </w:rPr>
              <w:t>stabilirii</w:t>
            </w:r>
            <w:proofErr w:type="spellEnd"/>
            <w:r w:rsidRPr="00C661E4">
              <w:rPr>
                <w:rFonts w:cs="UniCredit"/>
                <w:lang w:val="it-IT"/>
              </w:rPr>
              <w:t xml:space="preserve"> </w:t>
            </w:r>
            <w:proofErr w:type="spellStart"/>
            <w:r w:rsidRPr="00C661E4">
              <w:rPr>
                <w:rFonts w:cs="UniCredit"/>
                <w:lang w:val="it-IT"/>
              </w:rPr>
              <w:t>unui</w:t>
            </w:r>
            <w:proofErr w:type="spellEnd"/>
            <w:r w:rsidRPr="00C661E4">
              <w:rPr>
                <w:rFonts w:cs="UniCredit"/>
                <w:lang w:val="it-IT"/>
              </w:rPr>
              <w:t xml:space="preserve"> </w:t>
            </w:r>
            <w:proofErr w:type="spellStart"/>
            <w:r w:rsidRPr="00C661E4">
              <w:rPr>
                <w:rFonts w:cs="UniCredit"/>
                <w:lang w:val="it-IT"/>
              </w:rPr>
              <w:t>nou</w:t>
            </w:r>
            <w:proofErr w:type="spellEnd"/>
            <w:r w:rsidRPr="00C661E4">
              <w:rPr>
                <w:rFonts w:cs="UniCredit"/>
                <w:lang w:val="it-IT"/>
              </w:rPr>
              <w:t xml:space="preserve"> </w:t>
            </w:r>
            <w:proofErr w:type="spellStart"/>
            <w:r w:rsidRPr="00C661E4">
              <w:rPr>
                <w:rFonts w:cs="UniCredit"/>
                <w:lang w:val="it-IT"/>
              </w:rPr>
              <w:t>termen</w:t>
            </w:r>
            <w:proofErr w:type="spellEnd"/>
            <w:r w:rsidRPr="00C661E4">
              <w:rPr>
                <w:rFonts w:cs="UniCredit"/>
                <w:lang w:val="it-IT"/>
              </w:rPr>
              <w:t xml:space="preserve"> </w:t>
            </w:r>
            <w:proofErr w:type="spellStart"/>
            <w:r w:rsidRPr="00C661E4">
              <w:rPr>
                <w:rFonts w:cs="UniCredit"/>
                <w:lang w:val="it-IT"/>
              </w:rPr>
              <w:t>rezonabil</w:t>
            </w:r>
            <w:proofErr w:type="spellEnd"/>
            <w:r w:rsidRPr="00C661E4">
              <w:rPr>
                <w:rFonts w:cs="UniCredit"/>
                <w:lang w:val="it-IT"/>
              </w:rPr>
              <w:t xml:space="preserve"> </w:t>
            </w:r>
            <w:proofErr w:type="spellStart"/>
            <w:r w:rsidRPr="00C661E4">
              <w:rPr>
                <w:rFonts w:cs="UniCredit"/>
                <w:lang w:val="it-IT"/>
              </w:rPr>
              <w:t>pentru</w:t>
            </w:r>
            <w:proofErr w:type="spellEnd"/>
            <w:r w:rsidRPr="00C661E4">
              <w:rPr>
                <w:rFonts w:cs="UniCredit"/>
                <w:lang w:val="it-IT"/>
              </w:rPr>
              <w:t xml:space="preserve"> </w:t>
            </w:r>
            <w:proofErr w:type="spellStart"/>
            <w:r w:rsidRPr="00C661E4">
              <w:rPr>
                <w:rFonts w:cs="UniCredit"/>
                <w:lang w:val="it-IT"/>
              </w:rPr>
              <w:t>comunicarea</w:t>
            </w:r>
            <w:proofErr w:type="spellEnd"/>
            <w:r w:rsidRPr="00C661E4">
              <w:rPr>
                <w:rFonts w:cs="UniCredit"/>
                <w:lang w:val="it-IT"/>
              </w:rPr>
              <w:t xml:space="preserve"> </w:t>
            </w:r>
            <w:proofErr w:type="spellStart"/>
            <w:r w:rsidRPr="00C661E4">
              <w:rPr>
                <w:rFonts w:cs="UniCredit"/>
                <w:lang w:val="it-IT"/>
              </w:rPr>
              <w:t>acestora</w:t>
            </w:r>
            <w:proofErr w:type="spellEnd"/>
            <w:r w:rsidRPr="00C661E4">
              <w:rPr>
                <w:rFonts w:cs="UniCredit"/>
                <w:lang w:val="it-IT"/>
              </w:rPr>
              <w:t xml:space="preserve">. Banca </w:t>
            </w:r>
            <w:r w:rsidRPr="00C661E4">
              <w:rPr>
                <w:rFonts w:cs="UniCredit"/>
                <w:lang w:val="it-IT"/>
              </w:rPr>
              <w:lastRenderedPageBreak/>
              <w:t xml:space="preserve">va </w:t>
            </w:r>
            <w:proofErr w:type="spellStart"/>
            <w:r w:rsidRPr="00C661E4">
              <w:rPr>
                <w:rFonts w:cs="UniCredit"/>
                <w:lang w:val="it-IT"/>
              </w:rPr>
              <w:t>depune</w:t>
            </w:r>
            <w:proofErr w:type="spellEnd"/>
            <w:r w:rsidRPr="00C661E4">
              <w:rPr>
                <w:rFonts w:cs="UniCredit"/>
                <w:lang w:val="it-IT"/>
              </w:rPr>
              <w:t xml:space="preserve"> </w:t>
            </w:r>
            <w:proofErr w:type="spellStart"/>
            <w:r w:rsidRPr="00C661E4">
              <w:rPr>
                <w:rFonts w:cs="UniCredit"/>
                <w:lang w:val="it-IT"/>
              </w:rPr>
              <w:t>toate</w:t>
            </w:r>
            <w:proofErr w:type="spellEnd"/>
            <w:r w:rsidRPr="00C661E4">
              <w:rPr>
                <w:rFonts w:cs="UniCredit"/>
                <w:lang w:val="it-IT"/>
              </w:rPr>
              <w:t xml:space="preserve"> </w:t>
            </w:r>
            <w:proofErr w:type="spellStart"/>
            <w:r w:rsidRPr="00C661E4">
              <w:rPr>
                <w:rFonts w:cs="UniCredit"/>
                <w:lang w:val="it-IT"/>
              </w:rPr>
              <w:t>diligențele</w:t>
            </w:r>
            <w:proofErr w:type="spellEnd"/>
            <w:r w:rsidRPr="00C661E4">
              <w:rPr>
                <w:rFonts w:cs="UniCredit"/>
                <w:lang w:val="it-IT"/>
              </w:rPr>
              <w:t xml:space="preserve"> </w:t>
            </w:r>
            <w:proofErr w:type="spellStart"/>
            <w:r w:rsidRPr="00C661E4">
              <w:rPr>
                <w:rFonts w:cs="UniCredit"/>
                <w:lang w:val="it-IT"/>
              </w:rPr>
              <w:t>necesare</w:t>
            </w:r>
            <w:proofErr w:type="spellEnd"/>
            <w:r w:rsidRPr="00C661E4">
              <w:rPr>
                <w:rFonts w:cs="UniCredit"/>
                <w:lang w:val="it-IT"/>
              </w:rPr>
              <w:t xml:space="preserve"> </w:t>
            </w:r>
            <w:proofErr w:type="spellStart"/>
            <w:r w:rsidRPr="00C661E4">
              <w:rPr>
                <w:rFonts w:cs="UniCredit"/>
                <w:lang w:val="it-IT"/>
              </w:rPr>
              <w:t>astfel</w:t>
            </w:r>
            <w:proofErr w:type="spellEnd"/>
            <w:r w:rsidRPr="00C661E4">
              <w:rPr>
                <w:rFonts w:cs="UniCredit"/>
                <w:lang w:val="it-IT"/>
              </w:rPr>
              <w:t xml:space="preserve"> </w:t>
            </w:r>
            <w:proofErr w:type="spellStart"/>
            <w:r w:rsidRPr="00C661E4">
              <w:rPr>
                <w:rFonts w:cs="UniCredit"/>
                <w:lang w:val="it-IT"/>
              </w:rPr>
              <w:t>încât</w:t>
            </w:r>
            <w:proofErr w:type="spellEnd"/>
            <w:r w:rsidRPr="00C661E4">
              <w:rPr>
                <w:rFonts w:cs="UniCredit"/>
                <w:lang w:val="it-IT"/>
              </w:rPr>
              <w:t xml:space="preserve"> </w:t>
            </w:r>
            <w:proofErr w:type="spellStart"/>
            <w:r w:rsidRPr="00C661E4">
              <w:rPr>
                <w:rFonts w:cs="UniCredit"/>
                <w:lang w:val="it-IT"/>
              </w:rPr>
              <w:t>în</w:t>
            </w:r>
            <w:proofErr w:type="spellEnd"/>
            <w:r w:rsidRPr="00C661E4">
              <w:rPr>
                <w:rFonts w:cs="UniCredit"/>
                <w:lang w:val="it-IT"/>
              </w:rPr>
              <w:t xml:space="preserve"> </w:t>
            </w:r>
            <w:proofErr w:type="spellStart"/>
            <w:r w:rsidRPr="00C661E4">
              <w:rPr>
                <w:rFonts w:cs="UniCredit"/>
                <w:lang w:val="it-IT"/>
              </w:rPr>
              <w:t>raportările</w:t>
            </w:r>
            <w:proofErr w:type="spellEnd"/>
            <w:r w:rsidRPr="00C661E4">
              <w:rPr>
                <w:rFonts w:cs="UniCredit"/>
                <w:lang w:val="it-IT"/>
              </w:rPr>
              <w:t xml:space="preserve"> lunare </w:t>
            </w:r>
            <w:proofErr w:type="spellStart"/>
            <w:r w:rsidRPr="00C661E4">
              <w:rPr>
                <w:rFonts w:cs="UniCredit"/>
                <w:lang w:val="it-IT"/>
              </w:rPr>
              <w:t>să</w:t>
            </w:r>
            <w:proofErr w:type="spellEnd"/>
            <w:r w:rsidRPr="00C661E4">
              <w:rPr>
                <w:rFonts w:cs="UniCredit"/>
                <w:lang w:val="it-IT"/>
              </w:rPr>
              <w:t xml:space="preserve"> </w:t>
            </w:r>
            <w:proofErr w:type="spellStart"/>
            <w:r w:rsidRPr="00C661E4">
              <w:rPr>
                <w:rFonts w:cs="UniCredit"/>
                <w:lang w:val="it-IT"/>
              </w:rPr>
              <w:t>fie</w:t>
            </w:r>
            <w:proofErr w:type="spellEnd"/>
            <w:r w:rsidRPr="00C661E4">
              <w:rPr>
                <w:rFonts w:cs="UniCredit"/>
                <w:lang w:val="it-IT"/>
              </w:rPr>
              <w:t xml:space="preserve"> </w:t>
            </w:r>
            <w:proofErr w:type="spellStart"/>
            <w:r w:rsidRPr="00C661E4">
              <w:rPr>
                <w:rFonts w:cs="UniCredit"/>
                <w:lang w:val="it-IT"/>
              </w:rPr>
              <w:t>evidențiate</w:t>
            </w:r>
            <w:proofErr w:type="spellEnd"/>
            <w:r w:rsidRPr="00C661E4">
              <w:rPr>
                <w:rFonts w:cs="UniCredit"/>
                <w:lang w:val="it-IT"/>
              </w:rPr>
              <w:t xml:space="preserve"> </w:t>
            </w:r>
            <w:proofErr w:type="spellStart"/>
            <w:r w:rsidRPr="00C661E4">
              <w:rPr>
                <w:rFonts w:cs="UniCredit"/>
                <w:lang w:val="it-IT"/>
              </w:rPr>
              <w:t>toate</w:t>
            </w:r>
            <w:proofErr w:type="spellEnd"/>
            <w:r w:rsidRPr="00C661E4">
              <w:rPr>
                <w:rFonts w:cs="UniCredit"/>
                <w:lang w:val="it-IT"/>
              </w:rPr>
              <w:t xml:space="preserve"> </w:t>
            </w:r>
            <w:proofErr w:type="spellStart"/>
            <w:r w:rsidRPr="00C661E4">
              <w:rPr>
                <w:rFonts w:cs="UniCredit"/>
                <w:lang w:val="it-IT"/>
              </w:rPr>
              <w:t>subconturile</w:t>
            </w:r>
            <w:proofErr w:type="spellEnd"/>
            <w:r w:rsidRPr="00C661E4">
              <w:rPr>
                <w:rFonts w:cs="UniCredit"/>
                <w:lang w:val="it-IT"/>
              </w:rPr>
              <w:t xml:space="preserve"> </w:t>
            </w:r>
            <w:proofErr w:type="spellStart"/>
            <w:r w:rsidRPr="00C661E4">
              <w:rPr>
                <w:rFonts w:cs="UniCredit"/>
                <w:lang w:val="it-IT"/>
              </w:rPr>
              <w:t>bancare</w:t>
            </w:r>
            <w:proofErr w:type="spellEnd"/>
            <w:r w:rsidRPr="00C661E4">
              <w:rPr>
                <w:rFonts w:cs="UniCredit"/>
                <w:lang w:val="it-IT"/>
              </w:rPr>
              <w:t xml:space="preserve"> </w:t>
            </w:r>
            <w:proofErr w:type="spellStart"/>
            <w:r w:rsidRPr="00C661E4">
              <w:rPr>
                <w:rFonts w:cs="UniCredit"/>
                <w:lang w:val="it-IT"/>
              </w:rPr>
              <w:t>deschise</w:t>
            </w:r>
            <w:proofErr w:type="spellEnd"/>
            <w:r w:rsidRPr="00C661E4">
              <w:rPr>
                <w:rFonts w:cs="UniCredit"/>
                <w:lang w:val="it-IT"/>
              </w:rPr>
              <w:t>/</w:t>
            </w:r>
            <w:proofErr w:type="spellStart"/>
            <w:r w:rsidRPr="00C661E4">
              <w:rPr>
                <w:rFonts w:cs="UniCredit"/>
                <w:lang w:val="it-IT"/>
              </w:rPr>
              <w:t>existente</w:t>
            </w:r>
            <w:proofErr w:type="spellEnd"/>
            <w:r w:rsidRPr="00C661E4">
              <w:rPr>
                <w:rFonts w:cs="UniCredit"/>
                <w:lang w:val="it-IT"/>
              </w:rPr>
              <w:t xml:space="preserve"> </w:t>
            </w:r>
            <w:proofErr w:type="spellStart"/>
            <w:r w:rsidRPr="00C661E4">
              <w:rPr>
                <w:rFonts w:cs="UniCredit"/>
                <w:lang w:val="it-IT"/>
              </w:rPr>
              <w:t>în</w:t>
            </w:r>
            <w:proofErr w:type="spellEnd"/>
            <w:r w:rsidRPr="00C661E4">
              <w:rPr>
                <w:rFonts w:cs="UniCredit"/>
                <w:lang w:val="it-IT"/>
              </w:rPr>
              <w:t xml:space="preserve"> </w:t>
            </w:r>
            <w:proofErr w:type="spellStart"/>
            <w:r w:rsidRPr="00C661E4">
              <w:rPr>
                <w:rFonts w:cs="UniCredit"/>
                <w:lang w:val="it-IT"/>
              </w:rPr>
              <w:t>perioada</w:t>
            </w:r>
            <w:proofErr w:type="spellEnd"/>
            <w:r w:rsidRPr="00C661E4">
              <w:rPr>
                <w:rFonts w:cs="UniCredit"/>
                <w:lang w:val="it-IT"/>
              </w:rPr>
              <w:t xml:space="preserve"> de </w:t>
            </w:r>
            <w:proofErr w:type="spellStart"/>
            <w:r w:rsidRPr="00C661E4">
              <w:rPr>
                <w:rFonts w:cs="UniCredit"/>
                <w:lang w:val="it-IT"/>
              </w:rPr>
              <w:t>referință</w:t>
            </w:r>
            <w:proofErr w:type="spellEnd"/>
            <w:r w:rsidRPr="00C661E4">
              <w:rPr>
                <w:rFonts w:cs="UniCredit"/>
                <w:lang w:val="it-IT"/>
              </w:rPr>
              <w:t xml:space="preserve">. </w:t>
            </w:r>
            <w:proofErr w:type="spellStart"/>
            <w:r w:rsidRPr="00C661E4">
              <w:rPr>
                <w:rFonts w:cs="UniCredit"/>
                <w:lang w:val="it-IT"/>
              </w:rPr>
              <w:t>Referitor</w:t>
            </w:r>
            <w:proofErr w:type="spellEnd"/>
            <w:r w:rsidRPr="00C661E4">
              <w:rPr>
                <w:rFonts w:cs="UniCredit"/>
                <w:lang w:val="it-IT"/>
              </w:rPr>
              <w:t xml:space="preserve"> la </w:t>
            </w:r>
            <w:proofErr w:type="spellStart"/>
            <w:r w:rsidRPr="00C661E4">
              <w:rPr>
                <w:rFonts w:cs="UniCredit"/>
                <w:lang w:val="it-IT"/>
              </w:rPr>
              <w:t>obligatia</w:t>
            </w:r>
            <w:proofErr w:type="spellEnd"/>
            <w:r w:rsidRPr="00C661E4">
              <w:rPr>
                <w:rFonts w:cs="UniCredit"/>
                <w:lang w:val="it-IT"/>
              </w:rPr>
              <w:t xml:space="preserve"> de a </w:t>
            </w:r>
            <w:proofErr w:type="spellStart"/>
            <w:r w:rsidRPr="00C661E4">
              <w:rPr>
                <w:rFonts w:cs="UniCredit"/>
                <w:lang w:val="it-IT"/>
              </w:rPr>
              <w:t>transmite</w:t>
            </w:r>
            <w:proofErr w:type="spellEnd"/>
            <w:r w:rsidRPr="00C661E4">
              <w:rPr>
                <w:rFonts w:cs="UniCredit"/>
                <w:lang w:val="it-IT"/>
              </w:rPr>
              <w:t xml:space="preserve"> </w:t>
            </w:r>
            <w:proofErr w:type="spellStart"/>
            <w:r w:rsidRPr="00C661E4">
              <w:rPr>
                <w:rFonts w:cs="UniCredit"/>
                <w:lang w:val="it-IT"/>
              </w:rPr>
              <w:t>lunar</w:t>
            </w:r>
            <w:proofErr w:type="spellEnd"/>
            <w:r w:rsidRPr="00C661E4">
              <w:rPr>
                <w:rFonts w:cs="UniCredit"/>
                <w:lang w:val="it-IT"/>
              </w:rPr>
              <w:t xml:space="preserve"> </w:t>
            </w:r>
            <w:proofErr w:type="spellStart"/>
            <w:r w:rsidRPr="00C661E4">
              <w:rPr>
                <w:rFonts w:cs="UniCredit"/>
                <w:lang w:val="it-IT"/>
              </w:rPr>
              <w:t>situatia</w:t>
            </w:r>
            <w:proofErr w:type="spellEnd"/>
            <w:r w:rsidRPr="00C661E4">
              <w:rPr>
                <w:rFonts w:cs="UniCredit"/>
                <w:lang w:val="it-IT"/>
              </w:rPr>
              <w:t xml:space="preserve"> </w:t>
            </w:r>
            <w:proofErr w:type="spellStart"/>
            <w:r w:rsidRPr="00C661E4">
              <w:rPr>
                <w:rFonts w:cs="UniCredit"/>
                <w:lang w:val="it-IT"/>
              </w:rPr>
              <w:t>conturilor</w:t>
            </w:r>
            <w:proofErr w:type="spellEnd"/>
            <w:r w:rsidRPr="00C661E4">
              <w:rPr>
                <w:rFonts w:cs="UniCredit"/>
                <w:lang w:val="it-IT"/>
              </w:rPr>
              <w:t xml:space="preserve">/ </w:t>
            </w:r>
            <w:proofErr w:type="spellStart"/>
            <w:r w:rsidRPr="00C661E4">
              <w:rPr>
                <w:rFonts w:cs="UniCredit"/>
                <w:lang w:val="it-IT"/>
              </w:rPr>
              <w:t>subconturilor</w:t>
            </w:r>
            <w:proofErr w:type="spellEnd"/>
            <w:r w:rsidRPr="00C661E4">
              <w:rPr>
                <w:rFonts w:cs="UniCredit"/>
                <w:lang w:val="it-IT"/>
              </w:rPr>
              <w:t xml:space="preserve"> </w:t>
            </w:r>
            <w:proofErr w:type="spellStart"/>
            <w:r w:rsidRPr="00C661E4">
              <w:rPr>
                <w:rFonts w:cs="UniCredit"/>
                <w:lang w:val="it-IT"/>
              </w:rPr>
              <w:t>si</w:t>
            </w:r>
            <w:proofErr w:type="spellEnd"/>
            <w:r w:rsidRPr="00C661E4">
              <w:rPr>
                <w:rFonts w:cs="UniCredit"/>
                <w:lang w:val="it-IT"/>
              </w:rPr>
              <w:t xml:space="preserve"> a </w:t>
            </w:r>
            <w:proofErr w:type="spellStart"/>
            <w:r w:rsidRPr="00C661E4">
              <w:rPr>
                <w:rFonts w:cs="UniCredit"/>
                <w:lang w:val="it-IT"/>
              </w:rPr>
              <w:t>documentatiei</w:t>
            </w:r>
            <w:proofErr w:type="spellEnd"/>
            <w:r w:rsidRPr="00C661E4">
              <w:rPr>
                <w:rFonts w:cs="UniCredit"/>
                <w:lang w:val="it-IT"/>
              </w:rPr>
              <w:t>.</w:t>
            </w:r>
          </w:p>
          <w:p w14:paraId="55696314" w14:textId="6EFB04AC" w:rsidR="00DA20D3" w:rsidRPr="00C661E4" w:rsidRDefault="00D84BE8" w:rsidP="00C661E4">
            <w:pPr>
              <w:autoSpaceDE w:val="0"/>
              <w:autoSpaceDN w:val="0"/>
              <w:adjustRightInd w:val="0"/>
              <w:spacing w:after="0"/>
              <w:ind w:left="0"/>
              <w:rPr>
                <w:rFonts w:cs="UniCredit"/>
              </w:rPr>
            </w:pPr>
            <w:r w:rsidRPr="00C661E4">
              <w:rPr>
                <w:rFonts w:cs="UniCredit"/>
                <w:lang w:val="it-IT"/>
              </w:rPr>
              <w:t xml:space="preserve">Va </w:t>
            </w:r>
            <w:proofErr w:type="spellStart"/>
            <w:r w:rsidRPr="00C661E4">
              <w:rPr>
                <w:rFonts w:cs="UniCredit"/>
                <w:lang w:val="it-IT"/>
              </w:rPr>
              <w:t>rugam</w:t>
            </w:r>
            <w:proofErr w:type="spellEnd"/>
            <w:r w:rsidRPr="00C661E4">
              <w:rPr>
                <w:rFonts w:cs="UniCredit"/>
                <w:lang w:val="it-IT"/>
              </w:rPr>
              <w:t xml:space="preserve"> sa ne </w:t>
            </w:r>
            <w:proofErr w:type="spellStart"/>
            <w:r w:rsidRPr="00C661E4">
              <w:rPr>
                <w:rFonts w:cs="UniCredit"/>
                <w:lang w:val="it-IT"/>
              </w:rPr>
              <w:t>precizati</w:t>
            </w:r>
            <w:proofErr w:type="spellEnd"/>
            <w:r w:rsidRPr="00C661E4">
              <w:rPr>
                <w:rFonts w:cs="UniCredit"/>
                <w:lang w:val="it-IT"/>
              </w:rPr>
              <w:t xml:space="preserve"> </w:t>
            </w:r>
            <w:proofErr w:type="spellStart"/>
            <w:r w:rsidRPr="00C661E4">
              <w:rPr>
                <w:rFonts w:cs="UniCredit"/>
                <w:lang w:val="it-IT"/>
              </w:rPr>
              <w:t>cum</w:t>
            </w:r>
            <w:proofErr w:type="spellEnd"/>
            <w:r w:rsidRPr="00C661E4">
              <w:rPr>
                <w:rFonts w:cs="UniCredit"/>
                <w:lang w:val="it-IT"/>
              </w:rPr>
              <w:t xml:space="preserve"> se va </w:t>
            </w:r>
            <w:proofErr w:type="spellStart"/>
            <w:r w:rsidRPr="00C661E4">
              <w:rPr>
                <w:rFonts w:cs="UniCredit"/>
                <w:lang w:val="it-IT"/>
              </w:rPr>
              <w:t>transmite</w:t>
            </w:r>
            <w:proofErr w:type="spellEnd"/>
            <w:r w:rsidRPr="00C661E4">
              <w:rPr>
                <w:rFonts w:cs="UniCredit"/>
                <w:lang w:val="it-IT"/>
              </w:rPr>
              <w:t xml:space="preserve"> </w:t>
            </w:r>
            <w:proofErr w:type="spellStart"/>
            <w:r w:rsidRPr="00C661E4">
              <w:rPr>
                <w:rFonts w:cs="UniCredit"/>
                <w:lang w:val="it-IT"/>
              </w:rPr>
              <w:t>documentatia</w:t>
            </w:r>
            <w:proofErr w:type="spellEnd"/>
            <w:r w:rsidRPr="00C661E4">
              <w:rPr>
                <w:rFonts w:cs="UniCredit"/>
                <w:lang w:val="it-IT"/>
              </w:rPr>
              <w:t xml:space="preserve"> de </w:t>
            </w:r>
            <w:proofErr w:type="spellStart"/>
            <w:r w:rsidRPr="00C661E4">
              <w:rPr>
                <w:rFonts w:cs="UniCredit"/>
                <w:lang w:val="it-IT"/>
              </w:rPr>
              <w:t>deschidere</w:t>
            </w:r>
            <w:proofErr w:type="spellEnd"/>
            <w:r w:rsidRPr="00C661E4">
              <w:rPr>
                <w:rFonts w:cs="UniCredit"/>
                <w:lang w:val="it-IT"/>
              </w:rPr>
              <w:t xml:space="preserve">? </w:t>
            </w:r>
            <w:r w:rsidRPr="00C661E4">
              <w:rPr>
                <w:rFonts w:cs="UniCredit"/>
              </w:rPr>
              <w:t xml:space="preserve">Doar pe </w:t>
            </w:r>
            <w:proofErr w:type="spellStart"/>
            <w:r w:rsidRPr="00C661E4">
              <w:rPr>
                <w:rFonts w:cs="UniCredit"/>
              </w:rPr>
              <w:t>suport</w:t>
            </w:r>
            <w:proofErr w:type="spellEnd"/>
            <w:r w:rsidRPr="00C661E4">
              <w:rPr>
                <w:rFonts w:cs="UniCredit"/>
              </w:rPr>
              <w:t xml:space="preserve"> electronic </w:t>
            </w:r>
            <w:proofErr w:type="spellStart"/>
            <w:r w:rsidRPr="00C661E4">
              <w:rPr>
                <w:rFonts w:cs="UniCredit"/>
              </w:rPr>
              <w:t>insemnand</w:t>
            </w:r>
            <w:proofErr w:type="spellEnd"/>
            <w:r w:rsidRPr="00C661E4">
              <w:rPr>
                <w:rFonts w:cs="UniCredit"/>
              </w:rPr>
              <w:t xml:space="preserve"> email?</w:t>
            </w:r>
          </w:p>
        </w:tc>
        <w:tc>
          <w:tcPr>
            <w:tcW w:w="6074" w:type="dxa"/>
          </w:tcPr>
          <w:p w14:paraId="470ADB58" w14:textId="467EF5AD" w:rsidR="00DA20D3" w:rsidRPr="00C661E4" w:rsidRDefault="00D84BE8" w:rsidP="00C661E4">
            <w:pPr>
              <w:pStyle w:val="Default"/>
              <w:spacing w:line="276" w:lineRule="auto"/>
              <w:ind w:left="142"/>
              <w:jc w:val="both"/>
              <w:rPr>
                <w:color w:val="auto"/>
                <w:sz w:val="22"/>
                <w:szCs w:val="22"/>
              </w:rPr>
            </w:pPr>
            <w:r w:rsidRPr="00C661E4">
              <w:rPr>
                <w:color w:val="auto"/>
                <w:sz w:val="22"/>
                <w:szCs w:val="22"/>
              </w:rPr>
              <w:lastRenderedPageBreak/>
              <w:t>Se va menține moneda BGN până la data adoptării monedei euro de către Bulgaria. Documentația aferent</w:t>
            </w:r>
            <w:r w:rsidR="00AC5088" w:rsidRPr="00C661E4">
              <w:rPr>
                <w:color w:val="auto"/>
                <w:sz w:val="22"/>
                <w:szCs w:val="22"/>
              </w:rPr>
              <w:t>ă</w:t>
            </w:r>
            <w:r w:rsidRPr="00C661E4">
              <w:rPr>
                <w:color w:val="auto"/>
                <w:sz w:val="22"/>
                <w:szCs w:val="22"/>
              </w:rPr>
              <w:t xml:space="preserve"> deschiderii conturilor/</w:t>
            </w:r>
            <w:proofErr w:type="spellStart"/>
            <w:r w:rsidRPr="00C661E4">
              <w:rPr>
                <w:color w:val="auto"/>
                <w:sz w:val="22"/>
                <w:szCs w:val="22"/>
              </w:rPr>
              <w:t>subconturilor</w:t>
            </w:r>
            <w:proofErr w:type="spellEnd"/>
            <w:r w:rsidRPr="00C661E4">
              <w:rPr>
                <w:color w:val="auto"/>
                <w:sz w:val="22"/>
                <w:szCs w:val="22"/>
              </w:rPr>
              <w:t xml:space="preserve"> </w:t>
            </w:r>
            <w:r w:rsidR="00F079EB" w:rsidRPr="00C661E4">
              <w:rPr>
                <w:color w:val="auto"/>
                <w:sz w:val="22"/>
                <w:szCs w:val="22"/>
              </w:rPr>
              <w:t xml:space="preserve">poate </w:t>
            </w:r>
            <w:r w:rsidRPr="00C661E4">
              <w:rPr>
                <w:color w:val="auto"/>
                <w:sz w:val="22"/>
                <w:szCs w:val="22"/>
              </w:rPr>
              <w:t>fi transmisă prin e-mail</w:t>
            </w:r>
            <w:r w:rsidR="00F079EB" w:rsidRPr="00C661E4">
              <w:rPr>
                <w:color w:val="auto"/>
                <w:sz w:val="22"/>
                <w:szCs w:val="22"/>
              </w:rPr>
              <w:t xml:space="preserve"> sau pe orice alt suport electronic</w:t>
            </w:r>
            <w:r w:rsidRPr="00C661E4">
              <w:rPr>
                <w:color w:val="auto"/>
                <w:sz w:val="22"/>
                <w:szCs w:val="22"/>
              </w:rPr>
              <w:t>.</w:t>
            </w:r>
          </w:p>
        </w:tc>
      </w:tr>
      <w:tr w:rsidR="00C661E4" w:rsidRPr="00C661E4" w14:paraId="5313D978" w14:textId="77777777" w:rsidTr="00E92921">
        <w:trPr>
          <w:trHeight w:val="742"/>
        </w:trPr>
        <w:tc>
          <w:tcPr>
            <w:tcW w:w="1668" w:type="dxa"/>
          </w:tcPr>
          <w:p w14:paraId="4D91BD35" w14:textId="23D24B0F" w:rsidR="00DA20D3" w:rsidRPr="00C661E4" w:rsidRDefault="00D84BE8" w:rsidP="00C661E4">
            <w:pPr>
              <w:pStyle w:val="Default"/>
              <w:spacing w:line="276" w:lineRule="auto"/>
              <w:ind w:left="142"/>
              <w:jc w:val="both"/>
              <w:rPr>
                <w:b/>
                <w:bCs/>
                <w:color w:val="auto"/>
                <w:sz w:val="22"/>
                <w:szCs w:val="22"/>
              </w:rPr>
            </w:pPr>
            <w:r w:rsidRPr="00C661E4">
              <w:rPr>
                <w:b/>
                <w:bCs/>
                <w:color w:val="auto"/>
                <w:sz w:val="22"/>
                <w:szCs w:val="22"/>
              </w:rPr>
              <w:t xml:space="preserve">18. </w:t>
            </w:r>
          </w:p>
        </w:tc>
        <w:tc>
          <w:tcPr>
            <w:tcW w:w="1555" w:type="dxa"/>
          </w:tcPr>
          <w:p w14:paraId="6B14779D" w14:textId="009B8BD7" w:rsidR="00DA20D3" w:rsidRPr="00C661E4" w:rsidRDefault="002F5EF5" w:rsidP="00C661E4">
            <w:pPr>
              <w:pStyle w:val="Default"/>
              <w:spacing w:line="276" w:lineRule="auto"/>
              <w:ind w:left="142"/>
              <w:jc w:val="both"/>
              <w:rPr>
                <w:b/>
                <w:bCs/>
                <w:color w:val="auto"/>
                <w:sz w:val="22"/>
                <w:szCs w:val="22"/>
              </w:rPr>
            </w:pPr>
            <w:r w:rsidRPr="00C661E4">
              <w:rPr>
                <w:b/>
                <w:bCs/>
                <w:color w:val="auto"/>
                <w:sz w:val="22"/>
                <w:szCs w:val="22"/>
              </w:rPr>
              <w:t>04.11.2025</w:t>
            </w:r>
          </w:p>
        </w:tc>
        <w:tc>
          <w:tcPr>
            <w:tcW w:w="6120" w:type="dxa"/>
          </w:tcPr>
          <w:p w14:paraId="23B74CE4" w14:textId="77777777" w:rsidR="00D84BE8" w:rsidRPr="00C661E4" w:rsidRDefault="00D84BE8" w:rsidP="00C661E4">
            <w:pPr>
              <w:autoSpaceDE w:val="0"/>
              <w:autoSpaceDN w:val="0"/>
              <w:adjustRightInd w:val="0"/>
              <w:spacing w:after="0"/>
              <w:ind w:left="0"/>
              <w:rPr>
                <w:rFonts w:cs="UniCredit"/>
                <w:lang w:val="it-IT"/>
              </w:rPr>
            </w:pPr>
            <w:proofErr w:type="spellStart"/>
            <w:r w:rsidRPr="00C661E4">
              <w:rPr>
                <w:rFonts w:cs="UniCredit"/>
                <w:lang w:val="it-IT"/>
              </w:rPr>
              <w:t>Pct</w:t>
            </w:r>
            <w:proofErr w:type="spellEnd"/>
            <w:r w:rsidRPr="00C661E4">
              <w:rPr>
                <w:rFonts w:cs="UniCredit"/>
                <w:lang w:val="it-IT"/>
              </w:rPr>
              <w:t xml:space="preserve">. 4.2.3 </w:t>
            </w:r>
            <w:proofErr w:type="spellStart"/>
            <w:r w:rsidRPr="00C661E4">
              <w:rPr>
                <w:rFonts w:cs="UniCredit"/>
                <w:lang w:val="it-IT"/>
              </w:rPr>
              <w:t>Cerinte</w:t>
            </w:r>
            <w:proofErr w:type="spellEnd"/>
            <w:r w:rsidRPr="00C661E4">
              <w:rPr>
                <w:rFonts w:cs="UniCredit"/>
                <w:lang w:val="it-IT"/>
              </w:rPr>
              <w:t xml:space="preserve"> </w:t>
            </w:r>
            <w:proofErr w:type="spellStart"/>
            <w:r w:rsidRPr="00C661E4">
              <w:rPr>
                <w:rFonts w:cs="UniCredit"/>
                <w:lang w:val="it-IT"/>
              </w:rPr>
              <w:t>privind</w:t>
            </w:r>
            <w:proofErr w:type="spellEnd"/>
            <w:r w:rsidRPr="00C661E4">
              <w:rPr>
                <w:rFonts w:cs="UniCredit"/>
                <w:lang w:val="it-IT"/>
              </w:rPr>
              <w:t xml:space="preserve"> </w:t>
            </w:r>
            <w:proofErr w:type="spellStart"/>
            <w:r w:rsidRPr="00C661E4">
              <w:rPr>
                <w:rFonts w:cs="UniCredit"/>
                <w:lang w:val="it-IT"/>
              </w:rPr>
              <w:t>dobanda</w:t>
            </w:r>
            <w:proofErr w:type="spellEnd"/>
            <w:r w:rsidRPr="00C661E4">
              <w:rPr>
                <w:rFonts w:cs="UniCredit"/>
                <w:lang w:val="it-IT"/>
              </w:rPr>
              <w:t>/</w:t>
            </w:r>
            <w:proofErr w:type="spellStart"/>
            <w:r w:rsidRPr="00C661E4">
              <w:rPr>
                <w:rFonts w:cs="UniCredit"/>
                <w:lang w:val="it-IT"/>
              </w:rPr>
              <w:t>modalitate</w:t>
            </w:r>
            <w:proofErr w:type="spellEnd"/>
            <w:r w:rsidRPr="00C661E4">
              <w:rPr>
                <w:rFonts w:cs="UniCredit"/>
                <w:lang w:val="it-IT"/>
              </w:rPr>
              <w:t xml:space="preserve"> </w:t>
            </w:r>
            <w:proofErr w:type="spellStart"/>
            <w:r w:rsidRPr="00C661E4">
              <w:rPr>
                <w:rFonts w:cs="UniCredit"/>
                <w:lang w:val="it-IT"/>
              </w:rPr>
              <w:t>calcul</w:t>
            </w:r>
            <w:proofErr w:type="spellEnd"/>
          </w:p>
          <w:p w14:paraId="4A0D8565" w14:textId="77777777" w:rsidR="00D84BE8" w:rsidRPr="00C661E4" w:rsidRDefault="00D84BE8" w:rsidP="00C661E4">
            <w:pPr>
              <w:autoSpaceDE w:val="0"/>
              <w:autoSpaceDN w:val="0"/>
              <w:adjustRightInd w:val="0"/>
              <w:spacing w:after="0"/>
              <w:ind w:left="0"/>
              <w:rPr>
                <w:rFonts w:cs="UniCredit"/>
                <w:lang w:val="it-IT"/>
              </w:rPr>
            </w:pPr>
            <w:r w:rsidRPr="00C661E4">
              <w:rPr>
                <w:rFonts w:cs="UniCredit"/>
                <w:lang w:val="it-IT"/>
              </w:rPr>
              <w:t xml:space="preserve">h) </w:t>
            </w:r>
            <w:proofErr w:type="spellStart"/>
            <w:r w:rsidRPr="00C661E4">
              <w:rPr>
                <w:rFonts w:cs="UniCredit"/>
                <w:lang w:val="it-IT"/>
              </w:rPr>
              <w:t>În</w:t>
            </w:r>
            <w:proofErr w:type="spellEnd"/>
            <w:r w:rsidRPr="00C661E4">
              <w:rPr>
                <w:rFonts w:cs="UniCredit"/>
                <w:lang w:val="it-IT"/>
              </w:rPr>
              <w:t xml:space="preserve"> </w:t>
            </w:r>
            <w:proofErr w:type="spellStart"/>
            <w:r w:rsidRPr="00C661E4">
              <w:rPr>
                <w:rFonts w:cs="UniCredit"/>
                <w:lang w:val="it-IT"/>
              </w:rPr>
              <w:t>cazul</w:t>
            </w:r>
            <w:proofErr w:type="spellEnd"/>
            <w:r w:rsidRPr="00C661E4">
              <w:rPr>
                <w:rFonts w:cs="UniCredit"/>
                <w:lang w:val="it-IT"/>
              </w:rPr>
              <w:t xml:space="preserve"> </w:t>
            </w:r>
            <w:proofErr w:type="spellStart"/>
            <w:r w:rsidRPr="00C661E4">
              <w:rPr>
                <w:rFonts w:cs="UniCredit"/>
                <w:lang w:val="it-IT"/>
              </w:rPr>
              <w:t>în</w:t>
            </w:r>
            <w:proofErr w:type="spellEnd"/>
            <w:r w:rsidRPr="00C661E4">
              <w:rPr>
                <w:rFonts w:cs="UniCredit"/>
                <w:lang w:val="it-IT"/>
              </w:rPr>
              <w:t xml:space="preserve"> care, </w:t>
            </w:r>
            <w:proofErr w:type="spellStart"/>
            <w:r w:rsidRPr="00C661E4">
              <w:rPr>
                <w:rFonts w:cs="UniCredit"/>
                <w:lang w:val="it-IT"/>
              </w:rPr>
              <w:t>după</w:t>
            </w:r>
            <w:proofErr w:type="spellEnd"/>
            <w:r w:rsidRPr="00C661E4">
              <w:rPr>
                <w:rFonts w:cs="UniCredit"/>
                <w:lang w:val="it-IT"/>
              </w:rPr>
              <w:t xml:space="preserve"> </w:t>
            </w:r>
            <w:proofErr w:type="spellStart"/>
            <w:r w:rsidRPr="00C661E4">
              <w:rPr>
                <w:rFonts w:cs="UniCredit"/>
                <w:lang w:val="it-IT"/>
              </w:rPr>
              <w:t>efectuarea</w:t>
            </w:r>
            <w:proofErr w:type="spellEnd"/>
            <w:r w:rsidRPr="00C661E4">
              <w:rPr>
                <w:rFonts w:cs="UniCredit"/>
                <w:lang w:val="it-IT"/>
              </w:rPr>
              <w:t xml:space="preserve"> </w:t>
            </w:r>
            <w:proofErr w:type="spellStart"/>
            <w:r w:rsidRPr="00C661E4">
              <w:rPr>
                <w:rFonts w:cs="UniCredit"/>
                <w:lang w:val="it-IT"/>
              </w:rPr>
              <w:t>unei</w:t>
            </w:r>
            <w:proofErr w:type="spellEnd"/>
            <w:r w:rsidRPr="00C661E4">
              <w:rPr>
                <w:rFonts w:cs="UniCredit"/>
                <w:lang w:val="it-IT"/>
              </w:rPr>
              <w:t xml:space="preserve"> </w:t>
            </w:r>
            <w:proofErr w:type="spellStart"/>
            <w:r w:rsidRPr="00C661E4">
              <w:rPr>
                <w:rFonts w:cs="UniCredit"/>
                <w:lang w:val="it-IT"/>
              </w:rPr>
              <w:t>operațiuni</w:t>
            </w:r>
            <w:proofErr w:type="spellEnd"/>
            <w:r w:rsidRPr="00C661E4">
              <w:rPr>
                <w:rFonts w:cs="UniCredit"/>
                <w:lang w:val="it-IT"/>
              </w:rPr>
              <w:t xml:space="preserve"> </w:t>
            </w:r>
            <w:proofErr w:type="spellStart"/>
            <w:r w:rsidRPr="00C661E4">
              <w:rPr>
                <w:rFonts w:cs="UniCredit"/>
                <w:lang w:val="it-IT"/>
              </w:rPr>
              <w:t>bancare</w:t>
            </w:r>
            <w:proofErr w:type="spellEnd"/>
            <w:r w:rsidRPr="00C661E4">
              <w:rPr>
                <w:rFonts w:cs="UniCredit"/>
                <w:lang w:val="it-IT"/>
              </w:rPr>
              <w:t xml:space="preserve">, </w:t>
            </w:r>
            <w:proofErr w:type="spellStart"/>
            <w:r w:rsidRPr="00C661E4">
              <w:rPr>
                <w:rFonts w:cs="UniCredit"/>
                <w:lang w:val="it-IT"/>
              </w:rPr>
              <w:t>plata</w:t>
            </w:r>
            <w:proofErr w:type="spellEnd"/>
            <w:r w:rsidRPr="00C661E4">
              <w:rPr>
                <w:rFonts w:cs="UniCredit"/>
                <w:lang w:val="it-IT"/>
              </w:rPr>
              <w:t xml:space="preserve"> a </w:t>
            </w:r>
            <w:proofErr w:type="spellStart"/>
            <w:r w:rsidRPr="00C661E4">
              <w:rPr>
                <w:rFonts w:cs="UniCredit"/>
                <w:lang w:val="it-IT"/>
              </w:rPr>
              <w:t>fost</w:t>
            </w:r>
            <w:proofErr w:type="spellEnd"/>
            <w:r w:rsidRPr="00C661E4">
              <w:rPr>
                <w:rFonts w:cs="UniCredit"/>
                <w:lang w:val="it-IT"/>
              </w:rPr>
              <w:t xml:space="preserve"> </w:t>
            </w:r>
            <w:proofErr w:type="spellStart"/>
            <w:r w:rsidRPr="00C661E4">
              <w:rPr>
                <w:rFonts w:cs="UniCredit"/>
                <w:lang w:val="it-IT"/>
              </w:rPr>
              <w:t>respinsă</w:t>
            </w:r>
            <w:proofErr w:type="spellEnd"/>
            <w:r w:rsidRPr="00C661E4">
              <w:rPr>
                <w:rFonts w:cs="UniCredit"/>
                <w:lang w:val="it-IT"/>
              </w:rPr>
              <w:t xml:space="preserve"> de banca </w:t>
            </w:r>
            <w:proofErr w:type="spellStart"/>
            <w:r w:rsidRPr="00C661E4">
              <w:rPr>
                <w:rFonts w:cs="UniCredit"/>
                <w:lang w:val="it-IT"/>
              </w:rPr>
              <w:t>Beneficiarului</w:t>
            </w:r>
            <w:proofErr w:type="spellEnd"/>
            <w:r w:rsidRPr="00C661E4">
              <w:rPr>
                <w:rFonts w:cs="UniCredit"/>
                <w:lang w:val="it-IT"/>
              </w:rPr>
              <w:t xml:space="preserve">, Banca va notifica ANABI cu </w:t>
            </w:r>
            <w:proofErr w:type="spellStart"/>
            <w:r w:rsidRPr="00C661E4">
              <w:rPr>
                <w:rFonts w:cs="UniCredit"/>
                <w:lang w:val="it-IT"/>
              </w:rPr>
              <w:t>privire</w:t>
            </w:r>
            <w:proofErr w:type="spellEnd"/>
            <w:r w:rsidRPr="00C661E4">
              <w:rPr>
                <w:rFonts w:cs="UniCredit"/>
                <w:lang w:val="it-IT"/>
              </w:rPr>
              <w:t xml:space="preserve"> la </w:t>
            </w:r>
            <w:proofErr w:type="spellStart"/>
            <w:r w:rsidRPr="00C661E4">
              <w:rPr>
                <w:rFonts w:cs="UniCredit"/>
                <w:lang w:val="it-IT"/>
              </w:rPr>
              <w:t>plata</w:t>
            </w:r>
            <w:proofErr w:type="spellEnd"/>
            <w:r w:rsidRPr="00C661E4">
              <w:rPr>
                <w:rFonts w:cs="UniCredit"/>
                <w:lang w:val="it-IT"/>
              </w:rPr>
              <w:t xml:space="preserve"> </w:t>
            </w:r>
            <w:proofErr w:type="spellStart"/>
            <w:r w:rsidRPr="00C661E4">
              <w:rPr>
                <w:rFonts w:cs="UniCredit"/>
                <w:lang w:val="it-IT"/>
              </w:rPr>
              <w:t>respinsă</w:t>
            </w:r>
            <w:proofErr w:type="spellEnd"/>
            <w:r w:rsidRPr="00C661E4">
              <w:rPr>
                <w:rFonts w:cs="UniCredit"/>
                <w:lang w:val="it-IT"/>
              </w:rPr>
              <w:t xml:space="preserve">, </w:t>
            </w:r>
            <w:proofErr w:type="spellStart"/>
            <w:r w:rsidRPr="00C661E4">
              <w:rPr>
                <w:rFonts w:cs="UniCredit"/>
                <w:lang w:val="it-IT"/>
              </w:rPr>
              <w:t>urmând</w:t>
            </w:r>
            <w:proofErr w:type="spellEnd"/>
            <w:r w:rsidRPr="00C661E4">
              <w:rPr>
                <w:rFonts w:cs="UniCredit"/>
                <w:lang w:val="it-IT"/>
              </w:rPr>
              <w:t xml:space="preserve"> ca </w:t>
            </w:r>
            <w:proofErr w:type="spellStart"/>
            <w:r w:rsidRPr="00C661E4">
              <w:rPr>
                <w:rFonts w:cs="UniCredit"/>
                <w:lang w:val="it-IT"/>
              </w:rPr>
              <w:t>pentru</w:t>
            </w:r>
            <w:proofErr w:type="spellEnd"/>
            <w:r w:rsidRPr="00C661E4">
              <w:rPr>
                <w:rFonts w:cs="UniCredit"/>
                <w:lang w:val="it-IT"/>
              </w:rPr>
              <w:t xml:space="preserve"> </w:t>
            </w:r>
            <w:proofErr w:type="spellStart"/>
            <w:r w:rsidRPr="00C661E4">
              <w:rPr>
                <w:rFonts w:cs="UniCredit"/>
                <w:lang w:val="it-IT"/>
              </w:rPr>
              <w:t>perioada</w:t>
            </w:r>
            <w:proofErr w:type="spellEnd"/>
            <w:r w:rsidRPr="00C661E4">
              <w:rPr>
                <w:rFonts w:cs="UniCredit"/>
                <w:lang w:val="it-IT"/>
              </w:rPr>
              <w:t xml:space="preserve"> </w:t>
            </w:r>
            <w:proofErr w:type="spellStart"/>
            <w:r w:rsidRPr="00C661E4">
              <w:rPr>
                <w:rFonts w:cs="UniCredit"/>
                <w:lang w:val="it-IT"/>
              </w:rPr>
              <w:t>respectivă</w:t>
            </w:r>
            <w:proofErr w:type="spellEnd"/>
            <w:r w:rsidRPr="00C661E4">
              <w:rPr>
                <w:rFonts w:cs="UniCredit"/>
                <w:lang w:val="it-IT"/>
              </w:rPr>
              <w:t xml:space="preserve"> </w:t>
            </w:r>
            <w:proofErr w:type="spellStart"/>
            <w:r w:rsidRPr="00C661E4">
              <w:rPr>
                <w:rFonts w:cs="UniCredit"/>
                <w:lang w:val="it-IT"/>
              </w:rPr>
              <w:t>să</w:t>
            </w:r>
            <w:proofErr w:type="spellEnd"/>
            <w:r w:rsidRPr="00C661E4">
              <w:rPr>
                <w:rFonts w:cs="UniCredit"/>
                <w:lang w:val="it-IT"/>
              </w:rPr>
              <w:t xml:space="preserve"> </w:t>
            </w:r>
            <w:proofErr w:type="spellStart"/>
            <w:r w:rsidRPr="00C661E4">
              <w:rPr>
                <w:rFonts w:cs="UniCredit"/>
                <w:lang w:val="it-IT"/>
              </w:rPr>
              <w:t>fie</w:t>
            </w:r>
            <w:proofErr w:type="spellEnd"/>
            <w:r w:rsidRPr="00C661E4">
              <w:rPr>
                <w:rFonts w:cs="UniCredit"/>
                <w:lang w:val="it-IT"/>
              </w:rPr>
              <w:t xml:space="preserve"> </w:t>
            </w:r>
            <w:proofErr w:type="spellStart"/>
            <w:r w:rsidRPr="00C661E4">
              <w:rPr>
                <w:rFonts w:cs="UniCredit"/>
                <w:lang w:val="it-IT"/>
              </w:rPr>
              <w:t>calculată</w:t>
            </w:r>
            <w:proofErr w:type="spellEnd"/>
            <w:r w:rsidRPr="00C661E4">
              <w:rPr>
                <w:rFonts w:cs="UniCredit"/>
                <w:lang w:val="it-IT"/>
              </w:rPr>
              <w:t xml:space="preserve"> </w:t>
            </w:r>
            <w:proofErr w:type="spellStart"/>
            <w:r w:rsidRPr="00C661E4">
              <w:rPr>
                <w:rFonts w:cs="UniCredit"/>
                <w:lang w:val="it-IT"/>
              </w:rPr>
              <w:t>și</w:t>
            </w:r>
            <w:proofErr w:type="spellEnd"/>
            <w:r w:rsidRPr="00C661E4">
              <w:rPr>
                <w:rFonts w:cs="UniCredit"/>
                <w:lang w:val="it-IT"/>
              </w:rPr>
              <w:t xml:space="preserve"> </w:t>
            </w:r>
            <w:proofErr w:type="spellStart"/>
            <w:r w:rsidRPr="00C661E4">
              <w:rPr>
                <w:rFonts w:cs="UniCredit"/>
                <w:lang w:val="it-IT"/>
              </w:rPr>
              <w:t>depusă</w:t>
            </w:r>
            <w:proofErr w:type="spellEnd"/>
            <w:r w:rsidRPr="00C661E4">
              <w:rPr>
                <w:rFonts w:cs="UniCredit"/>
                <w:lang w:val="it-IT"/>
              </w:rPr>
              <w:t xml:space="preserve"> </w:t>
            </w:r>
            <w:proofErr w:type="spellStart"/>
            <w:r w:rsidRPr="00C661E4">
              <w:rPr>
                <w:rFonts w:cs="UniCredit"/>
                <w:lang w:val="it-IT"/>
              </w:rPr>
              <w:t>în</w:t>
            </w:r>
            <w:proofErr w:type="spellEnd"/>
            <w:r w:rsidRPr="00C661E4">
              <w:rPr>
                <w:rFonts w:cs="UniCredit"/>
                <w:lang w:val="it-IT"/>
              </w:rPr>
              <w:t xml:space="preserve"> </w:t>
            </w:r>
            <w:proofErr w:type="spellStart"/>
            <w:r w:rsidRPr="00C661E4">
              <w:rPr>
                <w:rFonts w:cs="UniCredit"/>
                <w:lang w:val="it-IT"/>
              </w:rPr>
              <w:t>subcont</w:t>
            </w:r>
            <w:proofErr w:type="spellEnd"/>
            <w:r w:rsidRPr="00C661E4">
              <w:rPr>
                <w:rFonts w:cs="UniCredit"/>
                <w:lang w:val="it-IT"/>
              </w:rPr>
              <w:t xml:space="preserve"> </w:t>
            </w:r>
            <w:proofErr w:type="spellStart"/>
            <w:r w:rsidRPr="00C661E4">
              <w:rPr>
                <w:rFonts w:cs="UniCredit"/>
                <w:lang w:val="it-IT"/>
              </w:rPr>
              <w:t>dobânda</w:t>
            </w:r>
            <w:proofErr w:type="spellEnd"/>
            <w:r w:rsidRPr="00C661E4">
              <w:rPr>
                <w:rFonts w:cs="UniCredit"/>
                <w:lang w:val="it-IT"/>
              </w:rPr>
              <w:t xml:space="preserve"> </w:t>
            </w:r>
            <w:proofErr w:type="spellStart"/>
            <w:r w:rsidRPr="00C661E4">
              <w:rPr>
                <w:rFonts w:cs="UniCredit"/>
                <w:lang w:val="it-IT"/>
              </w:rPr>
              <w:t>aferentă</w:t>
            </w:r>
            <w:proofErr w:type="spellEnd"/>
            <w:r w:rsidRPr="00C661E4">
              <w:rPr>
                <w:rFonts w:cs="UniCredit"/>
                <w:lang w:val="it-IT"/>
              </w:rPr>
              <w:t xml:space="preserve"> </w:t>
            </w:r>
            <w:proofErr w:type="spellStart"/>
            <w:r w:rsidRPr="00C661E4">
              <w:rPr>
                <w:rFonts w:cs="UniCredit"/>
                <w:lang w:val="it-IT"/>
              </w:rPr>
              <w:t>calculate</w:t>
            </w:r>
            <w:proofErr w:type="spellEnd"/>
            <w:r w:rsidRPr="00C661E4">
              <w:rPr>
                <w:rFonts w:cs="UniCredit"/>
                <w:lang w:val="it-IT"/>
              </w:rPr>
              <w:t xml:space="preserve"> </w:t>
            </w:r>
            <w:proofErr w:type="spellStart"/>
            <w:r w:rsidRPr="00C661E4">
              <w:rPr>
                <w:rFonts w:cs="UniCredit"/>
                <w:lang w:val="it-IT"/>
              </w:rPr>
              <w:t>potrivit</w:t>
            </w:r>
            <w:proofErr w:type="spellEnd"/>
            <w:r w:rsidRPr="00C661E4">
              <w:rPr>
                <w:rFonts w:cs="UniCredit"/>
                <w:lang w:val="it-IT"/>
              </w:rPr>
              <w:t xml:space="preserve"> </w:t>
            </w:r>
            <w:proofErr w:type="spellStart"/>
            <w:r w:rsidRPr="00C661E4">
              <w:rPr>
                <w:rFonts w:cs="UniCredit"/>
                <w:lang w:val="it-IT"/>
              </w:rPr>
              <w:t>punctelor</w:t>
            </w:r>
            <w:proofErr w:type="spellEnd"/>
            <w:r w:rsidRPr="00C661E4">
              <w:rPr>
                <w:rFonts w:cs="UniCredit"/>
                <w:lang w:val="it-IT"/>
              </w:rPr>
              <w:t xml:space="preserve"> </w:t>
            </w:r>
            <w:proofErr w:type="spellStart"/>
            <w:r w:rsidRPr="00C661E4">
              <w:rPr>
                <w:rFonts w:cs="UniCredit"/>
                <w:lang w:val="it-IT"/>
              </w:rPr>
              <w:t>anterioare</w:t>
            </w:r>
            <w:proofErr w:type="spellEnd"/>
            <w:r w:rsidRPr="00C661E4">
              <w:rPr>
                <w:rFonts w:cs="UniCredit"/>
                <w:lang w:val="it-IT"/>
              </w:rPr>
              <w:t>.</w:t>
            </w:r>
          </w:p>
          <w:p w14:paraId="03C340DF" w14:textId="77777777" w:rsidR="00D84BE8" w:rsidRPr="00C661E4" w:rsidRDefault="00D84BE8" w:rsidP="00C661E4">
            <w:pPr>
              <w:autoSpaceDE w:val="0"/>
              <w:autoSpaceDN w:val="0"/>
              <w:adjustRightInd w:val="0"/>
              <w:spacing w:after="0"/>
              <w:ind w:left="0"/>
              <w:rPr>
                <w:rFonts w:cs="UniCredit"/>
                <w:lang w:val="it-IT"/>
              </w:rPr>
            </w:pPr>
            <w:r w:rsidRPr="00C661E4">
              <w:rPr>
                <w:rFonts w:cs="UniCredit"/>
                <w:lang w:val="it-IT"/>
              </w:rPr>
              <w:t xml:space="preserve">Va </w:t>
            </w:r>
            <w:proofErr w:type="spellStart"/>
            <w:r w:rsidRPr="00C661E4">
              <w:rPr>
                <w:rFonts w:cs="UniCredit"/>
                <w:lang w:val="it-IT"/>
              </w:rPr>
              <w:t>rugam</w:t>
            </w:r>
            <w:proofErr w:type="spellEnd"/>
            <w:r w:rsidRPr="00C661E4">
              <w:rPr>
                <w:rFonts w:cs="UniCredit"/>
                <w:lang w:val="it-IT"/>
              </w:rPr>
              <w:t xml:space="preserve"> sa ne </w:t>
            </w:r>
            <w:proofErr w:type="spellStart"/>
            <w:r w:rsidRPr="00C661E4">
              <w:rPr>
                <w:rFonts w:cs="UniCredit"/>
                <w:lang w:val="it-IT"/>
              </w:rPr>
              <w:t>precizati</w:t>
            </w:r>
            <w:proofErr w:type="spellEnd"/>
            <w:r w:rsidRPr="00C661E4">
              <w:rPr>
                <w:rFonts w:cs="UniCredit"/>
                <w:lang w:val="it-IT"/>
              </w:rPr>
              <w:t xml:space="preserve"> </w:t>
            </w:r>
            <w:proofErr w:type="spellStart"/>
            <w:r w:rsidRPr="00C661E4">
              <w:rPr>
                <w:rFonts w:cs="UniCredit"/>
                <w:lang w:val="it-IT"/>
              </w:rPr>
              <w:t>pentru</w:t>
            </w:r>
            <w:proofErr w:type="spellEnd"/>
            <w:r w:rsidRPr="00C661E4">
              <w:rPr>
                <w:rFonts w:cs="UniCredit"/>
                <w:lang w:val="it-IT"/>
              </w:rPr>
              <w:t xml:space="preserve"> ce </w:t>
            </w:r>
            <w:proofErr w:type="spellStart"/>
            <w:r w:rsidRPr="00C661E4">
              <w:rPr>
                <w:rFonts w:cs="UniCredit"/>
                <w:lang w:val="it-IT"/>
              </w:rPr>
              <w:t>perioada</w:t>
            </w:r>
            <w:proofErr w:type="spellEnd"/>
            <w:r w:rsidRPr="00C661E4">
              <w:rPr>
                <w:rFonts w:cs="UniCredit"/>
                <w:lang w:val="it-IT"/>
              </w:rPr>
              <w:t xml:space="preserve"> se </w:t>
            </w:r>
            <w:proofErr w:type="spellStart"/>
            <w:r w:rsidRPr="00C661E4">
              <w:rPr>
                <w:rFonts w:cs="UniCredit"/>
                <w:lang w:val="it-IT"/>
              </w:rPr>
              <w:t>doreste</w:t>
            </w:r>
            <w:proofErr w:type="spellEnd"/>
            <w:r w:rsidRPr="00C661E4">
              <w:rPr>
                <w:rFonts w:cs="UniCredit"/>
                <w:lang w:val="it-IT"/>
              </w:rPr>
              <w:t xml:space="preserve"> a se bonifica </w:t>
            </w:r>
            <w:proofErr w:type="spellStart"/>
            <w:r w:rsidRPr="00C661E4">
              <w:rPr>
                <w:rFonts w:cs="UniCredit"/>
                <w:lang w:val="it-IT"/>
              </w:rPr>
              <w:t>dobanda</w:t>
            </w:r>
            <w:proofErr w:type="spellEnd"/>
            <w:r w:rsidRPr="00C661E4">
              <w:rPr>
                <w:rFonts w:cs="UniCredit"/>
                <w:lang w:val="it-IT"/>
              </w:rPr>
              <w:t xml:space="preserve"> in </w:t>
            </w:r>
            <w:proofErr w:type="spellStart"/>
            <w:r w:rsidRPr="00C661E4">
              <w:rPr>
                <w:rFonts w:cs="UniCredit"/>
                <w:lang w:val="it-IT"/>
              </w:rPr>
              <w:t>cazul</w:t>
            </w:r>
            <w:proofErr w:type="spellEnd"/>
            <w:r w:rsidRPr="00C661E4">
              <w:rPr>
                <w:rFonts w:cs="UniCredit"/>
                <w:lang w:val="it-IT"/>
              </w:rPr>
              <w:t xml:space="preserve"> </w:t>
            </w:r>
            <w:proofErr w:type="spellStart"/>
            <w:r w:rsidRPr="00C661E4">
              <w:rPr>
                <w:rFonts w:cs="UniCredit"/>
                <w:lang w:val="it-IT"/>
              </w:rPr>
              <w:t>platilor</w:t>
            </w:r>
            <w:proofErr w:type="spellEnd"/>
            <w:r w:rsidRPr="00C661E4">
              <w:rPr>
                <w:rFonts w:cs="UniCredit"/>
                <w:lang w:val="it-IT"/>
              </w:rPr>
              <w:t xml:space="preserve"> respinse?</w:t>
            </w:r>
          </w:p>
          <w:p w14:paraId="0B3DA851" w14:textId="037D4491" w:rsidR="00DA20D3" w:rsidRPr="00C661E4" w:rsidRDefault="00D84BE8" w:rsidP="00C661E4">
            <w:pPr>
              <w:autoSpaceDE w:val="0"/>
              <w:autoSpaceDN w:val="0"/>
              <w:adjustRightInd w:val="0"/>
              <w:spacing w:after="0"/>
              <w:ind w:left="0"/>
              <w:rPr>
                <w:rFonts w:cs="UniCredit"/>
                <w:lang w:val="it-IT"/>
              </w:rPr>
            </w:pPr>
            <w:r w:rsidRPr="00C661E4">
              <w:rPr>
                <w:rFonts w:cs="UniCredit"/>
                <w:lang w:val="it-IT"/>
              </w:rPr>
              <w:t xml:space="preserve">k) Banca </w:t>
            </w:r>
            <w:proofErr w:type="spellStart"/>
            <w:r w:rsidRPr="00C661E4">
              <w:rPr>
                <w:rFonts w:cs="UniCredit"/>
                <w:lang w:val="it-IT"/>
              </w:rPr>
              <w:t>își</w:t>
            </w:r>
            <w:proofErr w:type="spellEnd"/>
            <w:r w:rsidRPr="00C661E4">
              <w:rPr>
                <w:rFonts w:cs="UniCredit"/>
                <w:lang w:val="it-IT"/>
              </w:rPr>
              <w:t xml:space="preserve"> </w:t>
            </w:r>
            <w:proofErr w:type="spellStart"/>
            <w:r w:rsidRPr="00C661E4">
              <w:rPr>
                <w:rFonts w:cs="UniCredit"/>
                <w:lang w:val="it-IT"/>
              </w:rPr>
              <w:t>asumă</w:t>
            </w:r>
            <w:proofErr w:type="spellEnd"/>
            <w:r w:rsidRPr="00C661E4">
              <w:rPr>
                <w:rFonts w:cs="UniCredit"/>
                <w:lang w:val="it-IT"/>
              </w:rPr>
              <w:t xml:space="preserve"> </w:t>
            </w:r>
            <w:proofErr w:type="spellStart"/>
            <w:r w:rsidRPr="00C661E4">
              <w:rPr>
                <w:rFonts w:cs="UniCredit"/>
                <w:lang w:val="it-IT"/>
              </w:rPr>
              <w:t>obligația</w:t>
            </w:r>
            <w:proofErr w:type="spellEnd"/>
            <w:r w:rsidRPr="00C661E4">
              <w:rPr>
                <w:rFonts w:cs="UniCredit"/>
                <w:lang w:val="it-IT"/>
              </w:rPr>
              <w:t xml:space="preserve"> de a genera o </w:t>
            </w:r>
            <w:proofErr w:type="spellStart"/>
            <w:r w:rsidRPr="00C661E4">
              <w:rPr>
                <w:rFonts w:cs="UniCredit"/>
                <w:lang w:val="it-IT"/>
              </w:rPr>
              <w:t>raportare</w:t>
            </w:r>
            <w:proofErr w:type="spellEnd"/>
            <w:r w:rsidRPr="00C661E4">
              <w:rPr>
                <w:rFonts w:cs="UniCredit"/>
                <w:lang w:val="it-IT"/>
              </w:rPr>
              <w:t xml:space="preserve"> </w:t>
            </w:r>
            <w:proofErr w:type="spellStart"/>
            <w:r w:rsidRPr="00C661E4">
              <w:rPr>
                <w:rFonts w:cs="UniCredit"/>
                <w:lang w:val="it-IT"/>
              </w:rPr>
              <w:t>lunară</w:t>
            </w:r>
            <w:proofErr w:type="spellEnd"/>
            <w:r w:rsidRPr="00C661E4">
              <w:rPr>
                <w:rFonts w:cs="UniCredit"/>
                <w:lang w:val="it-IT"/>
              </w:rPr>
              <w:t xml:space="preserve"> </w:t>
            </w:r>
            <w:proofErr w:type="spellStart"/>
            <w:r w:rsidRPr="00C661E4">
              <w:rPr>
                <w:rFonts w:cs="UniCredit"/>
                <w:lang w:val="it-IT"/>
              </w:rPr>
              <w:t>respectând</w:t>
            </w:r>
            <w:proofErr w:type="spellEnd"/>
            <w:r w:rsidRPr="00C661E4">
              <w:rPr>
                <w:rFonts w:cs="UniCredit"/>
                <w:lang w:val="it-IT"/>
              </w:rPr>
              <w:t xml:space="preserve"> </w:t>
            </w:r>
            <w:proofErr w:type="spellStart"/>
            <w:r w:rsidRPr="00C661E4">
              <w:rPr>
                <w:rFonts w:cs="UniCredit"/>
                <w:lang w:val="it-IT"/>
              </w:rPr>
              <w:t>macheta</w:t>
            </w:r>
            <w:proofErr w:type="spellEnd"/>
            <w:r w:rsidRPr="00C661E4">
              <w:rPr>
                <w:rFonts w:cs="UniCredit"/>
                <w:lang w:val="it-IT"/>
              </w:rPr>
              <w:t xml:space="preserve"> </w:t>
            </w:r>
            <w:proofErr w:type="spellStart"/>
            <w:r w:rsidRPr="00C661E4">
              <w:rPr>
                <w:rFonts w:cs="UniCredit"/>
                <w:lang w:val="it-IT"/>
              </w:rPr>
              <w:t>agreată</w:t>
            </w:r>
            <w:proofErr w:type="spellEnd"/>
            <w:r w:rsidRPr="00C661E4">
              <w:rPr>
                <w:rFonts w:cs="UniCredit"/>
                <w:lang w:val="it-IT"/>
              </w:rPr>
              <w:t xml:space="preserve"> </w:t>
            </w:r>
            <w:proofErr w:type="spellStart"/>
            <w:r w:rsidRPr="00C661E4">
              <w:rPr>
                <w:rFonts w:cs="UniCredit"/>
                <w:lang w:val="it-IT"/>
              </w:rPr>
              <w:t>potrivit</w:t>
            </w:r>
            <w:proofErr w:type="spellEnd"/>
            <w:r w:rsidRPr="00C661E4">
              <w:rPr>
                <w:rFonts w:cs="UniCredit"/>
                <w:lang w:val="it-IT"/>
              </w:rPr>
              <w:t xml:space="preserve"> art. 27 </w:t>
            </w:r>
            <w:proofErr w:type="spellStart"/>
            <w:r w:rsidRPr="00C661E4">
              <w:rPr>
                <w:rFonts w:cs="UniCredit"/>
                <w:lang w:val="it-IT"/>
              </w:rPr>
              <w:t>alin</w:t>
            </w:r>
            <w:proofErr w:type="spellEnd"/>
            <w:r w:rsidRPr="00C661E4">
              <w:rPr>
                <w:rFonts w:cs="UniCredit"/>
                <w:lang w:val="it-IT"/>
              </w:rPr>
              <w:t xml:space="preserve">. (2) </w:t>
            </w:r>
            <w:proofErr w:type="spellStart"/>
            <w:r w:rsidRPr="00C661E4">
              <w:rPr>
                <w:rFonts w:cs="UniCredit"/>
                <w:lang w:val="it-IT"/>
              </w:rPr>
              <w:t>din</w:t>
            </w:r>
            <w:proofErr w:type="spellEnd"/>
            <w:r w:rsidRPr="00C661E4">
              <w:rPr>
                <w:rFonts w:cs="UniCredit"/>
                <w:lang w:val="it-IT"/>
              </w:rPr>
              <w:t xml:space="preserve"> </w:t>
            </w:r>
            <w:proofErr w:type="spellStart"/>
            <w:r w:rsidRPr="00C661E4">
              <w:rPr>
                <w:rFonts w:cs="UniCredit"/>
                <w:lang w:val="it-IT"/>
              </w:rPr>
              <w:t>Legea</w:t>
            </w:r>
            <w:proofErr w:type="spellEnd"/>
            <w:r w:rsidRPr="00C661E4">
              <w:rPr>
                <w:rFonts w:cs="UniCredit"/>
                <w:lang w:val="it-IT"/>
              </w:rPr>
              <w:t xml:space="preserve"> nr. 318/2015 </w:t>
            </w:r>
            <w:proofErr w:type="spellStart"/>
            <w:r w:rsidRPr="00C661E4">
              <w:rPr>
                <w:rFonts w:cs="UniCredit"/>
                <w:lang w:val="it-IT"/>
              </w:rPr>
              <w:t>pentru</w:t>
            </w:r>
            <w:proofErr w:type="spellEnd"/>
            <w:r w:rsidRPr="00C661E4">
              <w:rPr>
                <w:rFonts w:cs="UniCredit"/>
                <w:lang w:val="it-IT"/>
              </w:rPr>
              <w:t xml:space="preserve"> a se </w:t>
            </w:r>
            <w:proofErr w:type="spellStart"/>
            <w:r w:rsidRPr="00C661E4">
              <w:rPr>
                <w:rFonts w:cs="UniCredit"/>
                <w:lang w:val="it-IT"/>
              </w:rPr>
              <w:t>putea</w:t>
            </w:r>
            <w:proofErr w:type="spellEnd"/>
            <w:r w:rsidRPr="00C661E4">
              <w:rPr>
                <w:rFonts w:cs="UniCredit"/>
                <w:lang w:val="it-IT"/>
              </w:rPr>
              <w:t xml:space="preserve"> </w:t>
            </w:r>
            <w:proofErr w:type="spellStart"/>
            <w:r w:rsidRPr="00C661E4">
              <w:rPr>
                <w:rFonts w:cs="UniCredit"/>
                <w:lang w:val="it-IT"/>
              </w:rPr>
              <w:t>realiza</w:t>
            </w:r>
            <w:proofErr w:type="spellEnd"/>
            <w:r w:rsidRPr="00C661E4">
              <w:rPr>
                <w:rFonts w:cs="UniCredit"/>
                <w:lang w:val="it-IT"/>
              </w:rPr>
              <w:t xml:space="preserve"> </w:t>
            </w:r>
            <w:proofErr w:type="spellStart"/>
            <w:r w:rsidRPr="00C661E4">
              <w:rPr>
                <w:rFonts w:cs="UniCredit"/>
                <w:lang w:val="it-IT"/>
              </w:rPr>
              <w:t>importul</w:t>
            </w:r>
            <w:proofErr w:type="spellEnd"/>
            <w:r w:rsidRPr="00C661E4">
              <w:rPr>
                <w:rFonts w:cs="UniCredit"/>
                <w:lang w:val="it-IT"/>
              </w:rPr>
              <w:t xml:space="preserve"> </w:t>
            </w:r>
            <w:proofErr w:type="spellStart"/>
            <w:r w:rsidRPr="00C661E4">
              <w:rPr>
                <w:rFonts w:cs="UniCredit"/>
                <w:lang w:val="it-IT"/>
              </w:rPr>
              <w:t>în</w:t>
            </w:r>
            <w:proofErr w:type="spellEnd"/>
            <w:r w:rsidRPr="00C661E4">
              <w:rPr>
                <w:rFonts w:cs="UniCredit"/>
                <w:lang w:val="it-IT"/>
              </w:rPr>
              <w:t xml:space="preserve"> </w:t>
            </w:r>
            <w:proofErr w:type="spellStart"/>
            <w:r w:rsidRPr="00C661E4">
              <w:rPr>
                <w:rFonts w:cs="UniCredit"/>
                <w:lang w:val="it-IT"/>
              </w:rPr>
              <w:t>sistemul</w:t>
            </w:r>
            <w:proofErr w:type="spellEnd"/>
            <w:r w:rsidRPr="00C661E4">
              <w:rPr>
                <w:rFonts w:cs="UniCredit"/>
                <w:lang w:val="it-IT"/>
              </w:rPr>
              <w:t xml:space="preserve"> </w:t>
            </w:r>
            <w:proofErr w:type="spellStart"/>
            <w:r w:rsidRPr="00C661E4">
              <w:rPr>
                <w:rFonts w:cs="UniCredit"/>
                <w:lang w:val="it-IT"/>
              </w:rPr>
              <w:t>informatic</w:t>
            </w:r>
            <w:proofErr w:type="spellEnd"/>
            <w:r w:rsidRPr="00C661E4">
              <w:rPr>
                <w:rFonts w:cs="UniCredit"/>
                <w:lang w:val="it-IT"/>
              </w:rPr>
              <w:t xml:space="preserve"> </w:t>
            </w:r>
            <w:proofErr w:type="spellStart"/>
            <w:r w:rsidRPr="00C661E4">
              <w:rPr>
                <w:rFonts w:cs="UniCredit"/>
                <w:lang w:val="it-IT"/>
              </w:rPr>
              <w:t>gestionat</w:t>
            </w:r>
            <w:proofErr w:type="spellEnd"/>
            <w:r w:rsidRPr="00C661E4">
              <w:rPr>
                <w:rFonts w:cs="UniCredit"/>
                <w:lang w:val="it-IT"/>
              </w:rPr>
              <w:t xml:space="preserve"> de ANABI - ROARMIS, care </w:t>
            </w:r>
            <w:proofErr w:type="spellStart"/>
            <w:r w:rsidRPr="00C661E4">
              <w:rPr>
                <w:rFonts w:cs="UniCredit"/>
                <w:lang w:val="it-IT"/>
              </w:rPr>
              <w:t>să</w:t>
            </w:r>
            <w:proofErr w:type="spellEnd"/>
            <w:r w:rsidRPr="00C661E4">
              <w:rPr>
                <w:rFonts w:cs="UniCredit"/>
                <w:lang w:val="it-IT"/>
              </w:rPr>
              <w:t xml:space="preserve"> </w:t>
            </w:r>
            <w:proofErr w:type="spellStart"/>
            <w:r w:rsidRPr="00C661E4">
              <w:rPr>
                <w:rFonts w:cs="UniCredit"/>
                <w:lang w:val="it-IT"/>
              </w:rPr>
              <w:t>cuprindă</w:t>
            </w:r>
            <w:proofErr w:type="spellEnd"/>
            <w:r w:rsidRPr="00C661E4">
              <w:rPr>
                <w:rFonts w:cs="UniCredit"/>
                <w:lang w:val="it-IT"/>
              </w:rPr>
              <w:t xml:space="preserve"> </w:t>
            </w:r>
            <w:proofErr w:type="spellStart"/>
            <w:r w:rsidRPr="00C661E4">
              <w:rPr>
                <w:rFonts w:cs="UniCredit"/>
                <w:lang w:val="it-IT"/>
              </w:rPr>
              <w:t>informațiile</w:t>
            </w:r>
            <w:proofErr w:type="spellEnd"/>
            <w:r w:rsidRPr="00C661E4">
              <w:rPr>
                <w:rFonts w:cs="UniCredit"/>
                <w:lang w:val="it-IT"/>
              </w:rPr>
              <w:t xml:space="preserve"> de </w:t>
            </w:r>
            <w:proofErr w:type="spellStart"/>
            <w:r w:rsidRPr="00C661E4">
              <w:rPr>
                <w:rFonts w:cs="UniCredit"/>
                <w:lang w:val="it-IT"/>
              </w:rPr>
              <w:t>bază</w:t>
            </w:r>
            <w:proofErr w:type="spellEnd"/>
            <w:r w:rsidRPr="00C661E4">
              <w:rPr>
                <w:rFonts w:cs="UniCredit"/>
                <w:lang w:val="it-IT"/>
              </w:rPr>
              <w:t xml:space="preserve">, de ex. </w:t>
            </w:r>
            <w:proofErr w:type="spellStart"/>
            <w:r w:rsidRPr="00C661E4">
              <w:rPr>
                <w:rFonts w:cs="UniCredit"/>
                <w:lang w:val="it-IT"/>
              </w:rPr>
              <w:t>unitatea</w:t>
            </w:r>
            <w:proofErr w:type="spellEnd"/>
            <w:r w:rsidRPr="00C661E4">
              <w:rPr>
                <w:rFonts w:cs="UniCredit"/>
                <w:lang w:val="it-IT"/>
              </w:rPr>
              <w:t xml:space="preserve"> de </w:t>
            </w:r>
            <w:proofErr w:type="spellStart"/>
            <w:r w:rsidRPr="00C661E4">
              <w:rPr>
                <w:rFonts w:cs="UniCredit"/>
                <w:lang w:val="it-IT"/>
              </w:rPr>
              <w:t>Parchet</w:t>
            </w:r>
            <w:proofErr w:type="spellEnd"/>
            <w:r w:rsidRPr="00C661E4">
              <w:rPr>
                <w:rFonts w:cs="UniCredit"/>
                <w:lang w:val="it-IT"/>
              </w:rPr>
              <w:t xml:space="preserve">, </w:t>
            </w:r>
            <w:proofErr w:type="spellStart"/>
            <w:r w:rsidRPr="00C661E4">
              <w:rPr>
                <w:rFonts w:cs="UniCredit"/>
                <w:lang w:val="it-IT"/>
              </w:rPr>
              <w:t>numărul</w:t>
            </w:r>
            <w:proofErr w:type="spellEnd"/>
            <w:r w:rsidRPr="00C661E4">
              <w:rPr>
                <w:rFonts w:cs="UniCredit"/>
                <w:lang w:val="it-IT"/>
              </w:rPr>
              <w:t xml:space="preserve"> </w:t>
            </w:r>
            <w:proofErr w:type="spellStart"/>
            <w:r w:rsidRPr="00C661E4">
              <w:rPr>
                <w:rFonts w:cs="UniCredit"/>
                <w:lang w:val="it-IT"/>
              </w:rPr>
              <w:t>dosarului</w:t>
            </w:r>
            <w:proofErr w:type="spellEnd"/>
            <w:r w:rsidRPr="00C661E4">
              <w:rPr>
                <w:rFonts w:cs="UniCredit"/>
                <w:lang w:val="it-IT"/>
              </w:rPr>
              <w:t xml:space="preserve"> </w:t>
            </w:r>
            <w:proofErr w:type="spellStart"/>
            <w:r w:rsidRPr="00C661E4">
              <w:rPr>
                <w:rFonts w:cs="UniCredit"/>
                <w:lang w:val="it-IT"/>
              </w:rPr>
              <w:t>penal</w:t>
            </w:r>
            <w:proofErr w:type="spellEnd"/>
            <w:r w:rsidRPr="00C661E4">
              <w:rPr>
                <w:rFonts w:cs="UniCredit"/>
                <w:lang w:val="it-IT"/>
              </w:rPr>
              <w:t xml:space="preserve">. </w:t>
            </w:r>
            <w:proofErr w:type="spellStart"/>
            <w:r w:rsidRPr="00C661E4">
              <w:rPr>
                <w:rFonts w:cs="UniCredit"/>
                <w:lang w:val="it-IT"/>
              </w:rPr>
              <w:t>Informatiile</w:t>
            </w:r>
            <w:proofErr w:type="spellEnd"/>
            <w:r w:rsidRPr="00C661E4">
              <w:rPr>
                <w:rFonts w:cs="UniCredit"/>
                <w:lang w:val="it-IT"/>
              </w:rPr>
              <w:t xml:space="preserve"> </w:t>
            </w:r>
            <w:proofErr w:type="spellStart"/>
            <w:r w:rsidRPr="00C661E4">
              <w:rPr>
                <w:rFonts w:cs="UniCredit"/>
                <w:lang w:val="it-IT"/>
              </w:rPr>
              <w:t>acestea</w:t>
            </w:r>
            <w:proofErr w:type="spellEnd"/>
            <w:r w:rsidRPr="00C661E4">
              <w:rPr>
                <w:rFonts w:cs="UniCredit"/>
                <w:lang w:val="it-IT"/>
              </w:rPr>
              <w:t xml:space="preserve"> </w:t>
            </w:r>
            <w:proofErr w:type="spellStart"/>
            <w:r w:rsidRPr="00C661E4">
              <w:rPr>
                <w:rFonts w:cs="UniCredit"/>
                <w:lang w:val="it-IT"/>
              </w:rPr>
              <w:t>trebuie</w:t>
            </w:r>
            <w:proofErr w:type="spellEnd"/>
            <w:r w:rsidRPr="00C661E4">
              <w:rPr>
                <w:rFonts w:cs="UniCredit"/>
                <w:lang w:val="it-IT"/>
              </w:rPr>
              <w:t xml:space="preserve"> sa se </w:t>
            </w:r>
            <w:proofErr w:type="spellStart"/>
            <w:r w:rsidRPr="00C661E4">
              <w:rPr>
                <w:rFonts w:cs="UniCredit"/>
                <w:lang w:val="it-IT"/>
              </w:rPr>
              <w:t>regaseasca</w:t>
            </w:r>
            <w:proofErr w:type="spellEnd"/>
            <w:r w:rsidRPr="00C661E4">
              <w:rPr>
                <w:rFonts w:cs="UniCredit"/>
                <w:lang w:val="it-IT"/>
              </w:rPr>
              <w:t xml:space="preserve"> in </w:t>
            </w:r>
            <w:proofErr w:type="spellStart"/>
            <w:r w:rsidRPr="00C661E4">
              <w:rPr>
                <w:rFonts w:cs="UniCredit"/>
                <w:lang w:val="it-IT"/>
              </w:rPr>
              <w:t>Extras</w:t>
            </w:r>
            <w:proofErr w:type="spellEnd"/>
            <w:r w:rsidRPr="00C661E4">
              <w:rPr>
                <w:rFonts w:cs="UniCredit"/>
                <w:lang w:val="it-IT"/>
              </w:rPr>
              <w:t xml:space="preserve"> </w:t>
            </w:r>
            <w:proofErr w:type="spellStart"/>
            <w:r w:rsidRPr="00C661E4">
              <w:rPr>
                <w:rFonts w:cs="UniCredit"/>
                <w:lang w:val="it-IT"/>
              </w:rPr>
              <w:t>conform</w:t>
            </w:r>
            <w:proofErr w:type="spellEnd"/>
            <w:r w:rsidRPr="00C661E4">
              <w:rPr>
                <w:rFonts w:cs="UniCredit"/>
                <w:lang w:val="it-IT"/>
              </w:rPr>
              <w:t xml:space="preserve"> </w:t>
            </w:r>
            <w:proofErr w:type="spellStart"/>
            <w:r w:rsidRPr="00C661E4">
              <w:rPr>
                <w:rFonts w:cs="UniCredit"/>
                <w:lang w:val="it-IT"/>
              </w:rPr>
              <w:t>solicitarii</w:t>
            </w:r>
            <w:proofErr w:type="spellEnd"/>
            <w:r w:rsidRPr="00C661E4">
              <w:rPr>
                <w:rFonts w:cs="UniCredit"/>
                <w:lang w:val="it-IT"/>
              </w:rPr>
              <w:t xml:space="preserve"> de la 4.2.2 </w:t>
            </w:r>
            <w:proofErr w:type="spellStart"/>
            <w:r w:rsidRPr="00C661E4">
              <w:rPr>
                <w:rFonts w:cs="UniCredit"/>
                <w:lang w:val="it-IT"/>
              </w:rPr>
              <w:t>punctul</w:t>
            </w:r>
            <w:proofErr w:type="spellEnd"/>
            <w:r w:rsidRPr="00C661E4">
              <w:rPr>
                <w:rFonts w:cs="UniCredit"/>
                <w:lang w:val="it-IT"/>
              </w:rPr>
              <w:t xml:space="preserve"> e), </w:t>
            </w:r>
            <w:proofErr w:type="spellStart"/>
            <w:r w:rsidRPr="00C661E4">
              <w:rPr>
                <w:rFonts w:cs="UniCredit"/>
                <w:lang w:val="it-IT"/>
              </w:rPr>
              <w:t>iar</w:t>
            </w:r>
            <w:proofErr w:type="spellEnd"/>
            <w:r w:rsidRPr="00C661E4">
              <w:rPr>
                <w:rFonts w:cs="UniCredit"/>
                <w:lang w:val="it-IT"/>
              </w:rPr>
              <w:t xml:space="preserve"> </w:t>
            </w:r>
            <w:proofErr w:type="spellStart"/>
            <w:r w:rsidRPr="00C661E4">
              <w:rPr>
                <w:rFonts w:cs="UniCredit"/>
                <w:lang w:val="it-IT"/>
              </w:rPr>
              <w:t>extrasul</w:t>
            </w:r>
            <w:proofErr w:type="spellEnd"/>
            <w:r w:rsidRPr="00C661E4">
              <w:rPr>
                <w:rFonts w:cs="UniCredit"/>
                <w:lang w:val="it-IT"/>
              </w:rPr>
              <w:t xml:space="preserve"> se </w:t>
            </w:r>
            <w:proofErr w:type="spellStart"/>
            <w:r w:rsidRPr="00C661E4">
              <w:rPr>
                <w:rFonts w:cs="UniCredit"/>
                <w:lang w:val="it-IT"/>
              </w:rPr>
              <w:t>transmite</w:t>
            </w:r>
            <w:proofErr w:type="spellEnd"/>
            <w:r w:rsidRPr="00C661E4">
              <w:rPr>
                <w:rFonts w:cs="UniCredit"/>
                <w:lang w:val="it-IT"/>
              </w:rPr>
              <w:t xml:space="preserve"> </w:t>
            </w:r>
            <w:proofErr w:type="spellStart"/>
            <w:r w:rsidRPr="00C661E4">
              <w:rPr>
                <w:rFonts w:cs="UniCredit"/>
                <w:lang w:val="it-IT"/>
              </w:rPr>
              <w:t>lunar</w:t>
            </w:r>
            <w:proofErr w:type="spellEnd"/>
            <w:r w:rsidRPr="00C661E4">
              <w:rPr>
                <w:rFonts w:cs="UniCredit"/>
                <w:lang w:val="it-IT"/>
              </w:rPr>
              <w:t xml:space="preserve">. Se </w:t>
            </w:r>
            <w:proofErr w:type="spellStart"/>
            <w:r w:rsidRPr="00C661E4">
              <w:rPr>
                <w:rFonts w:cs="UniCredit"/>
                <w:lang w:val="it-IT"/>
              </w:rPr>
              <w:t>doreste</w:t>
            </w:r>
            <w:proofErr w:type="spellEnd"/>
            <w:r w:rsidRPr="00C661E4">
              <w:rPr>
                <w:rFonts w:cs="UniCredit"/>
                <w:lang w:val="it-IT"/>
              </w:rPr>
              <w:t xml:space="preserve"> un alt </w:t>
            </w:r>
            <w:proofErr w:type="spellStart"/>
            <w:r w:rsidRPr="00C661E4">
              <w:rPr>
                <w:rFonts w:cs="UniCredit"/>
                <w:lang w:val="it-IT"/>
              </w:rPr>
              <w:t>raport</w:t>
            </w:r>
            <w:proofErr w:type="spellEnd"/>
            <w:r w:rsidRPr="00C661E4">
              <w:rPr>
                <w:rFonts w:cs="UniCredit"/>
                <w:lang w:val="it-IT"/>
              </w:rPr>
              <w:t xml:space="preserve"> sub alta forma?</w:t>
            </w:r>
          </w:p>
        </w:tc>
        <w:tc>
          <w:tcPr>
            <w:tcW w:w="6074" w:type="dxa"/>
          </w:tcPr>
          <w:p w14:paraId="23FA7D50" w14:textId="77777777" w:rsidR="00D84BE8" w:rsidRPr="00C661E4" w:rsidRDefault="00D84BE8" w:rsidP="00C661E4">
            <w:pPr>
              <w:pStyle w:val="Default"/>
              <w:spacing w:line="276" w:lineRule="auto"/>
              <w:ind w:left="142"/>
              <w:jc w:val="both"/>
              <w:rPr>
                <w:color w:val="auto"/>
                <w:sz w:val="22"/>
                <w:szCs w:val="22"/>
              </w:rPr>
            </w:pPr>
            <w:r w:rsidRPr="00C661E4">
              <w:rPr>
                <w:color w:val="auto"/>
                <w:sz w:val="22"/>
                <w:szCs w:val="22"/>
              </w:rPr>
              <w:t>Pentru pct. 4.2.3 lit. h): Dobânda se bonifică pentru întreaga perioadă în care suma aferentă unei plăți respinse rămâne indisponibilizată, respectiv din momentul inițierii plății până la data reluării și finalizării acesteia, conform prevederilor caietului de sarcini.</w:t>
            </w:r>
          </w:p>
          <w:p w14:paraId="576EDCA7" w14:textId="5BA63629" w:rsidR="00DA20D3" w:rsidRPr="00C661E4" w:rsidRDefault="00D84BE8" w:rsidP="00C661E4">
            <w:pPr>
              <w:pStyle w:val="Default"/>
              <w:spacing w:line="276" w:lineRule="auto"/>
              <w:ind w:left="142"/>
              <w:jc w:val="both"/>
              <w:rPr>
                <w:color w:val="auto"/>
                <w:sz w:val="22"/>
                <w:szCs w:val="22"/>
              </w:rPr>
            </w:pPr>
            <w:r w:rsidRPr="00C661E4">
              <w:rPr>
                <w:color w:val="auto"/>
                <w:sz w:val="22"/>
                <w:szCs w:val="22"/>
              </w:rPr>
              <w:t>Pentru pct. 4.2.3 lit. k): Raportarea lunară se va realiza conform machetei prevăzute la art. 27 alin. (2) din Legea nr. 318/2015, în format compatibil cu sistemul ANABI–ROARMIS; nu se solicită alt format suplimentar.</w:t>
            </w:r>
          </w:p>
        </w:tc>
      </w:tr>
      <w:tr w:rsidR="00C661E4" w:rsidRPr="00C661E4" w14:paraId="4056F82C" w14:textId="77777777" w:rsidTr="00E92921">
        <w:trPr>
          <w:trHeight w:val="742"/>
        </w:trPr>
        <w:tc>
          <w:tcPr>
            <w:tcW w:w="1668" w:type="dxa"/>
          </w:tcPr>
          <w:p w14:paraId="3B8AB287" w14:textId="46ECA9A7" w:rsidR="00DA20D3" w:rsidRPr="00C661E4" w:rsidRDefault="00D84BE8" w:rsidP="00C661E4">
            <w:pPr>
              <w:pStyle w:val="Default"/>
              <w:spacing w:line="276" w:lineRule="auto"/>
              <w:ind w:left="142"/>
              <w:jc w:val="both"/>
              <w:rPr>
                <w:b/>
                <w:bCs/>
                <w:color w:val="auto"/>
                <w:sz w:val="22"/>
                <w:szCs w:val="22"/>
              </w:rPr>
            </w:pPr>
            <w:r w:rsidRPr="00C661E4">
              <w:rPr>
                <w:b/>
                <w:bCs/>
                <w:color w:val="auto"/>
                <w:sz w:val="22"/>
                <w:szCs w:val="22"/>
              </w:rPr>
              <w:lastRenderedPageBreak/>
              <w:t>19.</w:t>
            </w:r>
          </w:p>
        </w:tc>
        <w:tc>
          <w:tcPr>
            <w:tcW w:w="1555" w:type="dxa"/>
          </w:tcPr>
          <w:p w14:paraId="52EFA807" w14:textId="189D5FB9" w:rsidR="00DA20D3" w:rsidRPr="00C661E4" w:rsidRDefault="002F5EF5" w:rsidP="00C661E4">
            <w:pPr>
              <w:pStyle w:val="Default"/>
              <w:spacing w:line="276" w:lineRule="auto"/>
              <w:ind w:left="142"/>
              <w:jc w:val="both"/>
              <w:rPr>
                <w:b/>
                <w:bCs/>
                <w:color w:val="auto"/>
                <w:sz w:val="22"/>
                <w:szCs w:val="22"/>
              </w:rPr>
            </w:pPr>
            <w:r w:rsidRPr="00C661E4">
              <w:rPr>
                <w:b/>
                <w:bCs/>
                <w:color w:val="auto"/>
                <w:sz w:val="22"/>
                <w:szCs w:val="22"/>
              </w:rPr>
              <w:t>04.11.2025</w:t>
            </w:r>
          </w:p>
        </w:tc>
        <w:tc>
          <w:tcPr>
            <w:tcW w:w="6120" w:type="dxa"/>
          </w:tcPr>
          <w:p w14:paraId="264E253B" w14:textId="77777777" w:rsidR="00182EC8" w:rsidRPr="00C661E4" w:rsidRDefault="00182EC8" w:rsidP="00C661E4">
            <w:pPr>
              <w:autoSpaceDE w:val="0"/>
              <w:autoSpaceDN w:val="0"/>
              <w:adjustRightInd w:val="0"/>
              <w:spacing w:after="0"/>
              <w:ind w:left="0"/>
              <w:rPr>
                <w:rFonts w:cs="UniCredit"/>
                <w:lang w:val="ro-RO"/>
              </w:rPr>
            </w:pPr>
            <w:r w:rsidRPr="00C661E4">
              <w:rPr>
                <w:rFonts w:cs="UniCredit"/>
                <w:lang w:val="ro-RO"/>
              </w:rPr>
              <w:t xml:space="preserve">Pct.4.2.5. </w:t>
            </w:r>
            <w:proofErr w:type="spellStart"/>
            <w:r w:rsidRPr="00C661E4">
              <w:rPr>
                <w:rFonts w:cs="UniCredit"/>
                <w:lang w:val="ro-RO"/>
              </w:rPr>
              <w:t>Cerinte</w:t>
            </w:r>
            <w:proofErr w:type="spellEnd"/>
            <w:r w:rsidRPr="00C661E4">
              <w:rPr>
                <w:rFonts w:cs="UniCredit"/>
                <w:lang w:val="ro-RO"/>
              </w:rPr>
              <w:t xml:space="preserve"> Internet Banking :</w:t>
            </w:r>
          </w:p>
          <w:p w14:paraId="1EF6FF22" w14:textId="77777777" w:rsidR="00182EC8" w:rsidRPr="00C661E4" w:rsidRDefault="00182EC8" w:rsidP="00C661E4">
            <w:pPr>
              <w:autoSpaceDE w:val="0"/>
              <w:autoSpaceDN w:val="0"/>
              <w:adjustRightInd w:val="0"/>
              <w:spacing w:after="0"/>
              <w:ind w:left="0"/>
              <w:rPr>
                <w:rFonts w:cs="UniCredit"/>
                <w:lang w:val="ro-RO"/>
              </w:rPr>
            </w:pPr>
            <w:r w:rsidRPr="00C661E4">
              <w:rPr>
                <w:rFonts w:cs="UniCredit"/>
                <w:lang w:val="ro-RO"/>
              </w:rPr>
              <w:t>Banca va pune la dispoziția ANABI un serviciu de tip Internet banking sau echivalent care să permită atât vizualizarea în timp real, de către toți utilizatorii desemnați la nivelul ANABI (minim. 20 de persoane), a tuturor conturilor/</w:t>
            </w:r>
            <w:proofErr w:type="spellStart"/>
            <w:r w:rsidRPr="00C661E4">
              <w:rPr>
                <w:rFonts w:cs="UniCredit"/>
                <w:lang w:val="ro-RO"/>
              </w:rPr>
              <w:t>subconturilor</w:t>
            </w:r>
            <w:proofErr w:type="spellEnd"/>
            <w:r w:rsidRPr="00C661E4">
              <w:rPr>
                <w:rFonts w:cs="UniCredit"/>
                <w:lang w:val="ro-RO"/>
              </w:rPr>
              <w:t xml:space="preserve"> și operațiunilor derulate prin acestea, cât și posibilitatea descărcării informațiilor în formate ce permit prelucrări ulterioare - sumele intrate în cont și cele plătite/transferate, soldul conturilor în urma efectuării operațiunilor, situații privind tranzacțiile efectuate într-o anumită perioadă de timp, data operațiunii, numele beneficiarului plăților, documentele în baza cărora s-a efectuat operațiunea bancară, situația dobânzilor la un anumit moment pentru fiecare cont etc.</w:t>
            </w:r>
          </w:p>
          <w:p w14:paraId="4F0DFD38" w14:textId="1B1F71D3" w:rsidR="00DA20D3" w:rsidRPr="00C661E4" w:rsidRDefault="00182EC8" w:rsidP="00C661E4">
            <w:pPr>
              <w:autoSpaceDE w:val="0"/>
              <w:autoSpaceDN w:val="0"/>
              <w:adjustRightInd w:val="0"/>
              <w:spacing w:after="0"/>
              <w:ind w:left="0"/>
              <w:rPr>
                <w:rFonts w:cs="UniCredit"/>
              </w:rPr>
            </w:pPr>
            <w:r w:rsidRPr="00C661E4">
              <w:rPr>
                <w:rFonts w:cs="UniCredit"/>
              </w:rPr>
              <w:t xml:space="preserve">Va </w:t>
            </w:r>
            <w:proofErr w:type="spellStart"/>
            <w:r w:rsidRPr="00C661E4">
              <w:rPr>
                <w:rFonts w:cs="UniCredit"/>
              </w:rPr>
              <w:t>rugam</w:t>
            </w:r>
            <w:proofErr w:type="spellEnd"/>
            <w:r w:rsidRPr="00C661E4">
              <w:rPr>
                <w:rFonts w:cs="UniCredit"/>
              </w:rPr>
              <w:t xml:space="preserve"> </w:t>
            </w:r>
            <w:proofErr w:type="spellStart"/>
            <w:r w:rsidRPr="00C661E4">
              <w:rPr>
                <w:rFonts w:cs="UniCredit"/>
              </w:rPr>
              <w:t>sa</w:t>
            </w:r>
            <w:proofErr w:type="spellEnd"/>
            <w:r w:rsidRPr="00C661E4">
              <w:rPr>
                <w:rFonts w:cs="UniCredit"/>
              </w:rPr>
              <w:t xml:space="preserve"> ne </w:t>
            </w:r>
            <w:proofErr w:type="spellStart"/>
            <w:r w:rsidRPr="00C661E4">
              <w:rPr>
                <w:rFonts w:cs="UniCredit"/>
              </w:rPr>
              <w:t>clarificati</w:t>
            </w:r>
            <w:proofErr w:type="spellEnd"/>
            <w:r w:rsidRPr="00C661E4">
              <w:rPr>
                <w:rFonts w:cs="UniCredit"/>
              </w:rPr>
              <w:t xml:space="preserve"> care </w:t>
            </w:r>
            <w:proofErr w:type="spellStart"/>
            <w:r w:rsidRPr="00C661E4">
              <w:rPr>
                <w:rFonts w:cs="UniCredit"/>
              </w:rPr>
              <w:t>este</w:t>
            </w:r>
            <w:proofErr w:type="spellEnd"/>
            <w:r w:rsidRPr="00C661E4">
              <w:rPr>
                <w:rFonts w:cs="UniCredit"/>
              </w:rPr>
              <w:t xml:space="preserve"> </w:t>
            </w:r>
            <w:proofErr w:type="spellStart"/>
            <w:r w:rsidRPr="00C661E4">
              <w:rPr>
                <w:rFonts w:cs="UniCredit"/>
              </w:rPr>
              <w:t>formatul</w:t>
            </w:r>
            <w:proofErr w:type="spellEnd"/>
            <w:r w:rsidRPr="00C661E4">
              <w:rPr>
                <w:rFonts w:cs="UniCredit"/>
              </w:rPr>
              <w:t xml:space="preserve"> de </w:t>
            </w:r>
            <w:proofErr w:type="spellStart"/>
            <w:r w:rsidRPr="00C661E4">
              <w:rPr>
                <w:rFonts w:cs="UniCredit"/>
              </w:rPr>
              <w:t>transmitere</w:t>
            </w:r>
            <w:proofErr w:type="spellEnd"/>
            <w:r w:rsidRPr="00C661E4">
              <w:rPr>
                <w:rFonts w:cs="UniCredit"/>
              </w:rPr>
              <w:t>/</w:t>
            </w:r>
            <w:proofErr w:type="spellStart"/>
            <w:r w:rsidRPr="00C661E4">
              <w:rPr>
                <w:rFonts w:cs="UniCredit"/>
              </w:rPr>
              <w:t>descarcare</w:t>
            </w:r>
            <w:proofErr w:type="spellEnd"/>
            <w:r w:rsidRPr="00C661E4">
              <w:rPr>
                <w:rFonts w:cs="UniCredit"/>
              </w:rPr>
              <w:t xml:space="preserve"> a </w:t>
            </w:r>
            <w:proofErr w:type="spellStart"/>
            <w:r w:rsidRPr="00C661E4">
              <w:rPr>
                <w:rFonts w:cs="UniCredit"/>
              </w:rPr>
              <w:t>informatiilor</w:t>
            </w:r>
            <w:proofErr w:type="spellEnd"/>
            <w:r w:rsidRPr="00C661E4">
              <w:rPr>
                <w:rFonts w:cs="UniCredit"/>
              </w:rPr>
              <w:t>.</w:t>
            </w:r>
          </w:p>
        </w:tc>
        <w:tc>
          <w:tcPr>
            <w:tcW w:w="6074" w:type="dxa"/>
          </w:tcPr>
          <w:p w14:paraId="123EC931" w14:textId="77777777" w:rsidR="00DA20D3" w:rsidRPr="00C661E4" w:rsidRDefault="00DA20D3" w:rsidP="00C661E4">
            <w:pPr>
              <w:pStyle w:val="Default"/>
              <w:spacing w:line="276" w:lineRule="auto"/>
              <w:ind w:left="142"/>
              <w:jc w:val="both"/>
              <w:rPr>
                <w:color w:val="auto"/>
                <w:sz w:val="22"/>
                <w:szCs w:val="22"/>
              </w:rPr>
            </w:pPr>
          </w:p>
          <w:p w14:paraId="491FF6B0" w14:textId="77777777" w:rsidR="00182EC8" w:rsidRPr="00C661E4" w:rsidRDefault="00182EC8" w:rsidP="00C661E4">
            <w:pPr>
              <w:ind w:left="0"/>
              <w:rPr>
                <w:lang w:val="ro-RO"/>
              </w:rPr>
            </w:pPr>
            <w:r w:rsidRPr="00C661E4">
              <w:rPr>
                <w:lang w:val="ro-RO"/>
              </w:rPr>
              <w:t>Informațiile privind tranzacțiile, soldurile și operațiunile efectuate vor putea fi descărcate din aplicația de tip Internet Banking în formate standard utilizate în mediul bancar (CSV, XLS, PDF), care permit prelucrări ulterioare și arhivare.</w:t>
            </w:r>
          </w:p>
          <w:p w14:paraId="66B81DAA" w14:textId="6A479EBE" w:rsidR="00182EC8" w:rsidRPr="00C661E4" w:rsidRDefault="00182EC8" w:rsidP="00C661E4">
            <w:pPr>
              <w:ind w:left="0"/>
              <w:rPr>
                <w:lang w:val="ro-RO"/>
              </w:rPr>
            </w:pPr>
            <w:r w:rsidRPr="00C661E4">
              <w:rPr>
                <w:lang w:val="ro-RO"/>
              </w:rPr>
              <w:t>Formatul de transmitere/descărcare este flexibil și se va asigura compatibilitatea cu cerințele operaționale ale ANABI.</w:t>
            </w:r>
          </w:p>
        </w:tc>
      </w:tr>
      <w:tr w:rsidR="00C661E4" w:rsidRPr="00C661E4" w14:paraId="13C4B839" w14:textId="77777777" w:rsidTr="00E92921">
        <w:trPr>
          <w:trHeight w:val="742"/>
        </w:trPr>
        <w:tc>
          <w:tcPr>
            <w:tcW w:w="1668" w:type="dxa"/>
          </w:tcPr>
          <w:p w14:paraId="637B7BA9" w14:textId="025F6C0E" w:rsidR="00DA20D3" w:rsidRPr="00C661E4" w:rsidRDefault="00182EC8" w:rsidP="00C661E4">
            <w:pPr>
              <w:pStyle w:val="Default"/>
              <w:spacing w:line="276" w:lineRule="auto"/>
              <w:ind w:left="142"/>
              <w:jc w:val="both"/>
              <w:rPr>
                <w:b/>
                <w:bCs/>
                <w:color w:val="auto"/>
                <w:sz w:val="22"/>
                <w:szCs w:val="22"/>
              </w:rPr>
            </w:pPr>
            <w:r w:rsidRPr="00C661E4">
              <w:rPr>
                <w:b/>
                <w:bCs/>
                <w:color w:val="auto"/>
                <w:sz w:val="22"/>
                <w:szCs w:val="22"/>
              </w:rPr>
              <w:t>20.</w:t>
            </w:r>
          </w:p>
        </w:tc>
        <w:tc>
          <w:tcPr>
            <w:tcW w:w="1555" w:type="dxa"/>
          </w:tcPr>
          <w:p w14:paraId="1343EDC5" w14:textId="11798715" w:rsidR="00DA20D3" w:rsidRPr="00C661E4" w:rsidRDefault="002F5EF5" w:rsidP="00C661E4">
            <w:pPr>
              <w:pStyle w:val="Default"/>
              <w:spacing w:line="276" w:lineRule="auto"/>
              <w:ind w:left="142"/>
              <w:jc w:val="both"/>
              <w:rPr>
                <w:b/>
                <w:bCs/>
                <w:color w:val="auto"/>
                <w:sz w:val="22"/>
                <w:szCs w:val="22"/>
              </w:rPr>
            </w:pPr>
            <w:r w:rsidRPr="00C661E4">
              <w:rPr>
                <w:b/>
                <w:bCs/>
                <w:color w:val="auto"/>
                <w:sz w:val="22"/>
                <w:szCs w:val="22"/>
              </w:rPr>
              <w:t>04.11.2025</w:t>
            </w:r>
          </w:p>
        </w:tc>
        <w:tc>
          <w:tcPr>
            <w:tcW w:w="6120" w:type="dxa"/>
          </w:tcPr>
          <w:p w14:paraId="31C2536C" w14:textId="77777777" w:rsidR="00182EC8" w:rsidRPr="00C661E4" w:rsidRDefault="00182EC8" w:rsidP="00C661E4">
            <w:pPr>
              <w:autoSpaceDE w:val="0"/>
              <w:autoSpaceDN w:val="0"/>
              <w:adjustRightInd w:val="0"/>
              <w:spacing w:after="0"/>
              <w:ind w:left="0"/>
              <w:rPr>
                <w:rFonts w:cs="UniCredit"/>
                <w:lang w:val="it-IT"/>
              </w:rPr>
            </w:pPr>
            <w:proofErr w:type="spellStart"/>
            <w:r w:rsidRPr="00C661E4">
              <w:rPr>
                <w:rFonts w:cs="UniCredit"/>
                <w:lang w:val="it-IT"/>
              </w:rPr>
              <w:t>Pct</w:t>
            </w:r>
            <w:proofErr w:type="spellEnd"/>
            <w:r w:rsidRPr="00C661E4">
              <w:rPr>
                <w:rFonts w:cs="UniCredit"/>
                <w:lang w:val="it-IT"/>
              </w:rPr>
              <w:t xml:space="preserve"> 5.2 Va </w:t>
            </w:r>
            <w:proofErr w:type="spellStart"/>
            <w:r w:rsidRPr="00C661E4">
              <w:rPr>
                <w:rFonts w:cs="UniCredit"/>
                <w:lang w:val="it-IT"/>
              </w:rPr>
              <w:t>rugam</w:t>
            </w:r>
            <w:proofErr w:type="spellEnd"/>
            <w:r w:rsidRPr="00C661E4">
              <w:rPr>
                <w:rFonts w:cs="UniCredit"/>
                <w:lang w:val="it-IT"/>
              </w:rPr>
              <w:t xml:space="preserve"> sa ne </w:t>
            </w:r>
            <w:proofErr w:type="spellStart"/>
            <w:r w:rsidRPr="00C661E4">
              <w:rPr>
                <w:rFonts w:cs="UniCredit"/>
                <w:lang w:val="it-IT"/>
              </w:rPr>
              <w:t>clarificati</w:t>
            </w:r>
            <w:proofErr w:type="spellEnd"/>
            <w:r w:rsidRPr="00C661E4">
              <w:rPr>
                <w:rFonts w:cs="UniCredit"/>
                <w:lang w:val="it-IT"/>
              </w:rPr>
              <w:t xml:space="preserve"> </w:t>
            </w:r>
            <w:proofErr w:type="spellStart"/>
            <w:r w:rsidRPr="00C661E4">
              <w:rPr>
                <w:rFonts w:cs="UniCredit"/>
                <w:lang w:val="it-IT"/>
              </w:rPr>
              <w:t>situatia</w:t>
            </w:r>
            <w:proofErr w:type="spellEnd"/>
            <w:r w:rsidRPr="00C661E4">
              <w:rPr>
                <w:rFonts w:cs="UniCredit"/>
                <w:lang w:val="it-IT"/>
              </w:rPr>
              <w:t xml:space="preserve"> in care o </w:t>
            </w:r>
            <w:proofErr w:type="spellStart"/>
            <w:r w:rsidRPr="00C661E4">
              <w:rPr>
                <w:rFonts w:cs="UniCredit"/>
                <w:lang w:val="it-IT"/>
              </w:rPr>
              <w:t>persoana</w:t>
            </w:r>
            <w:proofErr w:type="spellEnd"/>
            <w:r w:rsidRPr="00C661E4">
              <w:rPr>
                <w:rFonts w:cs="UniCredit"/>
                <w:lang w:val="it-IT"/>
              </w:rPr>
              <w:t xml:space="preserve"> </w:t>
            </w:r>
            <w:proofErr w:type="spellStart"/>
            <w:r w:rsidRPr="00C661E4">
              <w:rPr>
                <w:rFonts w:cs="UniCredit"/>
                <w:lang w:val="it-IT"/>
              </w:rPr>
              <w:t>fizica</w:t>
            </w:r>
            <w:proofErr w:type="spellEnd"/>
            <w:r w:rsidRPr="00C661E4">
              <w:rPr>
                <w:rFonts w:cs="UniCredit"/>
                <w:lang w:val="it-IT"/>
              </w:rPr>
              <w:t xml:space="preserve"> </w:t>
            </w:r>
            <w:proofErr w:type="spellStart"/>
            <w:r w:rsidRPr="00C661E4">
              <w:rPr>
                <w:rFonts w:cs="UniCredit"/>
                <w:lang w:val="it-IT"/>
              </w:rPr>
              <w:t>sau</w:t>
            </w:r>
            <w:proofErr w:type="spellEnd"/>
            <w:r w:rsidRPr="00C661E4">
              <w:rPr>
                <w:rFonts w:cs="UniCredit"/>
                <w:lang w:val="it-IT"/>
              </w:rPr>
              <w:t xml:space="preserve"> </w:t>
            </w:r>
            <w:proofErr w:type="spellStart"/>
            <w:r w:rsidRPr="00C661E4">
              <w:rPr>
                <w:rFonts w:cs="UniCredit"/>
                <w:lang w:val="it-IT"/>
              </w:rPr>
              <w:t>juridica</w:t>
            </w:r>
            <w:proofErr w:type="spellEnd"/>
            <w:r w:rsidRPr="00C661E4">
              <w:rPr>
                <w:rFonts w:cs="UniCredit"/>
                <w:lang w:val="it-IT"/>
              </w:rPr>
              <w:t xml:space="preserve"> are instituite mai multe </w:t>
            </w:r>
            <w:proofErr w:type="spellStart"/>
            <w:r w:rsidRPr="00C661E4">
              <w:rPr>
                <w:rFonts w:cs="UniCredit"/>
                <w:lang w:val="it-IT"/>
              </w:rPr>
              <w:t>sechestre</w:t>
            </w:r>
            <w:proofErr w:type="spellEnd"/>
            <w:r w:rsidRPr="00C661E4">
              <w:rPr>
                <w:rFonts w:cs="UniCredit"/>
                <w:lang w:val="it-IT"/>
              </w:rPr>
              <w:t xml:space="preserve"> ; se </w:t>
            </w:r>
            <w:proofErr w:type="spellStart"/>
            <w:r w:rsidRPr="00C661E4">
              <w:rPr>
                <w:rFonts w:cs="UniCredit"/>
                <w:lang w:val="it-IT"/>
              </w:rPr>
              <w:t>vor</w:t>
            </w:r>
            <w:proofErr w:type="spellEnd"/>
            <w:r w:rsidRPr="00C661E4">
              <w:rPr>
                <w:rFonts w:cs="UniCredit"/>
                <w:lang w:val="it-IT"/>
              </w:rPr>
              <w:t xml:space="preserve"> </w:t>
            </w:r>
            <w:proofErr w:type="spellStart"/>
            <w:r w:rsidRPr="00C661E4">
              <w:rPr>
                <w:rFonts w:cs="UniCredit"/>
                <w:lang w:val="it-IT"/>
              </w:rPr>
              <w:t>deschide</w:t>
            </w:r>
            <w:proofErr w:type="spellEnd"/>
            <w:r w:rsidRPr="00C661E4">
              <w:rPr>
                <w:rFonts w:cs="UniCredit"/>
                <w:lang w:val="it-IT"/>
              </w:rPr>
              <w:t xml:space="preserve"> </w:t>
            </w:r>
            <w:proofErr w:type="spellStart"/>
            <w:r w:rsidRPr="00C661E4">
              <w:rPr>
                <w:rFonts w:cs="UniCredit"/>
                <w:lang w:val="it-IT"/>
              </w:rPr>
              <w:t>subconturi</w:t>
            </w:r>
            <w:proofErr w:type="spellEnd"/>
            <w:r w:rsidRPr="00C661E4">
              <w:rPr>
                <w:rFonts w:cs="UniCredit"/>
                <w:lang w:val="it-IT"/>
              </w:rPr>
              <w:t xml:space="preserve"> </w:t>
            </w:r>
            <w:proofErr w:type="spellStart"/>
            <w:r w:rsidRPr="00C661E4">
              <w:rPr>
                <w:rFonts w:cs="UniCredit"/>
                <w:lang w:val="it-IT"/>
              </w:rPr>
              <w:t>pentru</w:t>
            </w:r>
            <w:proofErr w:type="spellEnd"/>
            <w:r w:rsidRPr="00C661E4">
              <w:rPr>
                <w:rFonts w:cs="UniCredit"/>
                <w:lang w:val="it-IT"/>
              </w:rPr>
              <w:t xml:space="preserve"> </w:t>
            </w:r>
            <w:proofErr w:type="spellStart"/>
            <w:r w:rsidRPr="00C661E4">
              <w:rPr>
                <w:rFonts w:cs="UniCredit"/>
                <w:lang w:val="it-IT"/>
              </w:rPr>
              <w:t>fiecare</w:t>
            </w:r>
            <w:proofErr w:type="spellEnd"/>
            <w:r w:rsidRPr="00C661E4">
              <w:rPr>
                <w:rFonts w:cs="UniCredit"/>
                <w:lang w:val="it-IT"/>
              </w:rPr>
              <w:t xml:space="preserve"> dosar ?</w:t>
            </w:r>
          </w:p>
          <w:p w14:paraId="30055D35" w14:textId="2CE07D84" w:rsidR="00DA20D3" w:rsidRPr="00C661E4" w:rsidRDefault="00182EC8" w:rsidP="00C661E4">
            <w:pPr>
              <w:autoSpaceDE w:val="0"/>
              <w:autoSpaceDN w:val="0"/>
              <w:adjustRightInd w:val="0"/>
              <w:spacing w:after="0"/>
              <w:ind w:left="0"/>
              <w:rPr>
                <w:rFonts w:cs="UniCredit"/>
                <w:lang w:val="it-IT"/>
              </w:rPr>
            </w:pPr>
            <w:proofErr w:type="spellStart"/>
            <w:r w:rsidRPr="00C661E4">
              <w:rPr>
                <w:rFonts w:cs="UniCredit"/>
                <w:lang w:val="it-IT"/>
              </w:rPr>
              <w:t>Conform</w:t>
            </w:r>
            <w:proofErr w:type="spellEnd"/>
            <w:r w:rsidRPr="00C661E4">
              <w:rPr>
                <w:rFonts w:cs="UniCredit"/>
                <w:lang w:val="it-IT"/>
              </w:rPr>
              <w:t xml:space="preserve"> 5.3 </w:t>
            </w:r>
            <w:proofErr w:type="spellStart"/>
            <w:r w:rsidRPr="00C661E4">
              <w:rPr>
                <w:rFonts w:cs="UniCredit"/>
                <w:lang w:val="it-IT"/>
              </w:rPr>
              <w:t>din</w:t>
            </w:r>
            <w:proofErr w:type="spellEnd"/>
            <w:r w:rsidRPr="00C661E4">
              <w:rPr>
                <w:rFonts w:cs="UniCredit"/>
                <w:lang w:val="it-IT"/>
              </w:rPr>
              <w:t xml:space="preserve"> </w:t>
            </w:r>
            <w:proofErr w:type="spellStart"/>
            <w:r w:rsidRPr="00C661E4">
              <w:rPr>
                <w:rFonts w:cs="UniCredit"/>
                <w:lang w:val="it-IT"/>
              </w:rPr>
              <w:t>Contractul</w:t>
            </w:r>
            <w:proofErr w:type="spellEnd"/>
            <w:r w:rsidRPr="00C661E4">
              <w:rPr>
                <w:rFonts w:cs="UniCredit"/>
                <w:lang w:val="it-IT"/>
              </w:rPr>
              <w:t xml:space="preserve"> de </w:t>
            </w:r>
            <w:proofErr w:type="spellStart"/>
            <w:r w:rsidRPr="00C661E4">
              <w:rPr>
                <w:rFonts w:cs="UniCredit"/>
                <w:lang w:val="it-IT"/>
              </w:rPr>
              <w:t>prestari</w:t>
            </w:r>
            <w:proofErr w:type="spellEnd"/>
            <w:r w:rsidRPr="00C661E4">
              <w:rPr>
                <w:rFonts w:cs="UniCredit"/>
                <w:lang w:val="it-IT"/>
              </w:rPr>
              <w:t xml:space="preserve"> </w:t>
            </w:r>
            <w:proofErr w:type="spellStart"/>
            <w:r w:rsidRPr="00C661E4">
              <w:rPr>
                <w:rFonts w:cs="UniCredit"/>
                <w:lang w:val="it-IT"/>
              </w:rPr>
              <w:t>servicii</w:t>
            </w:r>
            <w:proofErr w:type="spellEnd"/>
            <w:r w:rsidRPr="00C661E4">
              <w:rPr>
                <w:rFonts w:cs="UniCredit"/>
                <w:lang w:val="it-IT"/>
              </w:rPr>
              <w:t xml:space="preserve"> </w:t>
            </w:r>
            <w:proofErr w:type="spellStart"/>
            <w:r w:rsidRPr="00C661E4">
              <w:rPr>
                <w:rFonts w:cs="UniCredit"/>
                <w:lang w:val="it-IT"/>
              </w:rPr>
              <w:t>bancare</w:t>
            </w:r>
            <w:proofErr w:type="spellEnd"/>
            <w:r w:rsidRPr="00C661E4">
              <w:rPr>
                <w:rFonts w:cs="UniCredit"/>
                <w:lang w:val="it-IT"/>
              </w:rPr>
              <w:t xml:space="preserve"> </w:t>
            </w:r>
            <w:proofErr w:type="spellStart"/>
            <w:r w:rsidRPr="00C661E4">
              <w:rPr>
                <w:rFonts w:cs="UniCredit"/>
                <w:lang w:val="it-IT"/>
              </w:rPr>
              <w:t>Documentele</w:t>
            </w:r>
            <w:proofErr w:type="spellEnd"/>
            <w:r w:rsidRPr="00C661E4">
              <w:rPr>
                <w:rFonts w:cs="UniCredit"/>
                <w:lang w:val="it-IT"/>
              </w:rPr>
              <w:t xml:space="preserve"> </w:t>
            </w:r>
            <w:proofErr w:type="spellStart"/>
            <w:r w:rsidRPr="00C661E4">
              <w:rPr>
                <w:rFonts w:cs="UniCredit"/>
                <w:lang w:val="it-IT"/>
              </w:rPr>
              <w:t>bancare</w:t>
            </w:r>
            <w:proofErr w:type="spellEnd"/>
            <w:r w:rsidRPr="00C661E4">
              <w:rPr>
                <w:rFonts w:cs="UniCredit"/>
                <w:lang w:val="it-IT"/>
              </w:rPr>
              <w:t xml:space="preserve"> pe </w:t>
            </w:r>
            <w:proofErr w:type="spellStart"/>
            <w:r w:rsidRPr="00C661E4">
              <w:rPr>
                <w:rFonts w:cs="UniCredit"/>
                <w:lang w:val="it-IT"/>
              </w:rPr>
              <w:t>baza</w:t>
            </w:r>
            <w:proofErr w:type="spellEnd"/>
            <w:r w:rsidRPr="00C661E4">
              <w:rPr>
                <w:rFonts w:cs="UniCredit"/>
                <w:lang w:val="it-IT"/>
              </w:rPr>
              <w:t xml:space="preserve"> </w:t>
            </w:r>
            <w:proofErr w:type="spellStart"/>
            <w:r w:rsidRPr="00C661E4">
              <w:rPr>
                <w:rFonts w:cs="UniCredit"/>
                <w:lang w:val="it-IT"/>
              </w:rPr>
              <w:t>cărora</w:t>
            </w:r>
            <w:proofErr w:type="spellEnd"/>
            <w:r w:rsidRPr="00C661E4">
              <w:rPr>
                <w:rFonts w:cs="UniCredit"/>
                <w:lang w:val="it-IT"/>
              </w:rPr>
              <w:t xml:space="preserve"> se </w:t>
            </w:r>
            <w:proofErr w:type="spellStart"/>
            <w:r w:rsidRPr="00C661E4">
              <w:rPr>
                <w:rFonts w:cs="UniCredit"/>
                <w:lang w:val="it-IT"/>
              </w:rPr>
              <w:t>înregistrează</w:t>
            </w:r>
            <w:proofErr w:type="spellEnd"/>
            <w:r w:rsidRPr="00C661E4">
              <w:rPr>
                <w:rFonts w:cs="UniCredit"/>
                <w:lang w:val="it-IT"/>
              </w:rPr>
              <w:t xml:space="preserve"> </w:t>
            </w:r>
            <w:proofErr w:type="spellStart"/>
            <w:r w:rsidRPr="00C661E4">
              <w:rPr>
                <w:rFonts w:cs="UniCredit"/>
                <w:lang w:val="it-IT"/>
              </w:rPr>
              <w:t>operațiunile</w:t>
            </w:r>
            <w:proofErr w:type="spellEnd"/>
            <w:r w:rsidRPr="00C661E4">
              <w:rPr>
                <w:rFonts w:cs="UniCredit"/>
                <w:lang w:val="it-IT"/>
              </w:rPr>
              <w:t xml:space="preserve"> de </w:t>
            </w:r>
            <w:proofErr w:type="spellStart"/>
            <w:r w:rsidRPr="00C661E4">
              <w:rPr>
                <w:rFonts w:cs="UniCredit"/>
                <w:lang w:val="it-IT"/>
              </w:rPr>
              <w:t>creditare</w:t>
            </w:r>
            <w:proofErr w:type="spellEnd"/>
            <w:r w:rsidRPr="00C661E4">
              <w:rPr>
                <w:rFonts w:cs="UniCredit"/>
                <w:lang w:val="it-IT"/>
              </w:rPr>
              <w:t xml:space="preserve"> </w:t>
            </w:r>
            <w:proofErr w:type="spellStart"/>
            <w:r w:rsidRPr="00C661E4">
              <w:rPr>
                <w:rFonts w:cs="UniCredit"/>
                <w:lang w:val="it-IT"/>
              </w:rPr>
              <w:t>sau</w:t>
            </w:r>
            <w:proofErr w:type="spellEnd"/>
            <w:r w:rsidRPr="00C661E4">
              <w:rPr>
                <w:rFonts w:cs="UniCredit"/>
                <w:lang w:val="it-IT"/>
              </w:rPr>
              <w:t xml:space="preserve"> </w:t>
            </w:r>
            <w:proofErr w:type="spellStart"/>
            <w:r w:rsidRPr="00C661E4">
              <w:rPr>
                <w:rFonts w:cs="UniCredit"/>
                <w:lang w:val="it-IT"/>
              </w:rPr>
              <w:t>debitare</w:t>
            </w:r>
            <w:proofErr w:type="spellEnd"/>
            <w:r w:rsidRPr="00C661E4">
              <w:rPr>
                <w:rFonts w:cs="UniCredit"/>
                <w:lang w:val="it-IT"/>
              </w:rPr>
              <w:t xml:space="preserve"> a </w:t>
            </w:r>
            <w:proofErr w:type="spellStart"/>
            <w:r w:rsidRPr="00C661E4">
              <w:rPr>
                <w:rFonts w:cs="UniCredit"/>
                <w:lang w:val="it-IT"/>
              </w:rPr>
              <w:t>Conturilor</w:t>
            </w:r>
            <w:proofErr w:type="spellEnd"/>
            <w:r w:rsidRPr="00C661E4">
              <w:rPr>
                <w:rFonts w:cs="UniCredit"/>
                <w:lang w:val="it-IT"/>
              </w:rPr>
              <w:t xml:space="preserve"> </w:t>
            </w:r>
            <w:proofErr w:type="spellStart"/>
            <w:r w:rsidRPr="00C661E4">
              <w:rPr>
                <w:rFonts w:cs="UniCredit"/>
                <w:lang w:val="it-IT"/>
              </w:rPr>
              <w:t>vor</w:t>
            </w:r>
            <w:proofErr w:type="spellEnd"/>
            <w:r w:rsidRPr="00C661E4">
              <w:rPr>
                <w:rFonts w:cs="UniCredit"/>
                <w:lang w:val="it-IT"/>
              </w:rPr>
              <w:t xml:space="preserve"> fi </w:t>
            </w:r>
            <w:proofErr w:type="spellStart"/>
            <w:r w:rsidRPr="00C661E4">
              <w:rPr>
                <w:rFonts w:cs="UniCredit"/>
                <w:lang w:val="it-IT"/>
              </w:rPr>
              <w:t>semnate</w:t>
            </w:r>
            <w:proofErr w:type="spellEnd"/>
            <w:r w:rsidRPr="00C661E4">
              <w:rPr>
                <w:rFonts w:cs="UniCredit"/>
                <w:lang w:val="it-IT"/>
              </w:rPr>
              <w:t>/</w:t>
            </w:r>
            <w:proofErr w:type="spellStart"/>
            <w:r w:rsidRPr="00C661E4">
              <w:rPr>
                <w:rFonts w:cs="UniCredit"/>
                <w:lang w:val="it-IT"/>
              </w:rPr>
              <w:t>autorizate</w:t>
            </w:r>
            <w:proofErr w:type="spellEnd"/>
            <w:r w:rsidRPr="00C661E4">
              <w:rPr>
                <w:rFonts w:cs="UniCredit"/>
                <w:lang w:val="it-IT"/>
              </w:rPr>
              <w:t xml:space="preserve"> cu </w:t>
            </w:r>
            <w:proofErr w:type="spellStart"/>
            <w:r w:rsidRPr="00C661E4">
              <w:rPr>
                <w:rFonts w:cs="UniCredit"/>
                <w:lang w:val="it-IT"/>
              </w:rPr>
              <w:t>două</w:t>
            </w:r>
            <w:proofErr w:type="spellEnd"/>
            <w:r w:rsidRPr="00C661E4">
              <w:rPr>
                <w:rFonts w:cs="UniCredit"/>
                <w:lang w:val="it-IT"/>
              </w:rPr>
              <w:t xml:space="preserve"> </w:t>
            </w:r>
            <w:proofErr w:type="spellStart"/>
            <w:r w:rsidRPr="00C661E4">
              <w:rPr>
                <w:rFonts w:cs="UniCredit"/>
                <w:lang w:val="it-IT"/>
              </w:rPr>
              <w:t>semnături</w:t>
            </w:r>
            <w:proofErr w:type="spellEnd"/>
            <w:r w:rsidRPr="00C661E4">
              <w:rPr>
                <w:rFonts w:cs="UniCredit"/>
                <w:lang w:val="it-IT"/>
              </w:rPr>
              <w:t xml:space="preserve"> olografe </w:t>
            </w:r>
            <w:proofErr w:type="spellStart"/>
            <w:r w:rsidRPr="00C661E4">
              <w:rPr>
                <w:rFonts w:cs="UniCredit"/>
                <w:lang w:val="it-IT"/>
              </w:rPr>
              <w:t>sau</w:t>
            </w:r>
            <w:proofErr w:type="spellEnd"/>
            <w:r w:rsidRPr="00C661E4">
              <w:rPr>
                <w:rFonts w:cs="UniCredit"/>
                <w:lang w:val="it-IT"/>
              </w:rPr>
              <w:t xml:space="preserve"> </w:t>
            </w:r>
            <w:proofErr w:type="spellStart"/>
            <w:r w:rsidRPr="00C661E4">
              <w:rPr>
                <w:rFonts w:cs="UniCredit"/>
                <w:lang w:val="it-IT"/>
              </w:rPr>
              <w:t>electronice</w:t>
            </w:r>
            <w:proofErr w:type="spellEnd"/>
            <w:r w:rsidRPr="00C661E4">
              <w:rPr>
                <w:rFonts w:cs="UniCredit"/>
                <w:lang w:val="it-IT"/>
              </w:rPr>
              <w:t xml:space="preserve"> (</w:t>
            </w:r>
            <w:proofErr w:type="spellStart"/>
            <w:r w:rsidRPr="00C661E4">
              <w:rPr>
                <w:rFonts w:cs="UniCredit"/>
                <w:lang w:val="it-IT"/>
              </w:rPr>
              <w:t>semnătura</w:t>
            </w:r>
            <w:proofErr w:type="spellEnd"/>
            <w:r w:rsidRPr="00C661E4">
              <w:rPr>
                <w:rFonts w:cs="UniCredit"/>
                <w:lang w:val="it-IT"/>
              </w:rPr>
              <w:t xml:space="preserve"> I </w:t>
            </w:r>
            <w:proofErr w:type="spellStart"/>
            <w:r w:rsidRPr="00C661E4">
              <w:rPr>
                <w:rFonts w:cs="UniCredit"/>
                <w:lang w:val="it-IT"/>
              </w:rPr>
              <w:t>şi</w:t>
            </w:r>
            <w:proofErr w:type="spellEnd"/>
            <w:r w:rsidRPr="00C661E4">
              <w:rPr>
                <w:rFonts w:cs="UniCredit"/>
                <w:lang w:val="it-IT"/>
              </w:rPr>
              <w:t xml:space="preserve"> </w:t>
            </w:r>
            <w:proofErr w:type="spellStart"/>
            <w:r w:rsidRPr="00C661E4">
              <w:rPr>
                <w:rFonts w:cs="UniCredit"/>
                <w:lang w:val="it-IT"/>
              </w:rPr>
              <w:t>semnătura</w:t>
            </w:r>
            <w:proofErr w:type="spellEnd"/>
            <w:r w:rsidRPr="00C661E4">
              <w:rPr>
                <w:rFonts w:cs="UniCredit"/>
                <w:lang w:val="it-IT"/>
              </w:rPr>
              <w:t xml:space="preserve"> II), va </w:t>
            </w:r>
            <w:proofErr w:type="spellStart"/>
            <w:r w:rsidRPr="00C661E4">
              <w:rPr>
                <w:rFonts w:cs="UniCredit"/>
                <w:lang w:val="it-IT"/>
              </w:rPr>
              <w:t>rugam</w:t>
            </w:r>
            <w:proofErr w:type="spellEnd"/>
            <w:r w:rsidRPr="00C661E4">
              <w:rPr>
                <w:rFonts w:cs="UniCredit"/>
                <w:lang w:val="it-IT"/>
              </w:rPr>
              <w:t xml:space="preserve"> sa ne </w:t>
            </w:r>
            <w:proofErr w:type="spellStart"/>
            <w:r w:rsidRPr="00C661E4">
              <w:rPr>
                <w:rFonts w:cs="UniCredit"/>
                <w:lang w:val="it-IT"/>
              </w:rPr>
              <w:lastRenderedPageBreak/>
              <w:t>clarificati</w:t>
            </w:r>
            <w:proofErr w:type="spellEnd"/>
            <w:r w:rsidRPr="00C661E4">
              <w:rPr>
                <w:rFonts w:cs="UniCredit"/>
                <w:lang w:val="it-IT"/>
              </w:rPr>
              <w:t xml:space="preserve"> /</w:t>
            </w:r>
            <w:proofErr w:type="spellStart"/>
            <w:r w:rsidRPr="00C661E4">
              <w:rPr>
                <w:rFonts w:cs="UniCredit"/>
                <w:lang w:val="it-IT"/>
              </w:rPr>
              <w:t>detaliati</w:t>
            </w:r>
            <w:proofErr w:type="spellEnd"/>
            <w:r w:rsidRPr="00C661E4">
              <w:rPr>
                <w:rFonts w:cs="UniCredit"/>
                <w:lang w:val="it-IT"/>
              </w:rPr>
              <w:t xml:space="preserve"> la ce </w:t>
            </w:r>
            <w:proofErr w:type="spellStart"/>
            <w:r w:rsidRPr="00C661E4">
              <w:rPr>
                <w:rFonts w:cs="UniCredit"/>
                <w:lang w:val="it-IT"/>
              </w:rPr>
              <w:t>anume</w:t>
            </w:r>
            <w:proofErr w:type="spellEnd"/>
            <w:r w:rsidRPr="00C661E4">
              <w:rPr>
                <w:rFonts w:cs="UniCredit"/>
                <w:lang w:val="it-IT"/>
              </w:rPr>
              <w:t xml:space="preserve"> faceti </w:t>
            </w:r>
            <w:proofErr w:type="spellStart"/>
            <w:r w:rsidRPr="00C661E4">
              <w:rPr>
                <w:rFonts w:cs="UniCredit"/>
                <w:lang w:val="it-IT"/>
              </w:rPr>
              <w:t>referire</w:t>
            </w:r>
            <w:proofErr w:type="spellEnd"/>
            <w:r w:rsidRPr="00C661E4">
              <w:rPr>
                <w:rFonts w:cs="UniCredit"/>
                <w:lang w:val="it-IT"/>
              </w:rPr>
              <w:t xml:space="preserve">. </w:t>
            </w:r>
            <w:proofErr w:type="spellStart"/>
            <w:r w:rsidRPr="00C661E4">
              <w:rPr>
                <w:rFonts w:cs="UniCredit"/>
                <w:lang w:val="it-IT"/>
              </w:rPr>
              <w:t>Respectiv</w:t>
            </w:r>
            <w:proofErr w:type="spellEnd"/>
            <w:r w:rsidRPr="00C661E4">
              <w:rPr>
                <w:rFonts w:cs="UniCredit"/>
                <w:lang w:val="it-IT"/>
              </w:rPr>
              <w:t xml:space="preserve"> o persona introduce o </w:t>
            </w:r>
            <w:proofErr w:type="spellStart"/>
            <w:r w:rsidRPr="00C661E4">
              <w:rPr>
                <w:rFonts w:cs="UniCredit"/>
                <w:lang w:val="it-IT"/>
              </w:rPr>
              <w:t>operatiunie</w:t>
            </w:r>
            <w:proofErr w:type="spellEnd"/>
            <w:r w:rsidRPr="00C661E4">
              <w:rPr>
                <w:rFonts w:cs="UniCredit"/>
                <w:lang w:val="it-IT"/>
              </w:rPr>
              <w:t xml:space="preserve">, </w:t>
            </w:r>
            <w:proofErr w:type="spellStart"/>
            <w:r w:rsidRPr="00C661E4">
              <w:rPr>
                <w:rFonts w:cs="UniCredit"/>
                <w:lang w:val="it-IT"/>
              </w:rPr>
              <w:t>iar</w:t>
            </w:r>
            <w:proofErr w:type="spellEnd"/>
            <w:r w:rsidRPr="00C661E4">
              <w:rPr>
                <w:rFonts w:cs="UniCredit"/>
                <w:lang w:val="it-IT"/>
              </w:rPr>
              <w:t xml:space="preserve"> 2 </w:t>
            </w:r>
            <w:proofErr w:type="spellStart"/>
            <w:r w:rsidRPr="00C661E4">
              <w:rPr>
                <w:rFonts w:cs="UniCredit"/>
                <w:lang w:val="it-IT"/>
              </w:rPr>
              <w:t>persoane</w:t>
            </w:r>
            <w:proofErr w:type="spellEnd"/>
            <w:r w:rsidRPr="00C661E4">
              <w:rPr>
                <w:rFonts w:cs="UniCredit"/>
                <w:lang w:val="it-IT"/>
              </w:rPr>
              <w:t xml:space="preserve"> cu </w:t>
            </w:r>
            <w:proofErr w:type="spellStart"/>
            <w:r w:rsidRPr="00C661E4">
              <w:rPr>
                <w:rFonts w:cs="UniCredit"/>
                <w:lang w:val="it-IT"/>
              </w:rPr>
              <w:t>semnatura</w:t>
            </w:r>
            <w:proofErr w:type="spellEnd"/>
            <w:r w:rsidRPr="00C661E4">
              <w:rPr>
                <w:rFonts w:cs="UniCredit"/>
                <w:lang w:val="it-IT"/>
              </w:rPr>
              <w:t xml:space="preserve"> </w:t>
            </w:r>
            <w:proofErr w:type="spellStart"/>
            <w:r w:rsidRPr="00C661E4">
              <w:rPr>
                <w:rFonts w:cs="UniCredit"/>
                <w:lang w:val="it-IT"/>
              </w:rPr>
              <w:t>conjuncta</w:t>
            </w:r>
            <w:proofErr w:type="spellEnd"/>
            <w:r w:rsidRPr="00C661E4">
              <w:rPr>
                <w:rFonts w:cs="UniCredit"/>
                <w:lang w:val="it-IT"/>
              </w:rPr>
              <w:t xml:space="preserve"> 1+2 </w:t>
            </w:r>
            <w:proofErr w:type="spellStart"/>
            <w:r w:rsidRPr="00C661E4">
              <w:rPr>
                <w:rFonts w:cs="UniCredit"/>
                <w:lang w:val="it-IT"/>
              </w:rPr>
              <w:t>autorizeaza</w:t>
            </w:r>
            <w:proofErr w:type="spellEnd"/>
            <w:r w:rsidRPr="00C661E4">
              <w:rPr>
                <w:rFonts w:cs="UniCredit"/>
                <w:lang w:val="it-IT"/>
              </w:rPr>
              <w:t>?</w:t>
            </w:r>
          </w:p>
        </w:tc>
        <w:tc>
          <w:tcPr>
            <w:tcW w:w="6074" w:type="dxa"/>
          </w:tcPr>
          <w:p w14:paraId="77C6EDC6" w14:textId="70515C53" w:rsidR="00182EC8" w:rsidRPr="00C661E4" w:rsidRDefault="00182EC8" w:rsidP="00C661E4">
            <w:pPr>
              <w:pStyle w:val="Default"/>
              <w:spacing w:line="276" w:lineRule="auto"/>
              <w:ind w:left="142"/>
              <w:jc w:val="both"/>
              <w:rPr>
                <w:color w:val="auto"/>
                <w:sz w:val="22"/>
                <w:szCs w:val="22"/>
              </w:rPr>
            </w:pPr>
            <w:r w:rsidRPr="00C661E4">
              <w:rPr>
                <w:color w:val="auto"/>
                <w:sz w:val="22"/>
                <w:szCs w:val="22"/>
              </w:rPr>
              <w:lastRenderedPageBreak/>
              <w:t xml:space="preserve">În situația în care o persoană fizică sau juridică are instituite mai multe sechestre, pentru fiecare dosar în parte se vor deschide </w:t>
            </w:r>
            <w:proofErr w:type="spellStart"/>
            <w:r w:rsidRPr="00C661E4">
              <w:rPr>
                <w:color w:val="auto"/>
                <w:sz w:val="22"/>
                <w:szCs w:val="22"/>
              </w:rPr>
              <w:t>subconturi</w:t>
            </w:r>
            <w:proofErr w:type="spellEnd"/>
            <w:r w:rsidRPr="00C661E4">
              <w:rPr>
                <w:color w:val="auto"/>
                <w:sz w:val="22"/>
                <w:szCs w:val="22"/>
              </w:rPr>
              <w:t xml:space="preserve"> distincte, corespunzătoare fiecărui sechestru. Această abordare permite o evidență clară și separată a sumelor aferente fiecărui dosar, asigurând trasabilitatea și gestionarea corespunzătoare a fondurilor indisponibilizate.</w:t>
            </w:r>
          </w:p>
          <w:p w14:paraId="7C4FCBA4" w14:textId="77777777" w:rsidR="00096169" w:rsidRPr="00C661E4" w:rsidRDefault="00096169" w:rsidP="00C661E4">
            <w:pPr>
              <w:pStyle w:val="Default"/>
              <w:spacing w:line="276" w:lineRule="auto"/>
              <w:ind w:left="142"/>
              <w:jc w:val="both"/>
              <w:rPr>
                <w:color w:val="auto"/>
                <w:sz w:val="22"/>
                <w:szCs w:val="22"/>
              </w:rPr>
            </w:pPr>
          </w:p>
          <w:p w14:paraId="58D58E66" w14:textId="45A58D11" w:rsidR="00DA20D3" w:rsidRPr="00C661E4" w:rsidRDefault="00182EC8" w:rsidP="00C661E4">
            <w:pPr>
              <w:pStyle w:val="Default"/>
              <w:spacing w:line="276" w:lineRule="auto"/>
              <w:ind w:left="142"/>
              <w:jc w:val="both"/>
              <w:rPr>
                <w:color w:val="auto"/>
                <w:sz w:val="22"/>
                <w:szCs w:val="22"/>
              </w:rPr>
            </w:pPr>
            <w:r w:rsidRPr="00C661E4">
              <w:rPr>
                <w:color w:val="auto"/>
                <w:sz w:val="22"/>
                <w:szCs w:val="22"/>
              </w:rPr>
              <w:lastRenderedPageBreak/>
              <w:t xml:space="preserve"> </w:t>
            </w:r>
            <w:r w:rsidR="00096169" w:rsidRPr="00C661E4">
              <w:rPr>
                <w:color w:val="auto"/>
                <w:sz w:val="22"/>
                <w:szCs w:val="22"/>
              </w:rPr>
              <w:t xml:space="preserve">Da, acesta este procedura de operare și autorizare a operațiunilor în conturile ANABI: o persona introduce o </w:t>
            </w:r>
            <w:proofErr w:type="spellStart"/>
            <w:r w:rsidR="00096169" w:rsidRPr="00C661E4">
              <w:rPr>
                <w:color w:val="auto"/>
                <w:sz w:val="22"/>
                <w:szCs w:val="22"/>
              </w:rPr>
              <w:t>operatiune</w:t>
            </w:r>
            <w:proofErr w:type="spellEnd"/>
            <w:r w:rsidR="00096169" w:rsidRPr="00C661E4">
              <w:rPr>
                <w:color w:val="auto"/>
                <w:sz w:val="22"/>
                <w:szCs w:val="22"/>
              </w:rPr>
              <w:t xml:space="preserve">, iar 2 persoane cu </w:t>
            </w:r>
            <w:proofErr w:type="spellStart"/>
            <w:r w:rsidR="00096169" w:rsidRPr="00C661E4">
              <w:rPr>
                <w:color w:val="auto"/>
                <w:sz w:val="22"/>
                <w:szCs w:val="22"/>
              </w:rPr>
              <w:t>semnatura</w:t>
            </w:r>
            <w:proofErr w:type="spellEnd"/>
            <w:r w:rsidR="00096169" w:rsidRPr="00C661E4">
              <w:rPr>
                <w:color w:val="auto"/>
                <w:sz w:val="22"/>
                <w:szCs w:val="22"/>
              </w:rPr>
              <w:t xml:space="preserve"> conjuncta  autorizează.</w:t>
            </w:r>
          </w:p>
        </w:tc>
      </w:tr>
      <w:tr w:rsidR="00C661E4" w:rsidRPr="00C661E4" w14:paraId="6750F300" w14:textId="77777777" w:rsidTr="00E92921">
        <w:trPr>
          <w:trHeight w:val="742"/>
        </w:trPr>
        <w:tc>
          <w:tcPr>
            <w:tcW w:w="1668" w:type="dxa"/>
          </w:tcPr>
          <w:p w14:paraId="7CDC1C06" w14:textId="4165B0A5" w:rsidR="00DA20D3" w:rsidRPr="00C661E4" w:rsidRDefault="00182EC8" w:rsidP="00C661E4">
            <w:pPr>
              <w:pStyle w:val="Default"/>
              <w:spacing w:line="276" w:lineRule="auto"/>
              <w:ind w:left="142"/>
              <w:jc w:val="both"/>
              <w:rPr>
                <w:b/>
                <w:bCs/>
                <w:color w:val="auto"/>
                <w:sz w:val="22"/>
                <w:szCs w:val="22"/>
              </w:rPr>
            </w:pPr>
            <w:r w:rsidRPr="00C661E4">
              <w:rPr>
                <w:b/>
                <w:bCs/>
                <w:color w:val="auto"/>
                <w:sz w:val="22"/>
                <w:szCs w:val="22"/>
              </w:rPr>
              <w:lastRenderedPageBreak/>
              <w:t xml:space="preserve">21. </w:t>
            </w:r>
          </w:p>
        </w:tc>
        <w:tc>
          <w:tcPr>
            <w:tcW w:w="1555" w:type="dxa"/>
          </w:tcPr>
          <w:p w14:paraId="232C10A9" w14:textId="3EEF7851" w:rsidR="00DA20D3" w:rsidRPr="00C661E4" w:rsidRDefault="002F5EF5" w:rsidP="00C661E4">
            <w:pPr>
              <w:pStyle w:val="Default"/>
              <w:spacing w:line="276" w:lineRule="auto"/>
              <w:ind w:left="142"/>
              <w:jc w:val="both"/>
              <w:rPr>
                <w:b/>
                <w:bCs/>
                <w:color w:val="auto"/>
                <w:sz w:val="22"/>
                <w:szCs w:val="22"/>
              </w:rPr>
            </w:pPr>
            <w:r w:rsidRPr="00C661E4">
              <w:rPr>
                <w:b/>
                <w:bCs/>
                <w:color w:val="auto"/>
                <w:sz w:val="22"/>
                <w:szCs w:val="22"/>
              </w:rPr>
              <w:t>04.11.2025</w:t>
            </w:r>
          </w:p>
        </w:tc>
        <w:tc>
          <w:tcPr>
            <w:tcW w:w="6120" w:type="dxa"/>
          </w:tcPr>
          <w:p w14:paraId="6C87EE3F" w14:textId="630A3722" w:rsidR="00DA20D3" w:rsidRPr="00C661E4" w:rsidRDefault="00974585" w:rsidP="00C661E4">
            <w:pPr>
              <w:tabs>
                <w:tab w:val="left" w:pos="1204"/>
              </w:tabs>
              <w:autoSpaceDE w:val="0"/>
              <w:autoSpaceDN w:val="0"/>
              <w:adjustRightInd w:val="0"/>
              <w:spacing w:after="0"/>
              <w:ind w:left="0"/>
              <w:rPr>
                <w:rFonts w:cs="UniCredit"/>
                <w:lang w:val="it-IT"/>
              </w:rPr>
            </w:pPr>
            <w:r w:rsidRPr="00C661E4">
              <w:rPr>
                <w:rFonts w:cs="UniCredit"/>
                <w:lang w:val="it-IT"/>
              </w:rPr>
              <w:t xml:space="preserve">Va </w:t>
            </w:r>
            <w:proofErr w:type="spellStart"/>
            <w:r w:rsidRPr="00C661E4">
              <w:rPr>
                <w:rFonts w:cs="UniCredit"/>
                <w:lang w:val="it-IT"/>
              </w:rPr>
              <w:t>rugam</w:t>
            </w:r>
            <w:proofErr w:type="spellEnd"/>
            <w:r w:rsidRPr="00C661E4">
              <w:rPr>
                <w:rFonts w:cs="UniCredit"/>
                <w:lang w:val="it-IT"/>
              </w:rPr>
              <w:t xml:space="preserve"> sa ne </w:t>
            </w:r>
            <w:proofErr w:type="spellStart"/>
            <w:r w:rsidRPr="00C661E4">
              <w:rPr>
                <w:rFonts w:cs="UniCredit"/>
                <w:lang w:val="it-IT"/>
              </w:rPr>
              <w:t>clarificati</w:t>
            </w:r>
            <w:proofErr w:type="spellEnd"/>
            <w:r w:rsidRPr="00C661E4">
              <w:rPr>
                <w:rFonts w:cs="UniCredit"/>
                <w:lang w:val="it-IT"/>
              </w:rPr>
              <w:t xml:space="preserve"> </w:t>
            </w:r>
            <w:proofErr w:type="spellStart"/>
            <w:r w:rsidRPr="00C661E4">
              <w:rPr>
                <w:rFonts w:cs="UniCredit"/>
                <w:lang w:val="it-IT"/>
              </w:rPr>
              <w:t>cerintele</w:t>
            </w:r>
            <w:proofErr w:type="spellEnd"/>
            <w:r w:rsidRPr="00C661E4">
              <w:rPr>
                <w:rFonts w:cs="UniCredit"/>
                <w:lang w:val="it-IT"/>
              </w:rPr>
              <w:t xml:space="preserve"> </w:t>
            </w:r>
            <w:proofErr w:type="spellStart"/>
            <w:r w:rsidRPr="00C661E4">
              <w:rPr>
                <w:rFonts w:cs="UniCredit"/>
                <w:lang w:val="it-IT"/>
              </w:rPr>
              <w:t>serviciilor</w:t>
            </w:r>
            <w:proofErr w:type="spellEnd"/>
            <w:r w:rsidRPr="00C661E4">
              <w:rPr>
                <w:rFonts w:cs="UniCredit"/>
                <w:lang w:val="it-IT"/>
              </w:rPr>
              <w:t xml:space="preserve"> </w:t>
            </w:r>
            <w:proofErr w:type="spellStart"/>
            <w:r w:rsidRPr="00C661E4">
              <w:rPr>
                <w:rFonts w:cs="UniCredit"/>
                <w:lang w:val="it-IT"/>
              </w:rPr>
              <w:t>bancare</w:t>
            </w:r>
            <w:proofErr w:type="spellEnd"/>
            <w:r w:rsidRPr="00C661E4">
              <w:rPr>
                <w:rFonts w:cs="UniCredit"/>
                <w:lang w:val="it-IT"/>
              </w:rPr>
              <w:t xml:space="preserve"> </w:t>
            </w:r>
            <w:proofErr w:type="spellStart"/>
            <w:r w:rsidRPr="00C661E4">
              <w:rPr>
                <w:rFonts w:cs="UniCredit"/>
                <w:lang w:val="it-IT"/>
              </w:rPr>
              <w:t>mentionate</w:t>
            </w:r>
            <w:proofErr w:type="spellEnd"/>
            <w:r w:rsidRPr="00C661E4">
              <w:rPr>
                <w:rFonts w:cs="UniCredit"/>
                <w:lang w:val="it-IT"/>
              </w:rPr>
              <w:t xml:space="preserve"> in </w:t>
            </w:r>
            <w:proofErr w:type="spellStart"/>
            <w:r w:rsidRPr="00C661E4">
              <w:rPr>
                <w:rFonts w:cs="UniCredit"/>
                <w:lang w:val="it-IT"/>
              </w:rPr>
              <w:t>Caietul</w:t>
            </w:r>
            <w:proofErr w:type="spellEnd"/>
            <w:r w:rsidRPr="00C661E4">
              <w:rPr>
                <w:rFonts w:cs="UniCredit"/>
                <w:lang w:val="it-IT"/>
              </w:rPr>
              <w:t xml:space="preserve"> de </w:t>
            </w:r>
            <w:proofErr w:type="spellStart"/>
            <w:r w:rsidRPr="00C661E4">
              <w:rPr>
                <w:rFonts w:cs="UniCredit"/>
                <w:lang w:val="it-IT"/>
              </w:rPr>
              <w:t>sarcini</w:t>
            </w:r>
            <w:proofErr w:type="spellEnd"/>
            <w:r w:rsidRPr="00C661E4">
              <w:rPr>
                <w:rFonts w:cs="UniCredit"/>
                <w:lang w:val="it-IT"/>
              </w:rPr>
              <w:t xml:space="preserve"> ,,</w:t>
            </w:r>
            <w:proofErr w:type="spellStart"/>
            <w:r w:rsidRPr="00C661E4">
              <w:rPr>
                <w:rFonts w:cs="UniCredit"/>
                <w:lang w:val="it-IT"/>
              </w:rPr>
              <w:t>Referitor</w:t>
            </w:r>
            <w:proofErr w:type="spellEnd"/>
            <w:r w:rsidRPr="00C661E4">
              <w:rPr>
                <w:rFonts w:cs="UniCredit"/>
                <w:lang w:val="it-IT"/>
              </w:rPr>
              <w:t xml:space="preserve"> la Banca </w:t>
            </w:r>
            <w:proofErr w:type="spellStart"/>
            <w:r w:rsidRPr="00C661E4">
              <w:rPr>
                <w:rFonts w:cs="UniCredit"/>
                <w:lang w:val="it-IT"/>
              </w:rPr>
              <w:t>asigură</w:t>
            </w:r>
            <w:proofErr w:type="spellEnd"/>
            <w:r w:rsidRPr="00C661E4">
              <w:rPr>
                <w:rFonts w:cs="UniCredit"/>
                <w:lang w:val="it-IT"/>
              </w:rPr>
              <w:t xml:space="preserve"> </w:t>
            </w:r>
            <w:proofErr w:type="spellStart"/>
            <w:r w:rsidRPr="00C661E4">
              <w:rPr>
                <w:rFonts w:cs="UniCredit"/>
                <w:lang w:val="it-IT"/>
              </w:rPr>
              <w:t>predarea</w:t>
            </w:r>
            <w:proofErr w:type="spellEnd"/>
            <w:r w:rsidRPr="00C661E4">
              <w:rPr>
                <w:rFonts w:cs="UniCredit"/>
                <w:lang w:val="it-IT"/>
              </w:rPr>
              <w:t>/</w:t>
            </w:r>
            <w:proofErr w:type="spellStart"/>
            <w:r w:rsidRPr="00C661E4">
              <w:rPr>
                <w:rFonts w:cs="UniCredit"/>
                <w:lang w:val="it-IT"/>
              </w:rPr>
              <w:t>preluarea</w:t>
            </w:r>
            <w:proofErr w:type="spellEnd"/>
            <w:r w:rsidRPr="00C661E4">
              <w:rPr>
                <w:rFonts w:cs="UniCredit"/>
                <w:lang w:val="it-IT"/>
              </w:rPr>
              <w:t xml:space="preserve"> </w:t>
            </w:r>
            <w:proofErr w:type="spellStart"/>
            <w:r w:rsidRPr="00C661E4">
              <w:rPr>
                <w:rFonts w:cs="UniCredit"/>
                <w:lang w:val="it-IT"/>
              </w:rPr>
              <w:t>fără</w:t>
            </w:r>
            <w:proofErr w:type="spellEnd"/>
            <w:r w:rsidRPr="00C661E4">
              <w:rPr>
                <w:rFonts w:cs="UniCredit"/>
                <w:lang w:val="it-IT"/>
              </w:rPr>
              <w:t xml:space="preserve"> </w:t>
            </w:r>
            <w:proofErr w:type="spellStart"/>
            <w:r w:rsidRPr="00C661E4">
              <w:rPr>
                <w:rFonts w:cs="UniCredit"/>
                <w:lang w:val="it-IT"/>
              </w:rPr>
              <w:t>perceperea</w:t>
            </w:r>
            <w:proofErr w:type="spellEnd"/>
            <w:r w:rsidRPr="00C661E4">
              <w:rPr>
                <w:rFonts w:cs="UniCredit"/>
                <w:lang w:val="it-IT"/>
              </w:rPr>
              <w:t xml:space="preserve"> </w:t>
            </w:r>
            <w:proofErr w:type="spellStart"/>
            <w:r w:rsidRPr="00C661E4">
              <w:rPr>
                <w:rFonts w:cs="UniCredit"/>
                <w:lang w:val="it-IT"/>
              </w:rPr>
              <w:t>vreunei</w:t>
            </w:r>
            <w:proofErr w:type="spellEnd"/>
            <w:r w:rsidRPr="00C661E4">
              <w:rPr>
                <w:rFonts w:cs="UniCredit"/>
                <w:lang w:val="it-IT"/>
              </w:rPr>
              <w:t xml:space="preserve"> </w:t>
            </w:r>
            <w:proofErr w:type="spellStart"/>
            <w:r w:rsidRPr="00C661E4">
              <w:rPr>
                <w:rFonts w:cs="UniCredit"/>
                <w:lang w:val="it-IT"/>
              </w:rPr>
              <w:t>taxe</w:t>
            </w:r>
            <w:proofErr w:type="spellEnd"/>
            <w:r w:rsidRPr="00C661E4">
              <w:rPr>
                <w:rFonts w:cs="UniCredit"/>
                <w:lang w:val="it-IT"/>
              </w:rPr>
              <w:t xml:space="preserve"> </w:t>
            </w:r>
            <w:proofErr w:type="spellStart"/>
            <w:r w:rsidRPr="00C661E4">
              <w:rPr>
                <w:rFonts w:cs="UniCredit"/>
                <w:lang w:val="it-IT"/>
              </w:rPr>
              <w:t>sau</w:t>
            </w:r>
            <w:proofErr w:type="spellEnd"/>
            <w:r w:rsidRPr="00C661E4">
              <w:rPr>
                <w:rFonts w:cs="UniCredit"/>
                <w:lang w:val="it-IT"/>
              </w:rPr>
              <w:t xml:space="preserve"> </w:t>
            </w:r>
            <w:proofErr w:type="spellStart"/>
            <w:r w:rsidRPr="00C661E4">
              <w:rPr>
                <w:rFonts w:cs="UniCredit"/>
                <w:lang w:val="it-IT"/>
              </w:rPr>
              <w:t>comision</w:t>
            </w:r>
            <w:proofErr w:type="spellEnd"/>
            <w:r w:rsidRPr="00C661E4">
              <w:rPr>
                <w:rFonts w:cs="UniCredit"/>
                <w:lang w:val="it-IT"/>
              </w:rPr>
              <w:t xml:space="preserve"> a </w:t>
            </w:r>
            <w:proofErr w:type="spellStart"/>
            <w:r w:rsidRPr="00C661E4">
              <w:rPr>
                <w:rFonts w:cs="UniCredit"/>
                <w:lang w:val="it-IT"/>
              </w:rPr>
              <w:t>disponibilităților</w:t>
            </w:r>
            <w:proofErr w:type="spellEnd"/>
            <w:r w:rsidRPr="00C661E4">
              <w:rPr>
                <w:rFonts w:cs="UniCredit"/>
                <w:lang w:val="it-IT"/>
              </w:rPr>
              <w:t xml:space="preserve"> </w:t>
            </w:r>
            <w:proofErr w:type="spellStart"/>
            <w:r w:rsidRPr="00C661E4">
              <w:rPr>
                <w:rFonts w:cs="UniCredit"/>
                <w:lang w:val="it-IT"/>
              </w:rPr>
              <w:t>bănești</w:t>
            </w:r>
            <w:proofErr w:type="spellEnd"/>
            <w:r w:rsidRPr="00C661E4">
              <w:rPr>
                <w:rFonts w:cs="UniCredit"/>
                <w:lang w:val="it-IT"/>
              </w:rPr>
              <w:t xml:space="preserve"> </w:t>
            </w:r>
            <w:proofErr w:type="spellStart"/>
            <w:r w:rsidRPr="00C661E4">
              <w:rPr>
                <w:rFonts w:cs="UniCredit"/>
                <w:lang w:val="it-IT"/>
              </w:rPr>
              <w:t>existente</w:t>
            </w:r>
            <w:proofErr w:type="spellEnd"/>
            <w:r w:rsidRPr="00C661E4">
              <w:rPr>
                <w:rFonts w:cs="UniCredit"/>
                <w:lang w:val="it-IT"/>
              </w:rPr>
              <w:t xml:space="preserve"> </w:t>
            </w:r>
            <w:proofErr w:type="spellStart"/>
            <w:r w:rsidRPr="00C661E4">
              <w:rPr>
                <w:rFonts w:cs="UniCredit"/>
                <w:lang w:val="it-IT"/>
              </w:rPr>
              <w:t>în</w:t>
            </w:r>
            <w:proofErr w:type="spellEnd"/>
            <w:r w:rsidRPr="00C661E4">
              <w:rPr>
                <w:rFonts w:cs="UniCredit"/>
                <w:lang w:val="it-IT"/>
              </w:rPr>
              <w:t xml:space="preserve"> </w:t>
            </w:r>
            <w:proofErr w:type="spellStart"/>
            <w:r w:rsidRPr="00C661E4">
              <w:rPr>
                <w:rFonts w:cs="UniCredit"/>
                <w:lang w:val="it-IT"/>
              </w:rPr>
              <w:t>conturile</w:t>
            </w:r>
            <w:proofErr w:type="spellEnd"/>
            <w:r w:rsidRPr="00C661E4">
              <w:rPr>
                <w:rFonts w:cs="UniCredit"/>
                <w:lang w:val="it-IT"/>
              </w:rPr>
              <w:t xml:space="preserve"> </w:t>
            </w:r>
            <w:proofErr w:type="spellStart"/>
            <w:r w:rsidRPr="00C661E4">
              <w:rPr>
                <w:rFonts w:cs="UniCredit"/>
                <w:lang w:val="it-IT"/>
              </w:rPr>
              <w:t>și</w:t>
            </w:r>
            <w:proofErr w:type="spellEnd"/>
            <w:r w:rsidRPr="00C661E4">
              <w:rPr>
                <w:rFonts w:cs="UniCredit"/>
                <w:lang w:val="it-IT"/>
              </w:rPr>
              <w:t xml:space="preserve"> </w:t>
            </w:r>
            <w:proofErr w:type="spellStart"/>
            <w:r w:rsidRPr="00C661E4">
              <w:rPr>
                <w:rFonts w:cs="UniCredit"/>
                <w:lang w:val="it-IT"/>
              </w:rPr>
              <w:t>subconturile</w:t>
            </w:r>
            <w:proofErr w:type="spellEnd"/>
            <w:r w:rsidRPr="00C661E4">
              <w:rPr>
                <w:rFonts w:cs="UniCredit"/>
                <w:lang w:val="it-IT"/>
              </w:rPr>
              <w:t xml:space="preserve"> </w:t>
            </w:r>
            <w:proofErr w:type="spellStart"/>
            <w:r w:rsidRPr="00C661E4">
              <w:rPr>
                <w:rFonts w:cs="UniCredit"/>
                <w:lang w:val="it-IT"/>
              </w:rPr>
              <w:t>bancare</w:t>
            </w:r>
            <w:proofErr w:type="spellEnd"/>
            <w:r w:rsidRPr="00C661E4">
              <w:rPr>
                <w:rFonts w:cs="UniCredit"/>
                <w:lang w:val="it-IT"/>
              </w:rPr>
              <w:t xml:space="preserve"> </w:t>
            </w:r>
            <w:proofErr w:type="spellStart"/>
            <w:r w:rsidRPr="00C661E4">
              <w:rPr>
                <w:rFonts w:cs="UniCredit"/>
                <w:lang w:val="it-IT"/>
              </w:rPr>
              <w:t>deschise</w:t>
            </w:r>
            <w:proofErr w:type="spellEnd"/>
            <w:r w:rsidRPr="00C661E4">
              <w:rPr>
                <w:rFonts w:cs="UniCredit"/>
                <w:lang w:val="it-IT"/>
              </w:rPr>
              <w:t xml:space="preserve"> pe </w:t>
            </w:r>
            <w:proofErr w:type="spellStart"/>
            <w:r w:rsidRPr="00C661E4">
              <w:rPr>
                <w:rFonts w:cs="UniCredit"/>
                <w:lang w:val="it-IT"/>
              </w:rPr>
              <w:t>numele</w:t>
            </w:r>
            <w:proofErr w:type="spellEnd"/>
            <w:r w:rsidRPr="00C661E4">
              <w:rPr>
                <w:rFonts w:cs="UniCredit"/>
                <w:lang w:val="it-IT"/>
              </w:rPr>
              <w:t xml:space="preserve"> </w:t>
            </w:r>
            <w:proofErr w:type="spellStart"/>
            <w:r w:rsidRPr="00C661E4">
              <w:rPr>
                <w:rFonts w:cs="UniCredit"/>
                <w:lang w:val="it-IT"/>
              </w:rPr>
              <w:t>fiecărei</w:t>
            </w:r>
            <w:proofErr w:type="spellEnd"/>
            <w:r w:rsidRPr="00C661E4">
              <w:rPr>
                <w:rFonts w:cs="UniCredit"/>
                <w:lang w:val="it-IT"/>
              </w:rPr>
              <w:t xml:space="preserve"> </w:t>
            </w:r>
            <w:proofErr w:type="spellStart"/>
            <w:r w:rsidRPr="00C661E4">
              <w:rPr>
                <w:rFonts w:cs="UniCredit"/>
                <w:lang w:val="it-IT"/>
              </w:rPr>
              <w:t>persoane</w:t>
            </w:r>
            <w:proofErr w:type="spellEnd"/>
            <w:r w:rsidRPr="00C661E4">
              <w:rPr>
                <w:rFonts w:cs="UniCredit"/>
                <w:lang w:val="it-IT"/>
              </w:rPr>
              <w:t xml:space="preserve"> </w:t>
            </w:r>
            <w:proofErr w:type="spellStart"/>
            <w:r w:rsidRPr="00C661E4">
              <w:rPr>
                <w:rFonts w:cs="UniCredit"/>
                <w:lang w:val="it-IT"/>
              </w:rPr>
              <w:t>fizice</w:t>
            </w:r>
            <w:proofErr w:type="spellEnd"/>
            <w:r w:rsidRPr="00C661E4">
              <w:rPr>
                <w:rFonts w:cs="UniCredit"/>
                <w:lang w:val="it-IT"/>
              </w:rPr>
              <w:t xml:space="preserve"> </w:t>
            </w:r>
            <w:proofErr w:type="spellStart"/>
            <w:r w:rsidRPr="00C661E4">
              <w:rPr>
                <w:rFonts w:cs="UniCredit"/>
                <w:lang w:val="it-IT"/>
              </w:rPr>
              <w:t>sau</w:t>
            </w:r>
            <w:proofErr w:type="spellEnd"/>
            <w:r w:rsidRPr="00C661E4">
              <w:rPr>
                <w:rFonts w:cs="UniCredit"/>
                <w:lang w:val="it-IT"/>
              </w:rPr>
              <w:t xml:space="preserve"> </w:t>
            </w:r>
            <w:proofErr w:type="spellStart"/>
            <w:r w:rsidRPr="00C661E4">
              <w:rPr>
                <w:rFonts w:cs="UniCredit"/>
                <w:lang w:val="it-IT"/>
              </w:rPr>
              <w:t>juridice</w:t>
            </w:r>
            <w:proofErr w:type="spellEnd"/>
            <w:r w:rsidRPr="00C661E4">
              <w:rPr>
                <w:rFonts w:cs="UniCredit"/>
                <w:lang w:val="it-IT"/>
              </w:rPr>
              <w:t xml:space="preserve"> </w:t>
            </w:r>
            <w:proofErr w:type="spellStart"/>
            <w:r w:rsidRPr="00C661E4">
              <w:rPr>
                <w:rFonts w:cs="UniCredit"/>
                <w:lang w:val="it-IT"/>
              </w:rPr>
              <w:t>în</w:t>
            </w:r>
            <w:proofErr w:type="spellEnd"/>
            <w:r w:rsidRPr="00C661E4">
              <w:rPr>
                <w:rFonts w:cs="UniCredit"/>
                <w:lang w:val="it-IT"/>
              </w:rPr>
              <w:t xml:space="preserve"> parte, </w:t>
            </w:r>
            <w:proofErr w:type="spellStart"/>
            <w:r w:rsidRPr="00C661E4">
              <w:rPr>
                <w:rFonts w:cs="UniCredit"/>
                <w:lang w:val="it-IT"/>
              </w:rPr>
              <w:t>în</w:t>
            </w:r>
            <w:proofErr w:type="spellEnd"/>
            <w:r w:rsidRPr="00C661E4">
              <w:rPr>
                <w:rFonts w:cs="UniCredit"/>
                <w:lang w:val="it-IT"/>
              </w:rPr>
              <w:t xml:space="preserve"> </w:t>
            </w:r>
            <w:proofErr w:type="spellStart"/>
            <w:r w:rsidRPr="00C661E4">
              <w:rPr>
                <w:rFonts w:cs="UniCredit"/>
                <w:lang w:val="it-IT"/>
              </w:rPr>
              <w:t>conformitate</w:t>
            </w:r>
            <w:proofErr w:type="spellEnd"/>
            <w:r w:rsidRPr="00C661E4">
              <w:rPr>
                <w:rFonts w:cs="UniCredit"/>
                <w:lang w:val="it-IT"/>
              </w:rPr>
              <w:t xml:space="preserve"> cu art. 27 </w:t>
            </w:r>
            <w:proofErr w:type="spellStart"/>
            <w:r w:rsidRPr="00C661E4">
              <w:rPr>
                <w:rFonts w:cs="UniCredit"/>
                <w:lang w:val="it-IT"/>
              </w:rPr>
              <w:t>alin</w:t>
            </w:r>
            <w:proofErr w:type="spellEnd"/>
            <w:r w:rsidRPr="00C661E4">
              <w:rPr>
                <w:rFonts w:cs="UniCredit"/>
                <w:lang w:val="it-IT"/>
              </w:rPr>
              <w:t xml:space="preserve">. (3) </w:t>
            </w:r>
            <w:proofErr w:type="spellStart"/>
            <w:r w:rsidRPr="00C661E4">
              <w:rPr>
                <w:rFonts w:cs="UniCredit"/>
                <w:lang w:val="it-IT"/>
              </w:rPr>
              <w:t>din</w:t>
            </w:r>
            <w:proofErr w:type="spellEnd"/>
            <w:r w:rsidRPr="00C661E4">
              <w:rPr>
                <w:rFonts w:cs="UniCredit"/>
                <w:lang w:val="it-IT"/>
              </w:rPr>
              <w:t xml:space="preserve"> </w:t>
            </w:r>
            <w:proofErr w:type="spellStart"/>
            <w:r w:rsidRPr="00C661E4">
              <w:rPr>
                <w:rFonts w:cs="UniCredit"/>
                <w:lang w:val="it-IT"/>
              </w:rPr>
              <w:t>Legea</w:t>
            </w:r>
            <w:proofErr w:type="spellEnd"/>
            <w:r w:rsidRPr="00C661E4">
              <w:rPr>
                <w:rFonts w:cs="UniCredit"/>
                <w:lang w:val="it-IT"/>
              </w:rPr>
              <w:t xml:space="preserve"> nr. 318/2015, </w:t>
            </w:r>
            <w:proofErr w:type="spellStart"/>
            <w:r w:rsidRPr="00C661E4">
              <w:rPr>
                <w:rFonts w:cs="UniCredit"/>
                <w:lang w:val="it-IT"/>
              </w:rPr>
              <w:t>împreună</w:t>
            </w:r>
            <w:proofErr w:type="spellEnd"/>
            <w:r w:rsidRPr="00C661E4">
              <w:rPr>
                <w:rFonts w:cs="UniCredit"/>
                <w:lang w:val="it-IT"/>
              </w:rPr>
              <w:t xml:space="preserve"> cu datele </w:t>
            </w:r>
            <w:proofErr w:type="spellStart"/>
            <w:r w:rsidRPr="00C661E4">
              <w:rPr>
                <w:rFonts w:cs="UniCredit"/>
                <w:lang w:val="it-IT"/>
              </w:rPr>
              <w:t>privind</w:t>
            </w:r>
            <w:proofErr w:type="spellEnd"/>
            <w:r w:rsidRPr="00C661E4">
              <w:rPr>
                <w:rFonts w:cs="UniCredit"/>
                <w:lang w:val="it-IT"/>
              </w:rPr>
              <w:t xml:space="preserve"> </w:t>
            </w:r>
            <w:proofErr w:type="spellStart"/>
            <w:r w:rsidRPr="00C661E4">
              <w:rPr>
                <w:rFonts w:cs="UniCredit"/>
                <w:lang w:val="it-IT"/>
              </w:rPr>
              <w:t>titularii</w:t>
            </w:r>
            <w:proofErr w:type="spellEnd"/>
            <w:r w:rsidRPr="00C661E4">
              <w:rPr>
                <w:rFonts w:cs="UniCredit"/>
                <w:lang w:val="it-IT"/>
              </w:rPr>
              <w:t xml:space="preserve"> </w:t>
            </w:r>
            <w:proofErr w:type="spellStart"/>
            <w:r w:rsidRPr="00C661E4">
              <w:rPr>
                <w:rFonts w:cs="UniCredit"/>
                <w:lang w:val="it-IT"/>
              </w:rPr>
              <w:t>subconturilor</w:t>
            </w:r>
            <w:proofErr w:type="spellEnd"/>
            <w:r w:rsidRPr="00C661E4">
              <w:rPr>
                <w:rFonts w:cs="UniCredit"/>
                <w:lang w:val="it-IT"/>
              </w:rPr>
              <w:t xml:space="preserve"> </w:t>
            </w:r>
            <w:proofErr w:type="spellStart"/>
            <w:r w:rsidRPr="00C661E4">
              <w:rPr>
                <w:rFonts w:cs="UniCredit"/>
                <w:lang w:val="it-IT"/>
              </w:rPr>
              <w:t>și</w:t>
            </w:r>
            <w:proofErr w:type="spellEnd"/>
            <w:r w:rsidRPr="00C661E4">
              <w:rPr>
                <w:rFonts w:cs="UniCredit"/>
                <w:lang w:val="it-IT"/>
              </w:rPr>
              <w:t xml:space="preserve"> </w:t>
            </w:r>
            <w:proofErr w:type="spellStart"/>
            <w:r w:rsidRPr="00C661E4">
              <w:rPr>
                <w:rFonts w:cs="UniCredit"/>
                <w:lang w:val="it-IT"/>
              </w:rPr>
              <w:t>informațiile</w:t>
            </w:r>
            <w:proofErr w:type="spellEnd"/>
            <w:r w:rsidRPr="00C661E4">
              <w:rPr>
                <w:rFonts w:cs="UniCredit"/>
                <w:lang w:val="it-IT"/>
              </w:rPr>
              <w:t xml:space="preserve"> la zi </w:t>
            </w:r>
            <w:proofErr w:type="spellStart"/>
            <w:r w:rsidRPr="00C661E4">
              <w:rPr>
                <w:rFonts w:cs="UniCredit"/>
                <w:lang w:val="it-IT"/>
              </w:rPr>
              <w:t>privind</w:t>
            </w:r>
            <w:proofErr w:type="spellEnd"/>
            <w:r w:rsidRPr="00C661E4">
              <w:rPr>
                <w:rFonts w:cs="UniCredit"/>
                <w:lang w:val="it-IT"/>
              </w:rPr>
              <w:t xml:space="preserve"> </w:t>
            </w:r>
            <w:proofErr w:type="spellStart"/>
            <w:r w:rsidRPr="00C661E4">
              <w:rPr>
                <w:rFonts w:cs="UniCredit"/>
                <w:lang w:val="it-IT"/>
              </w:rPr>
              <w:t>sumele</w:t>
            </w:r>
            <w:proofErr w:type="spellEnd"/>
            <w:r w:rsidRPr="00C661E4">
              <w:rPr>
                <w:rFonts w:cs="UniCredit"/>
                <w:lang w:val="it-IT"/>
              </w:rPr>
              <w:t xml:space="preserve"> </w:t>
            </w:r>
            <w:proofErr w:type="spellStart"/>
            <w:r w:rsidRPr="00C661E4">
              <w:rPr>
                <w:rFonts w:cs="UniCredit"/>
                <w:lang w:val="it-IT"/>
              </w:rPr>
              <w:t>indisponibilizate</w:t>
            </w:r>
            <w:proofErr w:type="spellEnd"/>
            <w:r w:rsidRPr="00C661E4">
              <w:rPr>
                <w:rFonts w:cs="UniCredit"/>
                <w:lang w:val="it-IT"/>
              </w:rPr>
              <w:t xml:space="preserve"> </w:t>
            </w:r>
            <w:proofErr w:type="spellStart"/>
            <w:r w:rsidRPr="00C661E4">
              <w:rPr>
                <w:rFonts w:cs="UniCredit"/>
                <w:lang w:val="it-IT"/>
              </w:rPr>
              <w:t>pentru</w:t>
            </w:r>
            <w:proofErr w:type="spellEnd"/>
            <w:r w:rsidRPr="00C661E4">
              <w:rPr>
                <w:rFonts w:cs="UniCredit"/>
                <w:lang w:val="it-IT"/>
              </w:rPr>
              <w:t xml:space="preserve"> </w:t>
            </w:r>
            <w:proofErr w:type="spellStart"/>
            <w:r w:rsidRPr="00C661E4">
              <w:rPr>
                <w:rFonts w:cs="UniCredit"/>
                <w:lang w:val="it-IT"/>
              </w:rPr>
              <w:t>fiecare</w:t>
            </w:r>
            <w:proofErr w:type="spellEnd"/>
            <w:r w:rsidRPr="00C661E4">
              <w:rPr>
                <w:rFonts w:cs="UniCredit"/>
                <w:lang w:val="it-IT"/>
              </w:rPr>
              <w:t xml:space="preserve"> </w:t>
            </w:r>
            <w:proofErr w:type="spellStart"/>
            <w:r w:rsidRPr="00C661E4">
              <w:rPr>
                <w:rFonts w:cs="UniCredit"/>
                <w:lang w:val="it-IT"/>
              </w:rPr>
              <w:t>subcont</w:t>
            </w:r>
            <w:proofErr w:type="spellEnd"/>
            <w:r w:rsidRPr="00C661E4">
              <w:rPr>
                <w:rFonts w:cs="UniCredit"/>
                <w:lang w:val="it-IT"/>
              </w:rPr>
              <w:t xml:space="preserve">, </w:t>
            </w:r>
            <w:proofErr w:type="spellStart"/>
            <w:r w:rsidRPr="00C661E4">
              <w:rPr>
                <w:rFonts w:cs="UniCredit"/>
                <w:lang w:val="it-IT"/>
              </w:rPr>
              <w:t>bonificația</w:t>
            </w:r>
            <w:proofErr w:type="spellEnd"/>
            <w:r w:rsidRPr="00C661E4">
              <w:rPr>
                <w:rFonts w:cs="UniCredit"/>
                <w:lang w:val="it-IT"/>
              </w:rPr>
              <w:t xml:space="preserve"> </w:t>
            </w:r>
            <w:proofErr w:type="spellStart"/>
            <w:r w:rsidRPr="00C661E4">
              <w:rPr>
                <w:rFonts w:cs="UniCredit"/>
                <w:lang w:val="it-IT"/>
              </w:rPr>
              <w:t>aferentă</w:t>
            </w:r>
            <w:proofErr w:type="spellEnd"/>
            <w:r w:rsidRPr="00C661E4">
              <w:rPr>
                <w:rFonts w:cs="UniCredit"/>
                <w:lang w:val="it-IT"/>
              </w:rPr>
              <w:t xml:space="preserve">, </w:t>
            </w:r>
            <w:proofErr w:type="spellStart"/>
            <w:r w:rsidRPr="00C661E4">
              <w:rPr>
                <w:rFonts w:cs="UniCredit"/>
                <w:lang w:val="it-IT"/>
              </w:rPr>
              <w:t>istoricul</w:t>
            </w:r>
            <w:proofErr w:type="spellEnd"/>
            <w:r w:rsidRPr="00C661E4">
              <w:rPr>
                <w:rFonts w:cs="UniCredit"/>
                <w:lang w:val="it-IT"/>
              </w:rPr>
              <w:t xml:space="preserve"> </w:t>
            </w:r>
            <w:proofErr w:type="spellStart"/>
            <w:r w:rsidRPr="00C661E4">
              <w:rPr>
                <w:rFonts w:cs="UniCredit"/>
                <w:lang w:val="it-IT"/>
              </w:rPr>
              <w:t>tranzacțiilor</w:t>
            </w:r>
            <w:proofErr w:type="spellEnd"/>
            <w:r w:rsidRPr="00C661E4">
              <w:rPr>
                <w:rFonts w:cs="UniCredit"/>
                <w:lang w:val="it-IT"/>
              </w:rPr>
              <w:t xml:space="preserve"> </w:t>
            </w:r>
            <w:proofErr w:type="spellStart"/>
            <w:r w:rsidRPr="00C661E4">
              <w:rPr>
                <w:rFonts w:cs="UniCredit"/>
                <w:lang w:val="it-IT"/>
              </w:rPr>
              <w:t>efectuate</w:t>
            </w:r>
            <w:proofErr w:type="spellEnd"/>
            <w:r w:rsidRPr="00C661E4">
              <w:rPr>
                <w:rFonts w:cs="UniCredit"/>
                <w:lang w:val="it-IT"/>
              </w:rPr>
              <w:t xml:space="preserve">, </w:t>
            </w:r>
            <w:proofErr w:type="spellStart"/>
            <w:r w:rsidRPr="00C661E4">
              <w:rPr>
                <w:rFonts w:cs="UniCredit"/>
                <w:lang w:val="it-IT"/>
              </w:rPr>
              <w:t>precum</w:t>
            </w:r>
            <w:proofErr w:type="spellEnd"/>
            <w:r w:rsidRPr="00C661E4">
              <w:rPr>
                <w:rFonts w:cs="UniCredit"/>
                <w:lang w:val="it-IT"/>
              </w:rPr>
              <w:t xml:space="preserve"> </w:t>
            </w:r>
            <w:proofErr w:type="spellStart"/>
            <w:r w:rsidRPr="00C661E4">
              <w:rPr>
                <w:rFonts w:cs="UniCredit"/>
                <w:lang w:val="it-IT"/>
              </w:rPr>
              <w:t>și</w:t>
            </w:r>
            <w:proofErr w:type="spellEnd"/>
            <w:r w:rsidRPr="00C661E4">
              <w:rPr>
                <w:rFonts w:cs="UniCredit"/>
                <w:lang w:val="it-IT"/>
              </w:rPr>
              <w:t xml:space="preserve"> alte </w:t>
            </w:r>
            <w:proofErr w:type="spellStart"/>
            <w:r w:rsidRPr="00C661E4">
              <w:rPr>
                <w:rFonts w:cs="UniCredit"/>
                <w:lang w:val="it-IT"/>
              </w:rPr>
              <w:t>informații</w:t>
            </w:r>
            <w:proofErr w:type="spellEnd"/>
            <w:r w:rsidRPr="00C661E4">
              <w:rPr>
                <w:rFonts w:cs="UniCredit"/>
                <w:lang w:val="it-IT"/>
              </w:rPr>
              <w:t xml:space="preserve"> ce </w:t>
            </w:r>
            <w:proofErr w:type="spellStart"/>
            <w:r w:rsidRPr="00C661E4">
              <w:rPr>
                <w:rFonts w:cs="UniCredit"/>
                <w:lang w:val="it-IT"/>
              </w:rPr>
              <w:t>au</w:t>
            </w:r>
            <w:proofErr w:type="spellEnd"/>
            <w:r w:rsidRPr="00C661E4">
              <w:rPr>
                <w:rFonts w:cs="UniCredit"/>
                <w:lang w:val="it-IT"/>
              </w:rPr>
              <w:t xml:space="preserve"> </w:t>
            </w:r>
            <w:proofErr w:type="spellStart"/>
            <w:r w:rsidRPr="00C661E4">
              <w:rPr>
                <w:rFonts w:cs="UniCredit"/>
                <w:lang w:val="it-IT"/>
              </w:rPr>
              <w:t>stat</w:t>
            </w:r>
            <w:proofErr w:type="spellEnd"/>
            <w:r w:rsidRPr="00C661E4">
              <w:rPr>
                <w:rFonts w:cs="UniCredit"/>
                <w:lang w:val="it-IT"/>
              </w:rPr>
              <w:t xml:space="preserve"> la </w:t>
            </w:r>
            <w:proofErr w:type="spellStart"/>
            <w:r w:rsidRPr="00C661E4">
              <w:rPr>
                <w:rFonts w:cs="UniCredit"/>
                <w:lang w:val="it-IT"/>
              </w:rPr>
              <w:t>baza</w:t>
            </w:r>
            <w:proofErr w:type="spellEnd"/>
            <w:r w:rsidRPr="00C661E4">
              <w:rPr>
                <w:rFonts w:cs="UniCredit"/>
                <w:lang w:val="it-IT"/>
              </w:rPr>
              <w:t xml:space="preserve"> </w:t>
            </w:r>
            <w:proofErr w:type="spellStart"/>
            <w:r w:rsidRPr="00C661E4">
              <w:rPr>
                <w:rFonts w:cs="UniCredit"/>
                <w:lang w:val="it-IT"/>
              </w:rPr>
              <w:t>deschiderii</w:t>
            </w:r>
            <w:proofErr w:type="spellEnd"/>
            <w:r w:rsidRPr="00C661E4">
              <w:rPr>
                <w:rFonts w:cs="UniCredit"/>
                <w:lang w:val="it-IT"/>
              </w:rPr>
              <w:t xml:space="preserve"> </w:t>
            </w:r>
            <w:proofErr w:type="spellStart"/>
            <w:r w:rsidRPr="00C661E4">
              <w:rPr>
                <w:rFonts w:cs="UniCredit"/>
                <w:lang w:val="it-IT"/>
              </w:rPr>
              <w:t>subconturilor</w:t>
            </w:r>
            <w:proofErr w:type="spellEnd"/>
            <w:r w:rsidRPr="00C661E4">
              <w:rPr>
                <w:rFonts w:cs="UniCredit"/>
                <w:lang w:val="it-IT"/>
              </w:rPr>
              <w:t xml:space="preserve"> (de ex. </w:t>
            </w:r>
            <w:proofErr w:type="spellStart"/>
            <w:r w:rsidRPr="00C661E4">
              <w:rPr>
                <w:rFonts w:cs="UniCredit"/>
                <w:lang w:val="it-IT"/>
              </w:rPr>
              <w:t>număr</w:t>
            </w:r>
            <w:proofErr w:type="spellEnd"/>
            <w:r w:rsidRPr="00C661E4">
              <w:rPr>
                <w:rFonts w:cs="UniCredit"/>
                <w:lang w:val="it-IT"/>
              </w:rPr>
              <w:t xml:space="preserve"> dosar </w:t>
            </w:r>
            <w:proofErr w:type="spellStart"/>
            <w:r w:rsidRPr="00C661E4">
              <w:rPr>
                <w:rFonts w:cs="UniCredit"/>
                <w:lang w:val="it-IT"/>
              </w:rPr>
              <w:t>penal</w:t>
            </w:r>
            <w:proofErr w:type="spellEnd"/>
            <w:r w:rsidRPr="00C661E4">
              <w:rPr>
                <w:rFonts w:cs="UniCredit"/>
                <w:lang w:val="it-IT"/>
              </w:rPr>
              <w:t xml:space="preserve">, </w:t>
            </w:r>
            <w:proofErr w:type="spellStart"/>
            <w:r w:rsidRPr="00C661E4">
              <w:rPr>
                <w:rFonts w:cs="UniCredit"/>
                <w:lang w:val="it-IT"/>
              </w:rPr>
              <w:t>număr</w:t>
            </w:r>
            <w:proofErr w:type="spellEnd"/>
            <w:r w:rsidRPr="00C661E4">
              <w:rPr>
                <w:rFonts w:cs="UniCredit"/>
                <w:lang w:val="it-IT"/>
              </w:rPr>
              <w:t xml:space="preserve"> </w:t>
            </w:r>
            <w:proofErr w:type="spellStart"/>
            <w:r w:rsidRPr="00C661E4">
              <w:rPr>
                <w:rFonts w:cs="UniCredit"/>
                <w:lang w:val="it-IT"/>
              </w:rPr>
              <w:t>ordonanță</w:t>
            </w:r>
            <w:proofErr w:type="spellEnd"/>
            <w:r w:rsidRPr="00C661E4">
              <w:rPr>
                <w:rFonts w:cs="UniCredit"/>
                <w:lang w:val="it-IT"/>
              </w:rPr>
              <w:t>/</w:t>
            </w:r>
            <w:proofErr w:type="spellStart"/>
            <w:r w:rsidRPr="00C661E4">
              <w:rPr>
                <w:rFonts w:cs="UniCredit"/>
                <w:lang w:val="it-IT"/>
              </w:rPr>
              <w:t>hotărâre</w:t>
            </w:r>
            <w:proofErr w:type="spellEnd"/>
            <w:r w:rsidRPr="00C661E4">
              <w:rPr>
                <w:rFonts w:cs="UniCredit"/>
                <w:lang w:val="it-IT"/>
              </w:rPr>
              <w:t xml:space="preserve"> </w:t>
            </w:r>
            <w:proofErr w:type="spellStart"/>
            <w:r w:rsidRPr="00C661E4">
              <w:rPr>
                <w:rFonts w:cs="UniCredit"/>
                <w:lang w:val="it-IT"/>
              </w:rPr>
              <w:t>judecătorească</w:t>
            </w:r>
            <w:proofErr w:type="spellEnd"/>
            <w:r w:rsidRPr="00C661E4">
              <w:rPr>
                <w:rFonts w:cs="UniCredit"/>
                <w:lang w:val="it-IT"/>
              </w:rPr>
              <w:t xml:space="preserve">) </w:t>
            </w:r>
            <w:proofErr w:type="spellStart"/>
            <w:r w:rsidRPr="00C661E4">
              <w:rPr>
                <w:rFonts w:cs="UniCredit"/>
                <w:lang w:val="it-IT"/>
              </w:rPr>
              <w:t>în</w:t>
            </w:r>
            <w:proofErr w:type="spellEnd"/>
            <w:r w:rsidRPr="00C661E4">
              <w:rPr>
                <w:rFonts w:cs="UniCredit"/>
                <w:lang w:val="it-IT"/>
              </w:rPr>
              <w:t xml:space="preserve"> </w:t>
            </w:r>
            <w:proofErr w:type="spellStart"/>
            <w:r w:rsidRPr="00C661E4">
              <w:rPr>
                <w:rFonts w:cs="UniCredit"/>
                <w:lang w:val="it-IT"/>
              </w:rPr>
              <w:t>situația</w:t>
            </w:r>
            <w:proofErr w:type="spellEnd"/>
            <w:r w:rsidRPr="00C661E4">
              <w:rPr>
                <w:rFonts w:cs="UniCredit"/>
                <w:lang w:val="it-IT"/>
              </w:rPr>
              <w:t xml:space="preserve"> </w:t>
            </w:r>
            <w:proofErr w:type="spellStart"/>
            <w:r w:rsidRPr="00C661E4">
              <w:rPr>
                <w:rFonts w:cs="UniCredit"/>
                <w:lang w:val="it-IT"/>
              </w:rPr>
              <w:t>în</w:t>
            </w:r>
            <w:proofErr w:type="spellEnd"/>
            <w:r w:rsidRPr="00C661E4">
              <w:rPr>
                <w:rFonts w:cs="UniCredit"/>
                <w:lang w:val="it-IT"/>
              </w:rPr>
              <w:t xml:space="preserve"> care </w:t>
            </w:r>
            <w:proofErr w:type="spellStart"/>
            <w:r w:rsidRPr="00C661E4">
              <w:rPr>
                <w:rFonts w:cs="UniCredit"/>
                <w:lang w:val="it-IT"/>
              </w:rPr>
              <w:t>intervine</w:t>
            </w:r>
            <w:proofErr w:type="spellEnd"/>
            <w:r w:rsidRPr="00C661E4">
              <w:rPr>
                <w:rFonts w:cs="UniCredit"/>
                <w:lang w:val="it-IT"/>
              </w:rPr>
              <w:t xml:space="preserve"> </w:t>
            </w:r>
            <w:proofErr w:type="spellStart"/>
            <w:r w:rsidRPr="00C661E4">
              <w:rPr>
                <w:rFonts w:cs="UniCredit"/>
                <w:lang w:val="it-IT"/>
              </w:rPr>
              <w:t>schimbarea</w:t>
            </w:r>
            <w:proofErr w:type="spellEnd"/>
            <w:r w:rsidRPr="00C661E4">
              <w:rPr>
                <w:rFonts w:cs="UniCredit"/>
                <w:lang w:val="it-IT"/>
              </w:rPr>
              <w:t xml:space="preserve"> </w:t>
            </w:r>
            <w:proofErr w:type="spellStart"/>
            <w:r w:rsidRPr="00C661E4">
              <w:rPr>
                <w:rFonts w:cs="UniCredit"/>
                <w:lang w:val="it-IT"/>
              </w:rPr>
              <w:t>prestatorului</w:t>
            </w:r>
            <w:proofErr w:type="spellEnd"/>
            <w:r w:rsidRPr="00C661E4">
              <w:rPr>
                <w:rFonts w:cs="UniCredit"/>
                <w:lang w:val="it-IT"/>
              </w:rPr>
              <w:t xml:space="preserve"> de </w:t>
            </w:r>
            <w:proofErr w:type="spellStart"/>
            <w:r w:rsidRPr="00C661E4">
              <w:rPr>
                <w:rFonts w:cs="UniCredit"/>
                <w:lang w:val="it-IT"/>
              </w:rPr>
              <w:t>servicii</w:t>
            </w:r>
            <w:proofErr w:type="spellEnd"/>
            <w:r w:rsidRPr="00C661E4">
              <w:rPr>
                <w:rFonts w:cs="UniCredit"/>
                <w:lang w:val="it-IT"/>
              </w:rPr>
              <w:t>’’.</w:t>
            </w:r>
          </w:p>
        </w:tc>
        <w:tc>
          <w:tcPr>
            <w:tcW w:w="6074" w:type="dxa"/>
          </w:tcPr>
          <w:p w14:paraId="50709973" w14:textId="77777777" w:rsidR="00DA20D3" w:rsidRPr="00C661E4" w:rsidRDefault="00DA20D3" w:rsidP="00C661E4">
            <w:pPr>
              <w:pStyle w:val="Default"/>
              <w:spacing w:line="276" w:lineRule="auto"/>
              <w:ind w:left="142"/>
              <w:jc w:val="both"/>
              <w:rPr>
                <w:color w:val="auto"/>
                <w:sz w:val="22"/>
                <w:szCs w:val="22"/>
              </w:rPr>
            </w:pPr>
          </w:p>
          <w:p w14:paraId="09D7E7C2" w14:textId="340BF7DC" w:rsidR="00974585" w:rsidRPr="00C661E4" w:rsidRDefault="00974585" w:rsidP="00C661E4">
            <w:pPr>
              <w:ind w:left="0"/>
              <w:rPr>
                <w:lang w:val="ro-RO"/>
              </w:rPr>
            </w:pPr>
            <w:r w:rsidRPr="00C661E4">
              <w:rPr>
                <w:lang w:val="ro-RO"/>
              </w:rPr>
              <w:t>Prevederea menționată are în vedere situația în care intervine schimbarea prestatorului de servicii bancare, caz în care</w:t>
            </w:r>
            <w:r w:rsidR="002F0ADB" w:rsidRPr="00C661E4">
              <w:rPr>
                <w:lang w:val="ro-RO"/>
              </w:rPr>
              <w:t xml:space="preserve"> banca actuală, precum  și banca care va asigura serviciile</w:t>
            </w:r>
            <w:r w:rsidR="00065EAF" w:rsidRPr="00C661E4">
              <w:rPr>
                <w:lang w:val="ro-RO"/>
              </w:rPr>
              <w:t xml:space="preserve"> bancare ulterior</w:t>
            </w:r>
            <w:r w:rsidR="002F0ADB" w:rsidRPr="00C661E4">
              <w:rPr>
                <w:lang w:val="ro-RO"/>
              </w:rPr>
              <w:t xml:space="preserve"> </w:t>
            </w:r>
            <w:r w:rsidRPr="00C661E4">
              <w:rPr>
                <w:lang w:val="ro-RO"/>
              </w:rPr>
              <w:t xml:space="preserve">trebuie să asigure predarea/preluarea disponibilităților bănești existente în conturi și </w:t>
            </w:r>
            <w:proofErr w:type="spellStart"/>
            <w:r w:rsidRPr="00C661E4">
              <w:rPr>
                <w:lang w:val="ro-RO"/>
              </w:rPr>
              <w:t>subconturi</w:t>
            </w:r>
            <w:proofErr w:type="spellEnd"/>
            <w:r w:rsidRPr="00C661E4">
              <w:rPr>
                <w:lang w:val="ro-RO"/>
              </w:rPr>
              <w:t>, fără perceperea vreunei taxe sau comision.</w:t>
            </w:r>
          </w:p>
          <w:p w14:paraId="35CBD256" w14:textId="3AE2BC0B" w:rsidR="00974585" w:rsidRPr="00C661E4" w:rsidRDefault="00974585" w:rsidP="00C661E4">
            <w:pPr>
              <w:ind w:left="0"/>
              <w:rPr>
                <w:lang w:val="ro-RO"/>
              </w:rPr>
            </w:pPr>
            <w:r w:rsidRPr="00C661E4">
              <w:rPr>
                <w:lang w:val="ro-RO"/>
              </w:rPr>
              <w:t xml:space="preserve">Totodată, banca are obligația de a transmite datele privind titularii </w:t>
            </w:r>
            <w:proofErr w:type="spellStart"/>
            <w:r w:rsidRPr="00C661E4">
              <w:rPr>
                <w:lang w:val="ro-RO"/>
              </w:rPr>
              <w:t>subconturilor</w:t>
            </w:r>
            <w:proofErr w:type="spellEnd"/>
            <w:r w:rsidRPr="00C661E4">
              <w:rPr>
                <w:lang w:val="ro-RO"/>
              </w:rPr>
              <w:t>, sumele indisponibilizate, bonificațiile și istoricul tranzacțiilor, precum și documentele care au stat la baza deschiderii acestora, pentru a asigura continuitatea gestionării fondurilor și trasabilitatea acestora.</w:t>
            </w:r>
          </w:p>
        </w:tc>
      </w:tr>
      <w:tr w:rsidR="00C661E4" w:rsidRPr="00C661E4" w14:paraId="5ECAE485" w14:textId="77777777" w:rsidTr="00E92921">
        <w:trPr>
          <w:trHeight w:val="742"/>
        </w:trPr>
        <w:tc>
          <w:tcPr>
            <w:tcW w:w="1668" w:type="dxa"/>
          </w:tcPr>
          <w:p w14:paraId="278724F6" w14:textId="7FFC9C02" w:rsidR="00DA20D3" w:rsidRPr="00C661E4" w:rsidRDefault="00974585" w:rsidP="00C661E4">
            <w:pPr>
              <w:pStyle w:val="Default"/>
              <w:spacing w:line="276" w:lineRule="auto"/>
              <w:ind w:left="142"/>
              <w:jc w:val="both"/>
              <w:rPr>
                <w:b/>
                <w:bCs/>
                <w:color w:val="auto"/>
                <w:sz w:val="22"/>
                <w:szCs w:val="22"/>
              </w:rPr>
            </w:pPr>
            <w:r w:rsidRPr="00C661E4">
              <w:rPr>
                <w:b/>
                <w:bCs/>
                <w:color w:val="auto"/>
                <w:sz w:val="22"/>
                <w:szCs w:val="22"/>
              </w:rPr>
              <w:t>22.</w:t>
            </w:r>
          </w:p>
        </w:tc>
        <w:tc>
          <w:tcPr>
            <w:tcW w:w="1555" w:type="dxa"/>
          </w:tcPr>
          <w:p w14:paraId="06A1C2AB" w14:textId="496BDA6E" w:rsidR="00DA20D3" w:rsidRPr="00C661E4" w:rsidRDefault="002F5EF5" w:rsidP="00C661E4">
            <w:pPr>
              <w:pStyle w:val="Default"/>
              <w:spacing w:line="276" w:lineRule="auto"/>
              <w:ind w:left="142"/>
              <w:jc w:val="both"/>
              <w:rPr>
                <w:b/>
                <w:bCs/>
                <w:color w:val="auto"/>
                <w:sz w:val="22"/>
                <w:szCs w:val="22"/>
              </w:rPr>
            </w:pPr>
            <w:r w:rsidRPr="00C661E4">
              <w:rPr>
                <w:b/>
                <w:bCs/>
                <w:color w:val="auto"/>
                <w:sz w:val="22"/>
                <w:szCs w:val="22"/>
              </w:rPr>
              <w:t>04.11.2025</w:t>
            </w:r>
          </w:p>
        </w:tc>
        <w:tc>
          <w:tcPr>
            <w:tcW w:w="6120" w:type="dxa"/>
          </w:tcPr>
          <w:p w14:paraId="06B5D0AC" w14:textId="59FB9DB3" w:rsidR="00DA20D3" w:rsidRPr="00C661E4" w:rsidRDefault="00891E7F" w:rsidP="00C661E4">
            <w:pPr>
              <w:ind w:left="-21"/>
              <w:rPr>
                <w:rFonts w:eastAsia="Times New Roman"/>
                <w:lang w:val="ro-RO"/>
              </w:rPr>
            </w:pPr>
            <w:r w:rsidRPr="00C661E4">
              <w:rPr>
                <w:rFonts w:eastAsia="Times New Roman"/>
                <w:lang w:val="ro-RO"/>
              </w:rPr>
              <w:t xml:space="preserve">Care sunt atributele minime necesare de </w:t>
            </w:r>
            <w:proofErr w:type="spellStart"/>
            <w:r w:rsidRPr="00C661E4">
              <w:rPr>
                <w:rFonts w:eastAsia="Times New Roman"/>
                <w:lang w:val="ro-RO"/>
              </w:rPr>
              <w:t>inregist</w:t>
            </w:r>
            <w:r w:rsidR="00D41F79" w:rsidRPr="00C661E4">
              <w:rPr>
                <w:rFonts w:eastAsia="Times New Roman"/>
                <w:lang w:val="ro-RO"/>
              </w:rPr>
              <w:t>rat</w:t>
            </w:r>
            <w:proofErr w:type="spellEnd"/>
            <w:r w:rsidR="00FF2359" w:rsidRPr="00C661E4">
              <w:rPr>
                <w:rFonts w:eastAsia="Times New Roman"/>
                <w:lang w:val="ro-RO"/>
              </w:rPr>
              <w:t xml:space="preserve"> </w:t>
            </w:r>
            <w:r w:rsidR="00D41F79" w:rsidRPr="00C661E4">
              <w:rPr>
                <w:rFonts w:eastAsia="Times New Roman"/>
                <w:lang w:val="ro-RO"/>
              </w:rPr>
              <w:t xml:space="preserve">in sistemele </w:t>
            </w:r>
            <w:proofErr w:type="spellStart"/>
            <w:r w:rsidR="00D41F79" w:rsidRPr="00C661E4">
              <w:rPr>
                <w:rFonts w:eastAsia="Times New Roman"/>
                <w:lang w:val="ro-RO"/>
              </w:rPr>
              <w:t>bancii</w:t>
            </w:r>
            <w:proofErr w:type="spellEnd"/>
            <w:r w:rsidR="00D41F79" w:rsidRPr="00C661E4">
              <w:rPr>
                <w:rFonts w:eastAsia="Times New Roman"/>
                <w:lang w:val="ro-RO"/>
              </w:rPr>
              <w:t xml:space="preserve"> p</w:t>
            </w:r>
            <w:r w:rsidR="00065EAF" w:rsidRPr="00C661E4">
              <w:rPr>
                <w:rFonts w:eastAsia="Times New Roman"/>
                <w:lang w:val="ro-RO"/>
              </w:rPr>
              <w:t>entru</w:t>
            </w:r>
            <w:r w:rsidR="00D41F79" w:rsidRPr="00C661E4">
              <w:rPr>
                <w:rFonts w:eastAsia="Times New Roman"/>
                <w:lang w:val="ro-RO"/>
              </w:rPr>
              <w:t xml:space="preserve"> un </w:t>
            </w:r>
            <w:proofErr w:type="spellStart"/>
            <w:r w:rsidR="00D41F79" w:rsidRPr="00C661E4">
              <w:rPr>
                <w:rFonts w:eastAsia="Times New Roman"/>
                <w:lang w:val="ro-RO"/>
              </w:rPr>
              <w:t>subcont</w:t>
            </w:r>
            <w:proofErr w:type="spellEnd"/>
            <w:r w:rsidR="00D41F79" w:rsidRPr="00C661E4">
              <w:rPr>
                <w:rFonts w:eastAsia="Times New Roman"/>
                <w:lang w:val="ro-RO"/>
              </w:rPr>
              <w:t xml:space="preserve">? </w:t>
            </w:r>
            <w:r w:rsidR="00272252" w:rsidRPr="00C661E4">
              <w:rPr>
                <w:rFonts w:eastAsia="Times New Roman"/>
                <w:lang w:val="ro-RO"/>
              </w:rPr>
              <w:t xml:space="preserve"> </w:t>
            </w:r>
            <w:r w:rsidR="00851E88" w:rsidRPr="00C661E4">
              <w:rPr>
                <w:rFonts w:eastAsia="Times New Roman"/>
                <w:lang w:val="ro-RO"/>
              </w:rPr>
              <w:t xml:space="preserve">Cele din anexa 3 la Caietul de </w:t>
            </w:r>
            <w:proofErr w:type="spellStart"/>
            <w:r w:rsidR="00851E88" w:rsidRPr="00C661E4">
              <w:rPr>
                <w:rFonts w:eastAsia="Times New Roman"/>
                <w:lang w:val="ro-RO"/>
              </w:rPr>
              <w:t>Saricini</w:t>
            </w:r>
            <w:proofErr w:type="spellEnd"/>
            <w:r w:rsidR="00851E88" w:rsidRPr="00C661E4">
              <w:rPr>
                <w:rFonts w:eastAsia="Times New Roman"/>
                <w:lang w:val="ro-RO"/>
              </w:rPr>
              <w:t xml:space="preserve"> pot fi considerate</w:t>
            </w:r>
            <w:r w:rsidR="00272252" w:rsidRPr="00C661E4">
              <w:rPr>
                <w:rFonts w:eastAsia="Times New Roman"/>
                <w:lang w:val="ro-RO"/>
              </w:rPr>
              <w:t xml:space="preserve"> </w:t>
            </w:r>
            <w:r w:rsidR="00851E88" w:rsidRPr="00C661E4">
              <w:rPr>
                <w:rFonts w:eastAsia="Times New Roman"/>
                <w:lang w:val="ro-RO"/>
              </w:rPr>
              <w:t xml:space="preserve">ca fiind </w:t>
            </w:r>
            <w:proofErr w:type="spellStart"/>
            <w:r w:rsidR="00851E88" w:rsidRPr="00C661E4">
              <w:rPr>
                <w:rFonts w:eastAsia="Times New Roman"/>
                <w:lang w:val="ro-RO"/>
              </w:rPr>
              <w:t>cerintele</w:t>
            </w:r>
            <w:proofErr w:type="spellEnd"/>
            <w:r w:rsidR="00851E88" w:rsidRPr="00C661E4">
              <w:rPr>
                <w:rFonts w:eastAsia="Times New Roman"/>
                <w:lang w:val="ro-RO"/>
              </w:rPr>
              <w:t xml:space="preserve"> minimale de atribute?</w:t>
            </w:r>
          </w:p>
        </w:tc>
        <w:tc>
          <w:tcPr>
            <w:tcW w:w="6074" w:type="dxa"/>
          </w:tcPr>
          <w:p w14:paraId="081312F5" w14:textId="7645F493" w:rsidR="00DA20D3" w:rsidRPr="00C661E4" w:rsidRDefault="00096169" w:rsidP="00C661E4">
            <w:pPr>
              <w:pStyle w:val="Default"/>
              <w:spacing w:line="276" w:lineRule="auto"/>
              <w:ind w:left="142"/>
              <w:jc w:val="both"/>
              <w:rPr>
                <w:color w:val="auto"/>
                <w:sz w:val="22"/>
                <w:szCs w:val="22"/>
              </w:rPr>
            </w:pPr>
            <w:r w:rsidRPr="00C661E4">
              <w:rPr>
                <w:color w:val="auto"/>
                <w:sz w:val="22"/>
                <w:szCs w:val="22"/>
              </w:rPr>
              <w:t xml:space="preserve">Da, cerințele minime necesare sunt aferente formularelor de deschidere </w:t>
            </w:r>
            <w:proofErr w:type="spellStart"/>
            <w:r w:rsidRPr="00C661E4">
              <w:rPr>
                <w:color w:val="auto"/>
                <w:sz w:val="22"/>
                <w:szCs w:val="22"/>
              </w:rPr>
              <w:t>subconturi</w:t>
            </w:r>
            <w:proofErr w:type="spellEnd"/>
            <w:r w:rsidRPr="00C661E4">
              <w:rPr>
                <w:color w:val="auto"/>
                <w:sz w:val="22"/>
                <w:szCs w:val="22"/>
              </w:rPr>
              <w:t xml:space="preserve"> - Anexa 3.</w:t>
            </w:r>
          </w:p>
        </w:tc>
      </w:tr>
      <w:tr w:rsidR="00C661E4" w:rsidRPr="00C661E4" w14:paraId="544EF3CE" w14:textId="77777777" w:rsidTr="00E92921">
        <w:trPr>
          <w:trHeight w:val="742"/>
        </w:trPr>
        <w:tc>
          <w:tcPr>
            <w:tcW w:w="1668" w:type="dxa"/>
          </w:tcPr>
          <w:p w14:paraId="28AD9FE7" w14:textId="5B208A88" w:rsidR="00DA20D3" w:rsidRPr="00C661E4" w:rsidRDefault="008E6D04" w:rsidP="00C661E4">
            <w:pPr>
              <w:pStyle w:val="Default"/>
              <w:spacing w:line="276" w:lineRule="auto"/>
              <w:ind w:left="142"/>
              <w:jc w:val="both"/>
              <w:rPr>
                <w:b/>
                <w:bCs/>
                <w:color w:val="auto"/>
                <w:sz w:val="22"/>
                <w:szCs w:val="22"/>
              </w:rPr>
            </w:pPr>
            <w:r w:rsidRPr="00C661E4">
              <w:rPr>
                <w:b/>
                <w:bCs/>
                <w:color w:val="auto"/>
                <w:sz w:val="22"/>
                <w:szCs w:val="22"/>
              </w:rPr>
              <w:lastRenderedPageBreak/>
              <w:t>23.</w:t>
            </w:r>
          </w:p>
        </w:tc>
        <w:tc>
          <w:tcPr>
            <w:tcW w:w="1555" w:type="dxa"/>
          </w:tcPr>
          <w:p w14:paraId="27DC35BD" w14:textId="7A053127" w:rsidR="00DA20D3" w:rsidRPr="00C661E4" w:rsidRDefault="00692BDA" w:rsidP="00C661E4">
            <w:pPr>
              <w:pStyle w:val="Default"/>
              <w:spacing w:line="276" w:lineRule="auto"/>
              <w:ind w:left="142"/>
              <w:jc w:val="both"/>
              <w:rPr>
                <w:b/>
                <w:bCs/>
                <w:color w:val="auto"/>
                <w:sz w:val="22"/>
                <w:szCs w:val="22"/>
              </w:rPr>
            </w:pPr>
            <w:r w:rsidRPr="00C661E4">
              <w:rPr>
                <w:b/>
                <w:bCs/>
                <w:color w:val="auto"/>
                <w:sz w:val="22"/>
                <w:szCs w:val="22"/>
              </w:rPr>
              <w:t>04.11.2025</w:t>
            </w:r>
          </w:p>
        </w:tc>
        <w:tc>
          <w:tcPr>
            <w:tcW w:w="6120" w:type="dxa"/>
          </w:tcPr>
          <w:p w14:paraId="46065ED0" w14:textId="686E7E15" w:rsidR="00DA20D3" w:rsidRPr="00C661E4" w:rsidRDefault="008E6D04" w:rsidP="00C661E4">
            <w:pPr>
              <w:autoSpaceDE w:val="0"/>
              <w:autoSpaceDN w:val="0"/>
              <w:adjustRightInd w:val="0"/>
              <w:spacing w:after="0"/>
              <w:ind w:left="0"/>
              <w:rPr>
                <w:rFonts w:cs="UniCredit"/>
              </w:rPr>
            </w:pPr>
            <w:r w:rsidRPr="00C661E4">
              <w:rPr>
                <w:rFonts w:eastAsia="Times New Roman"/>
                <w:lang w:val="ro-RO"/>
              </w:rPr>
              <w:t xml:space="preserve">Care este structura de </w:t>
            </w:r>
            <w:proofErr w:type="spellStart"/>
            <w:r w:rsidRPr="00C661E4">
              <w:rPr>
                <w:rFonts w:eastAsia="Times New Roman"/>
                <w:lang w:val="ro-RO"/>
              </w:rPr>
              <w:t>fisier</w:t>
            </w:r>
            <w:proofErr w:type="spellEnd"/>
            <w:r w:rsidRPr="00C661E4">
              <w:rPr>
                <w:rFonts w:eastAsia="Times New Roman"/>
                <w:lang w:val="ro-RO"/>
              </w:rPr>
              <w:t xml:space="preserve"> pentru transferul de </w:t>
            </w:r>
            <w:proofErr w:type="spellStart"/>
            <w:r w:rsidRPr="00C661E4">
              <w:rPr>
                <w:rFonts w:eastAsia="Times New Roman"/>
                <w:lang w:val="ro-RO"/>
              </w:rPr>
              <w:t>informatii</w:t>
            </w:r>
            <w:proofErr w:type="spellEnd"/>
            <w:r w:rsidRPr="00C661E4">
              <w:rPr>
                <w:rFonts w:eastAsia="Times New Roman"/>
                <w:lang w:val="ro-RO"/>
              </w:rPr>
              <w:t xml:space="preserve"> si solduri </w:t>
            </w:r>
            <w:proofErr w:type="spellStart"/>
            <w:r w:rsidRPr="00C661E4">
              <w:rPr>
                <w:rFonts w:eastAsia="Times New Roman"/>
                <w:lang w:val="ro-RO"/>
              </w:rPr>
              <w:t>detinute</w:t>
            </w:r>
            <w:proofErr w:type="spellEnd"/>
            <w:r w:rsidRPr="00C661E4">
              <w:rPr>
                <w:rFonts w:eastAsia="Times New Roman"/>
                <w:lang w:val="ro-RO"/>
              </w:rPr>
              <w:t xml:space="preserve"> in prezent, </w:t>
            </w:r>
            <w:proofErr w:type="spellStart"/>
            <w:r w:rsidRPr="00C661E4">
              <w:rPr>
                <w:rFonts w:eastAsia="Times New Roman"/>
                <w:lang w:val="ro-RO"/>
              </w:rPr>
              <w:t>catre</w:t>
            </w:r>
            <w:proofErr w:type="spellEnd"/>
            <w:r w:rsidRPr="00C661E4">
              <w:rPr>
                <w:rFonts w:eastAsia="Times New Roman"/>
                <w:lang w:val="ro-RO"/>
              </w:rPr>
              <w:t xml:space="preserve"> un alt operator bancar?</w:t>
            </w:r>
          </w:p>
        </w:tc>
        <w:tc>
          <w:tcPr>
            <w:tcW w:w="6074" w:type="dxa"/>
          </w:tcPr>
          <w:p w14:paraId="7D37814D" w14:textId="77777777" w:rsidR="00096169" w:rsidRPr="00C661E4" w:rsidRDefault="00096169" w:rsidP="00C661E4">
            <w:pPr>
              <w:pStyle w:val="Default"/>
              <w:spacing w:line="276" w:lineRule="auto"/>
              <w:ind w:left="142"/>
              <w:jc w:val="both"/>
              <w:rPr>
                <w:color w:val="auto"/>
                <w:sz w:val="22"/>
                <w:szCs w:val="22"/>
              </w:rPr>
            </w:pPr>
            <w:r w:rsidRPr="00C661E4">
              <w:rPr>
                <w:color w:val="auto"/>
                <w:sz w:val="22"/>
                <w:szCs w:val="22"/>
              </w:rPr>
              <w:t xml:space="preserve">Structura de fișier poate cuprinde, dar nu se va limita la: </w:t>
            </w:r>
          </w:p>
          <w:p w14:paraId="7D703284" w14:textId="0815ED9A" w:rsidR="00DA20D3" w:rsidRPr="00C661E4" w:rsidRDefault="00096169" w:rsidP="00C661E4">
            <w:pPr>
              <w:pStyle w:val="Default"/>
              <w:spacing w:line="276" w:lineRule="auto"/>
              <w:ind w:left="142"/>
              <w:jc w:val="both"/>
              <w:rPr>
                <w:color w:val="auto"/>
                <w:sz w:val="22"/>
                <w:szCs w:val="22"/>
              </w:rPr>
            </w:pPr>
            <w:r w:rsidRPr="00C661E4">
              <w:rPr>
                <w:color w:val="auto"/>
                <w:sz w:val="22"/>
                <w:szCs w:val="22"/>
              </w:rPr>
              <w:t>NUMECLIENT/CNP/CUI/TIP_CLIENT/DATA/SOLD/MONEDA/CONT/IBAN/DOSAR/PENAL/INTRARI/IESIRI/DOBÂNDĂ</w:t>
            </w:r>
          </w:p>
        </w:tc>
      </w:tr>
      <w:tr w:rsidR="00C661E4" w:rsidRPr="00C661E4" w14:paraId="32600934" w14:textId="77777777" w:rsidTr="00E92921">
        <w:trPr>
          <w:trHeight w:val="742"/>
        </w:trPr>
        <w:tc>
          <w:tcPr>
            <w:tcW w:w="1668" w:type="dxa"/>
          </w:tcPr>
          <w:p w14:paraId="39BB65D6" w14:textId="1737E50A" w:rsidR="008E6D04" w:rsidRPr="00C661E4" w:rsidRDefault="008E6D04" w:rsidP="00C661E4">
            <w:pPr>
              <w:pStyle w:val="Default"/>
              <w:spacing w:line="276" w:lineRule="auto"/>
              <w:ind w:left="142"/>
              <w:jc w:val="both"/>
              <w:rPr>
                <w:b/>
                <w:bCs/>
                <w:color w:val="auto"/>
                <w:sz w:val="22"/>
                <w:szCs w:val="22"/>
              </w:rPr>
            </w:pPr>
            <w:r w:rsidRPr="00C661E4">
              <w:rPr>
                <w:b/>
                <w:bCs/>
                <w:color w:val="auto"/>
                <w:sz w:val="22"/>
                <w:szCs w:val="22"/>
              </w:rPr>
              <w:t>24.</w:t>
            </w:r>
          </w:p>
        </w:tc>
        <w:tc>
          <w:tcPr>
            <w:tcW w:w="1555" w:type="dxa"/>
          </w:tcPr>
          <w:p w14:paraId="653E9F0D" w14:textId="5D8B709E" w:rsidR="008E6D04" w:rsidRPr="00C661E4" w:rsidRDefault="00692BDA" w:rsidP="00C661E4">
            <w:pPr>
              <w:pStyle w:val="Default"/>
              <w:spacing w:line="276" w:lineRule="auto"/>
              <w:ind w:left="142"/>
              <w:jc w:val="both"/>
              <w:rPr>
                <w:b/>
                <w:bCs/>
                <w:color w:val="auto"/>
                <w:sz w:val="22"/>
                <w:szCs w:val="22"/>
              </w:rPr>
            </w:pPr>
            <w:r w:rsidRPr="00C661E4">
              <w:rPr>
                <w:b/>
                <w:bCs/>
                <w:color w:val="auto"/>
                <w:sz w:val="22"/>
                <w:szCs w:val="22"/>
              </w:rPr>
              <w:t>04.11.2025</w:t>
            </w:r>
          </w:p>
        </w:tc>
        <w:tc>
          <w:tcPr>
            <w:tcW w:w="6120" w:type="dxa"/>
          </w:tcPr>
          <w:p w14:paraId="2E68AD89" w14:textId="1CB81748" w:rsidR="008E6D04" w:rsidRPr="00C661E4" w:rsidRDefault="008E6D04" w:rsidP="00C661E4">
            <w:pPr>
              <w:autoSpaceDE w:val="0"/>
              <w:autoSpaceDN w:val="0"/>
              <w:adjustRightInd w:val="0"/>
              <w:spacing w:after="0"/>
              <w:ind w:left="0"/>
              <w:rPr>
                <w:rFonts w:eastAsia="Times New Roman"/>
                <w:lang w:val="ro-RO"/>
              </w:rPr>
            </w:pPr>
            <w:proofErr w:type="spellStart"/>
            <w:r w:rsidRPr="00C661E4">
              <w:rPr>
                <w:rFonts w:eastAsia="Times New Roman"/>
                <w:lang w:val="ro-RO"/>
              </w:rPr>
              <w:t>Puteti</w:t>
            </w:r>
            <w:proofErr w:type="spellEnd"/>
            <w:r w:rsidRPr="00C661E4">
              <w:rPr>
                <w:rFonts w:eastAsia="Times New Roman"/>
                <w:lang w:val="ro-RO"/>
              </w:rPr>
              <w:t xml:space="preserve"> explica va rog </w:t>
            </w:r>
            <w:proofErr w:type="spellStart"/>
            <w:r w:rsidRPr="00C661E4">
              <w:rPr>
                <w:rFonts w:eastAsia="Times New Roman"/>
                <w:lang w:val="ro-RO"/>
              </w:rPr>
              <w:t>urmatoarea</w:t>
            </w:r>
            <w:proofErr w:type="spellEnd"/>
            <w:r w:rsidRPr="00C661E4">
              <w:rPr>
                <w:rFonts w:eastAsia="Times New Roman"/>
                <w:lang w:val="ro-RO"/>
              </w:rPr>
              <w:t xml:space="preserve"> fraza: „dublă autorizare a tuturor operațiunilor (semnătura I și semnătura II);” O persoana cu rol de </w:t>
            </w:r>
            <w:proofErr w:type="spellStart"/>
            <w:r w:rsidRPr="00C661E4">
              <w:rPr>
                <w:rFonts w:eastAsia="Times New Roman"/>
                <w:lang w:val="ro-RO"/>
              </w:rPr>
              <w:t>inputer</w:t>
            </w:r>
            <w:proofErr w:type="spellEnd"/>
            <w:r w:rsidRPr="00C661E4">
              <w:rPr>
                <w:rFonts w:eastAsia="Times New Roman"/>
                <w:lang w:val="ro-RO"/>
              </w:rPr>
              <w:t xml:space="preserve"> si apoi </w:t>
            </w:r>
            <w:proofErr w:type="spellStart"/>
            <w:r w:rsidRPr="00C661E4">
              <w:rPr>
                <w:rFonts w:eastAsia="Times New Roman"/>
                <w:lang w:val="ro-RO"/>
              </w:rPr>
              <w:t>inca</w:t>
            </w:r>
            <w:proofErr w:type="spellEnd"/>
            <w:r w:rsidRPr="00C661E4">
              <w:rPr>
                <w:rFonts w:eastAsia="Times New Roman"/>
                <w:lang w:val="ro-RO"/>
              </w:rPr>
              <w:t xml:space="preserve"> doua persoane ce </w:t>
            </w:r>
            <w:proofErr w:type="spellStart"/>
            <w:r w:rsidRPr="00C661E4">
              <w:rPr>
                <w:rFonts w:eastAsia="Times New Roman"/>
                <w:lang w:val="ro-RO"/>
              </w:rPr>
              <w:t>autorizeaza</w:t>
            </w:r>
            <w:proofErr w:type="spellEnd"/>
            <w:r w:rsidRPr="00C661E4">
              <w:rPr>
                <w:rFonts w:eastAsia="Times New Roman"/>
                <w:lang w:val="ro-RO"/>
              </w:rPr>
              <w:t xml:space="preserve"> fiecare </w:t>
            </w:r>
            <w:proofErr w:type="spellStart"/>
            <w:r w:rsidRPr="00C661E4">
              <w:rPr>
                <w:rFonts w:eastAsia="Times New Roman"/>
                <w:lang w:val="ro-RO"/>
              </w:rPr>
              <w:t>trazactie</w:t>
            </w:r>
            <w:proofErr w:type="spellEnd"/>
            <w:r w:rsidRPr="00C661E4">
              <w:rPr>
                <w:rFonts w:eastAsia="Times New Roman"/>
                <w:lang w:val="ro-RO"/>
              </w:rPr>
              <w:t xml:space="preserve">? Sau o persoana cu rol de </w:t>
            </w:r>
            <w:proofErr w:type="spellStart"/>
            <w:r w:rsidRPr="00C661E4">
              <w:rPr>
                <w:rFonts w:eastAsia="Times New Roman"/>
                <w:lang w:val="ro-RO"/>
              </w:rPr>
              <w:t>inputer</w:t>
            </w:r>
            <w:proofErr w:type="spellEnd"/>
            <w:r w:rsidRPr="00C661E4">
              <w:rPr>
                <w:rFonts w:eastAsia="Times New Roman"/>
                <w:lang w:val="ro-RO"/>
              </w:rPr>
              <w:t xml:space="preserve"> si apoi </w:t>
            </w:r>
            <w:proofErr w:type="spellStart"/>
            <w:r w:rsidRPr="00C661E4">
              <w:rPr>
                <w:rFonts w:eastAsia="Times New Roman"/>
                <w:lang w:val="ro-RO"/>
              </w:rPr>
              <w:t>inca</w:t>
            </w:r>
            <w:proofErr w:type="spellEnd"/>
            <w:r w:rsidRPr="00C661E4">
              <w:rPr>
                <w:rFonts w:eastAsia="Times New Roman"/>
                <w:lang w:val="ro-RO"/>
              </w:rPr>
              <w:t xml:space="preserve"> o persoana ce </w:t>
            </w:r>
            <w:proofErr w:type="spellStart"/>
            <w:r w:rsidRPr="00C661E4">
              <w:rPr>
                <w:rFonts w:eastAsia="Times New Roman"/>
                <w:lang w:val="ro-RO"/>
              </w:rPr>
              <w:t>autorizeaza</w:t>
            </w:r>
            <w:proofErr w:type="spellEnd"/>
            <w:r w:rsidRPr="00C661E4">
              <w:rPr>
                <w:rFonts w:eastAsia="Times New Roman"/>
                <w:lang w:val="ro-RO"/>
              </w:rPr>
              <w:t xml:space="preserve"> fiecare </w:t>
            </w:r>
            <w:proofErr w:type="spellStart"/>
            <w:r w:rsidRPr="00C661E4">
              <w:rPr>
                <w:rFonts w:eastAsia="Times New Roman"/>
                <w:lang w:val="ro-RO"/>
              </w:rPr>
              <w:t>trazactie</w:t>
            </w:r>
            <w:proofErr w:type="spellEnd"/>
            <w:r w:rsidRPr="00C661E4">
              <w:rPr>
                <w:rFonts w:eastAsia="Times New Roman"/>
                <w:lang w:val="ro-RO"/>
              </w:rPr>
              <w:t>?</w:t>
            </w:r>
          </w:p>
        </w:tc>
        <w:tc>
          <w:tcPr>
            <w:tcW w:w="6074" w:type="dxa"/>
          </w:tcPr>
          <w:p w14:paraId="00D0F9CA" w14:textId="77777777" w:rsidR="00096169" w:rsidRPr="00C661E4" w:rsidRDefault="00096169" w:rsidP="00C661E4">
            <w:pPr>
              <w:pStyle w:val="Default"/>
              <w:spacing w:line="276" w:lineRule="auto"/>
              <w:ind w:left="142"/>
              <w:jc w:val="both"/>
              <w:rPr>
                <w:color w:val="auto"/>
                <w:sz w:val="22"/>
                <w:szCs w:val="22"/>
              </w:rPr>
            </w:pPr>
            <w:r w:rsidRPr="00C661E4">
              <w:rPr>
                <w:color w:val="auto"/>
                <w:sz w:val="22"/>
                <w:szCs w:val="22"/>
              </w:rPr>
              <w:t xml:space="preserve">Rolurile de utilizare pentru conturi pot fi: vizualizare, creare ordin, drept de </w:t>
            </w:r>
            <w:proofErr w:type="spellStart"/>
            <w:r w:rsidRPr="00C661E4">
              <w:rPr>
                <w:color w:val="auto"/>
                <w:sz w:val="22"/>
                <w:szCs w:val="22"/>
              </w:rPr>
              <w:t>semnatura</w:t>
            </w:r>
            <w:proofErr w:type="spellEnd"/>
            <w:r w:rsidRPr="00C661E4">
              <w:rPr>
                <w:color w:val="auto"/>
                <w:sz w:val="22"/>
                <w:szCs w:val="22"/>
              </w:rPr>
              <w:t>.</w:t>
            </w:r>
          </w:p>
          <w:p w14:paraId="6C0B6623" w14:textId="77777777" w:rsidR="00096169" w:rsidRPr="00C661E4" w:rsidRDefault="00096169" w:rsidP="00C661E4">
            <w:pPr>
              <w:pStyle w:val="Default"/>
              <w:spacing w:line="276" w:lineRule="auto"/>
              <w:ind w:left="142"/>
              <w:jc w:val="both"/>
              <w:rPr>
                <w:color w:val="auto"/>
                <w:sz w:val="22"/>
                <w:szCs w:val="22"/>
              </w:rPr>
            </w:pPr>
            <w:r w:rsidRPr="00C661E4">
              <w:rPr>
                <w:color w:val="auto"/>
                <w:sz w:val="22"/>
                <w:szCs w:val="22"/>
              </w:rPr>
              <w:t>În acest sens, fluxul de aprobare se va desfășura în trei etape, după cum urmează:</w:t>
            </w:r>
          </w:p>
          <w:p w14:paraId="0C5A4FEB" w14:textId="77777777" w:rsidR="00096169" w:rsidRPr="00C661E4" w:rsidRDefault="00096169" w:rsidP="00C661E4">
            <w:pPr>
              <w:pStyle w:val="Default"/>
              <w:spacing w:line="276" w:lineRule="auto"/>
              <w:ind w:left="142"/>
              <w:jc w:val="both"/>
              <w:rPr>
                <w:color w:val="auto"/>
                <w:sz w:val="22"/>
                <w:szCs w:val="22"/>
              </w:rPr>
            </w:pPr>
            <w:r w:rsidRPr="00C661E4">
              <w:rPr>
                <w:color w:val="auto"/>
                <w:sz w:val="22"/>
                <w:szCs w:val="22"/>
              </w:rPr>
              <w:t></w:t>
            </w:r>
            <w:r w:rsidRPr="00C661E4">
              <w:rPr>
                <w:color w:val="auto"/>
                <w:sz w:val="22"/>
                <w:szCs w:val="22"/>
              </w:rPr>
              <w:tab/>
            </w:r>
            <w:proofErr w:type="spellStart"/>
            <w:r w:rsidRPr="00C661E4">
              <w:rPr>
                <w:color w:val="auto"/>
                <w:sz w:val="22"/>
                <w:szCs w:val="22"/>
              </w:rPr>
              <w:t>Inputerul</w:t>
            </w:r>
            <w:proofErr w:type="spellEnd"/>
            <w:r w:rsidRPr="00C661E4">
              <w:rPr>
                <w:color w:val="auto"/>
                <w:sz w:val="22"/>
                <w:szCs w:val="22"/>
              </w:rPr>
              <w:t xml:space="preserve"> introduce ordinul (ex: plată, schimb valutar etc.);</w:t>
            </w:r>
          </w:p>
          <w:p w14:paraId="7FB8AB7B" w14:textId="77777777" w:rsidR="00096169" w:rsidRPr="00C661E4" w:rsidRDefault="00096169" w:rsidP="00C661E4">
            <w:pPr>
              <w:pStyle w:val="Default"/>
              <w:spacing w:line="276" w:lineRule="auto"/>
              <w:ind w:left="142"/>
              <w:jc w:val="both"/>
              <w:rPr>
                <w:color w:val="auto"/>
                <w:sz w:val="22"/>
                <w:szCs w:val="22"/>
              </w:rPr>
            </w:pPr>
            <w:r w:rsidRPr="00C661E4">
              <w:rPr>
                <w:color w:val="auto"/>
                <w:sz w:val="22"/>
                <w:szCs w:val="22"/>
              </w:rPr>
              <w:t></w:t>
            </w:r>
            <w:r w:rsidRPr="00C661E4">
              <w:rPr>
                <w:color w:val="auto"/>
                <w:sz w:val="22"/>
                <w:szCs w:val="22"/>
              </w:rPr>
              <w:tab/>
              <w:t>Prima persoană cu drept de semnătură autorizează operațiunea;</w:t>
            </w:r>
          </w:p>
          <w:p w14:paraId="6A9787F7" w14:textId="77777777" w:rsidR="00096169" w:rsidRPr="00C661E4" w:rsidRDefault="00096169" w:rsidP="00C661E4">
            <w:pPr>
              <w:pStyle w:val="Default"/>
              <w:spacing w:line="276" w:lineRule="auto"/>
              <w:ind w:left="142"/>
              <w:jc w:val="both"/>
              <w:rPr>
                <w:color w:val="auto"/>
                <w:sz w:val="22"/>
                <w:szCs w:val="22"/>
              </w:rPr>
            </w:pPr>
            <w:r w:rsidRPr="00C661E4">
              <w:rPr>
                <w:color w:val="auto"/>
                <w:sz w:val="22"/>
                <w:szCs w:val="22"/>
              </w:rPr>
              <w:t></w:t>
            </w:r>
            <w:r w:rsidRPr="00C661E4">
              <w:rPr>
                <w:color w:val="auto"/>
                <w:sz w:val="22"/>
                <w:szCs w:val="22"/>
              </w:rPr>
              <w:tab/>
              <w:t>A doua persoană cu drept de semnătură efectuează autorizarea finală.</w:t>
            </w:r>
          </w:p>
          <w:p w14:paraId="5247F95A" w14:textId="77777777" w:rsidR="00096169" w:rsidRPr="00C661E4" w:rsidRDefault="00096169" w:rsidP="00C661E4">
            <w:pPr>
              <w:pStyle w:val="Default"/>
              <w:spacing w:line="276" w:lineRule="auto"/>
              <w:ind w:left="142"/>
              <w:jc w:val="both"/>
              <w:rPr>
                <w:color w:val="auto"/>
                <w:sz w:val="22"/>
                <w:szCs w:val="22"/>
              </w:rPr>
            </w:pPr>
          </w:p>
          <w:p w14:paraId="00D62542" w14:textId="2E35DDBE" w:rsidR="008E6D04" w:rsidRPr="00C661E4" w:rsidRDefault="00096169" w:rsidP="00C661E4">
            <w:pPr>
              <w:pStyle w:val="Default"/>
              <w:spacing w:line="276" w:lineRule="auto"/>
              <w:ind w:left="142"/>
              <w:jc w:val="both"/>
              <w:rPr>
                <w:color w:val="auto"/>
                <w:sz w:val="22"/>
                <w:szCs w:val="22"/>
              </w:rPr>
            </w:pPr>
            <w:proofErr w:type="spellStart"/>
            <w:r w:rsidRPr="00C661E4">
              <w:rPr>
                <w:color w:val="auto"/>
                <w:sz w:val="22"/>
                <w:szCs w:val="22"/>
              </w:rPr>
              <w:t>Inputerul</w:t>
            </w:r>
            <w:proofErr w:type="spellEnd"/>
            <w:r w:rsidRPr="00C661E4">
              <w:rPr>
                <w:color w:val="auto"/>
                <w:sz w:val="22"/>
                <w:szCs w:val="22"/>
              </w:rPr>
              <w:t xml:space="preserve"> și persoana care autorizează plată vor fi distincte cu respectarea principiului separării atribuțiilor, pentru a crește siguranța operațională.</w:t>
            </w:r>
          </w:p>
        </w:tc>
      </w:tr>
      <w:tr w:rsidR="00C661E4" w:rsidRPr="00C661E4" w14:paraId="0F69801A" w14:textId="77777777" w:rsidTr="00E92921">
        <w:trPr>
          <w:trHeight w:val="742"/>
        </w:trPr>
        <w:tc>
          <w:tcPr>
            <w:tcW w:w="1668" w:type="dxa"/>
          </w:tcPr>
          <w:p w14:paraId="40E30514" w14:textId="4B57E0D9" w:rsidR="008E6D04" w:rsidRPr="00C661E4" w:rsidRDefault="0043215B" w:rsidP="00C661E4">
            <w:pPr>
              <w:pStyle w:val="Default"/>
              <w:spacing w:line="276" w:lineRule="auto"/>
              <w:ind w:left="142"/>
              <w:jc w:val="both"/>
              <w:rPr>
                <w:b/>
                <w:bCs/>
                <w:color w:val="auto"/>
                <w:sz w:val="22"/>
                <w:szCs w:val="22"/>
              </w:rPr>
            </w:pPr>
            <w:r w:rsidRPr="00C661E4">
              <w:rPr>
                <w:b/>
                <w:bCs/>
                <w:color w:val="auto"/>
                <w:sz w:val="22"/>
                <w:szCs w:val="22"/>
              </w:rPr>
              <w:t>25.</w:t>
            </w:r>
          </w:p>
        </w:tc>
        <w:tc>
          <w:tcPr>
            <w:tcW w:w="1555" w:type="dxa"/>
          </w:tcPr>
          <w:p w14:paraId="6046B99D" w14:textId="7EF78BBA" w:rsidR="008E6D04" w:rsidRPr="00C661E4" w:rsidRDefault="00692BDA" w:rsidP="00C661E4">
            <w:pPr>
              <w:pStyle w:val="Default"/>
              <w:spacing w:line="276" w:lineRule="auto"/>
              <w:ind w:left="142"/>
              <w:jc w:val="both"/>
              <w:rPr>
                <w:b/>
                <w:bCs/>
                <w:color w:val="auto"/>
                <w:sz w:val="22"/>
                <w:szCs w:val="22"/>
              </w:rPr>
            </w:pPr>
            <w:r w:rsidRPr="00C661E4">
              <w:rPr>
                <w:b/>
                <w:bCs/>
                <w:color w:val="auto"/>
                <w:sz w:val="22"/>
                <w:szCs w:val="22"/>
              </w:rPr>
              <w:t>04.11.2025</w:t>
            </w:r>
          </w:p>
        </w:tc>
        <w:tc>
          <w:tcPr>
            <w:tcW w:w="6120" w:type="dxa"/>
          </w:tcPr>
          <w:p w14:paraId="144BA4B7" w14:textId="14B27952" w:rsidR="008E6D04" w:rsidRPr="00C661E4" w:rsidRDefault="0043215B" w:rsidP="00C661E4">
            <w:pPr>
              <w:autoSpaceDE w:val="0"/>
              <w:autoSpaceDN w:val="0"/>
              <w:adjustRightInd w:val="0"/>
              <w:spacing w:after="0"/>
              <w:ind w:left="0"/>
              <w:rPr>
                <w:rFonts w:eastAsia="Times New Roman"/>
                <w:lang w:val="ro-RO"/>
              </w:rPr>
            </w:pPr>
            <w:r w:rsidRPr="00C661E4">
              <w:rPr>
                <w:rFonts w:eastAsia="Times New Roman"/>
                <w:lang w:val="ro-RO"/>
              </w:rPr>
              <w:t xml:space="preserve">Care este </w:t>
            </w:r>
            <w:proofErr w:type="spellStart"/>
            <w:r w:rsidRPr="00C661E4">
              <w:rPr>
                <w:rFonts w:eastAsia="Times New Roman"/>
                <w:lang w:val="ro-RO"/>
              </w:rPr>
              <w:t>diferenta</w:t>
            </w:r>
            <w:proofErr w:type="spellEnd"/>
            <w:r w:rsidRPr="00C661E4">
              <w:rPr>
                <w:rFonts w:eastAsia="Times New Roman"/>
                <w:lang w:val="ro-RO"/>
              </w:rPr>
              <w:t xml:space="preserve"> din punct de vedere </w:t>
            </w:r>
            <w:proofErr w:type="spellStart"/>
            <w:r w:rsidRPr="00C661E4">
              <w:rPr>
                <w:rFonts w:eastAsia="Times New Roman"/>
                <w:lang w:val="ro-RO"/>
              </w:rPr>
              <w:t>operational</w:t>
            </w:r>
            <w:proofErr w:type="spellEnd"/>
            <w:r w:rsidRPr="00C661E4">
              <w:rPr>
                <w:rFonts w:eastAsia="Times New Roman"/>
                <w:lang w:val="ro-RO"/>
              </w:rPr>
              <w:t xml:space="preserve"> si/sau de </w:t>
            </w:r>
            <w:proofErr w:type="spellStart"/>
            <w:r w:rsidRPr="00C661E4">
              <w:rPr>
                <w:rFonts w:eastAsia="Times New Roman"/>
                <w:lang w:val="ro-RO"/>
              </w:rPr>
              <w:t>functionare</w:t>
            </w:r>
            <w:proofErr w:type="spellEnd"/>
            <w:r w:rsidRPr="00C661E4">
              <w:rPr>
                <w:rFonts w:eastAsia="Times New Roman"/>
                <w:lang w:val="ro-RO"/>
              </w:rPr>
              <w:t xml:space="preserve"> intre conturile si </w:t>
            </w:r>
            <w:proofErr w:type="spellStart"/>
            <w:r w:rsidRPr="00C661E4">
              <w:rPr>
                <w:rFonts w:eastAsia="Times New Roman"/>
                <w:lang w:val="ro-RO"/>
              </w:rPr>
              <w:t>subconturile</w:t>
            </w:r>
            <w:proofErr w:type="spellEnd"/>
            <w:r w:rsidRPr="00C661E4">
              <w:rPr>
                <w:rFonts w:eastAsia="Times New Roman"/>
                <w:lang w:val="ro-RO"/>
              </w:rPr>
              <w:t xml:space="preserve"> la care se face referire in caietul de sarcini (de ex: 1. sunt anumite </w:t>
            </w:r>
            <w:proofErr w:type="spellStart"/>
            <w:r w:rsidRPr="00C661E4">
              <w:rPr>
                <w:rFonts w:eastAsia="Times New Roman"/>
                <w:lang w:val="ro-RO"/>
              </w:rPr>
              <w:t>restrictii</w:t>
            </w:r>
            <w:proofErr w:type="spellEnd"/>
            <w:r w:rsidRPr="00C661E4">
              <w:rPr>
                <w:rFonts w:eastAsia="Times New Roman"/>
                <w:lang w:val="ro-RO"/>
              </w:rPr>
              <w:t xml:space="preserve"> ce trebuie considerate? 2. Sunt anumite </w:t>
            </w:r>
            <w:proofErr w:type="spellStart"/>
            <w:r w:rsidRPr="00C661E4">
              <w:rPr>
                <w:rFonts w:eastAsia="Times New Roman"/>
                <w:lang w:val="ro-RO"/>
              </w:rPr>
              <w:t>diferente</w:t>
            </w:r>
            <w:proofErr w:type="spellEnd"/>
            <w:r w:rsidRPr="00C661E4">
              <w:rPr>
                <w:rFonts w:eastAsia="Times New Roman"/>
                <w:lang w:val="ro-RO"/>
              </w:rPr>
              <w:t xml:space="preserve"> intre operatorii/</w:t>
            </w:r>
            <w:proofErr w:type="spellStart"/>
            <w:r w:rsidRPr="00C661E4">
              <w:rPr>
                <w:rFonts w:eastAsia="Times New Roman"/>
                <w:lang w:val="ro-RO"/>
              </w:rPr>
              <w:t>reprezentatii</w:t>
            </w:r>
            <w:proofErr w:type="spellEnd"/>
            <w:r w:rsidRPr="00C661E4">
              <w:rPr>
                <w:rFonts w:eastAsia="Times New Roman"/>
                <w:lang w:val="ro-RO"/>
              </w:rPr>
              <w:t xml:space="preserve"> ANABI intre cele doua categorii de conturi din perspectiva </w:t>
            </w:r>
            <w:proofErr w:type="spellStart"/>
            <w:r w:rsidRPr="00C661E4">
              <w:rPr>
                <w:rFonts w:eastAsia="Times New Roman"/>
                <w:lang w:val="ro-RO"/>
              </w:rPr>
              <w:t>aplicatiei</w:t>
            </w:r>
            <w:proofErr w:type="spellEnd"/>
            <w:r w:rsidRPr="00C661E4">
              <w:rPr>
                <w:rFonts w:eastAsia="Times New Roman"/>
                <w:lang w:val="ro-RO"/>
              </w:rPr>
              <w:t xml:space="preserve"> de internet banking)</w:t>
            </w:r>
          </w:p>
        </w:tc>
        <w:tc>
          <w:tcPr>
            <w:tcW w:w="6074" w:type="dxa"/>
          </w:tcPr>
          <w:p w14:paraId="7444C89D" w14:textId="77777777" w:rsidR="00096169" w:rsidRPr="00C661E4" w:rsidRDefault="00096169" w:rsidP="00C661E4">
            <w:pPr>
              <w:pStyle w:val="Default"/>
              <w:spacing w:line="276" w:lineRule="auto"/>
              <w:ind w:left="142"/>
              <w:jc w:val="both"/>
              <w:rPr>
                <w:color w:val="auto"/>
                <w:sz w:val="22"/>
                <w:szCs w:val="22"/>
              </w:rPr>
            </w:pPr>
            <w:r w:rsidRPr="00C661E4">
              <w:rPr>
                <w:color w:val="auto"/>
                <w:sz w:val="22"/>
                <w:szCs w:val="22"/>
              </w:rPr>
              <w:t>1.</w:t>
            </w:r>
            <w:r w:rsidRPr="00C661E4">
              <w:rPr>
                <w:color w:val="auto"/>
                <w:sz w:val="22"/>
                <w:szCs w:val="22"/>
              </w:rPr>
              <w:tab/>
              <w:t xml:space="preserve">Distincții privind conturile unice și </w:t>
            </w:r>
            <w:proofErr w:type="spellStart"/>
            <w:r w:rsidRPr="00C661E4">
              <w:rPr>
                <w:color w:val="auto"/>
                <w:sz w:val="22"/>
                <w:szCs w:val="22"/>
              </w:rPr>
              <w:t>subconturile</w:t>
            </w:r>
            <w:proofErr w:type="spellEnd"/>
            <w:r w:rsidRPr="00C661E4">
              <w:rPr>
                <w:color w:val="auto"/>
                <w:sz w:val="22"/>
                <w:szCs w:val="22"/>
              </w:rPr>
              <w:t xml:space="preserve"> ANABI:</w:t>
            </w:r>
          </w:p>
          <w:p w14:paraId="0DD12BA5" w14:textId="50E00C70" w:rsidR="00096169" w:rsidRPr="00C661E4" w:rsidRDefault="00096169" w:rsidP="00C661E4">
            <w:pPr>
              <w:pStyle w:val="Default"/>
              <w:spacing w:line="276" w:lineRule="auto"/>
              <w:ind w:left="142"/>
              <w:jc w:val="both"/>
              <w:rPr>
                <w:color w:val="auto"/>
                <w:sz w:val="22"/>
                <w:szCs w:val="22"/>
              </w:rPr>
            </w:pPr>
            <w:r w:rsidRPr="00C661E4">
              <w:rPr>
                <w:color w:val="auto"/>
                <w:sz w:val="22"/>
                <w:szCs w:val="22"/>
              </w:rPr>
              <w:t></w:t>
            </w:r>
            <w:r w:rsidRPr="00C661E4">
              <w:rPr>
                <w:color w:val="auto"/>
                <w:sz w:val="22"/>
                <w:szCs w:val="22"/>
              </w:rPr>
              <w:tab/>
              <w:t>Conturile unice ANABI aparțin ANABI și sunt utilizate pentru administrarea sumelor indisponibilizate la nivel general.</w:t>
            </w:r>
            <w:r w:rsidR="00A20CC5" w:rsidRPr="00C661E4">
              <w:rPr>
                <w:color w:val="auto"/>
                <w:sz w:val="22"/>
                <w:szCs w:val="22"/>
              </w:rPr>
              <w:t xml:space="preserve">                                                  </w:t>
            </w:r>
          </w:p>
          <w:p w14:paraId="2C840F1E" w14:textId="77777777" w:rsidR="00096169" w:rsidRPr="00C661E4" w:rsidRDefault="00096169" w:rsidP="00C661E4">
            <w:pPr>
              <w:pStyle w:val="Default"/>
              <w:spacing w:line="276" w:lineRule="auto"/>
              <w:ind w:left="142"/>
              <w:jc w:val="both"/>
              <w:rPr>
                <w:color w:val="auto"/>
                <w:sz w:val="22"/>
                <w:szCs w:val="22"/>
              </w:rPr>
            </w:pPr>
            <w:r w:rsidRPr="00C661E4">
              <w:rPr>
                <w:color w:val="auto"/>
                <w:sz w:val="22"/>
                <w:szCs w:val="22"/>
              </w:rPr>
              <w:lastRenderedPageBreak/>
              <w:t></w:t>
            </w:r>
            <w:r w:rsidRPr="00C661E4">
              <w:rPr>
                <w:color w:val="auto"/>
                <w:sz w:val="22"/>
                <w:szCs w:val="22"/>
              </w:rPr>
              <w:tab/>
            </w:r>
            <w:proofErr w:type="spellStart"/>
            <w:r w:rsidRPr="00C661E4">
              <w:rPr>
                <w:color w:val="auto"/>
                <w:sz w:val="22"/>
                <w:szCs w:val="22"/>
              </w:rPr>
              <w:t>Subconturile</w:t>
            </w:r>
            <w:proofErr w:type="spellEnd"/>
            <w:r w:rsidRPr="00C661E4">
              <w:rPr>
                <w:color w:val="auto"/>
                <w:sz w:val="22"/>
                <w:szCs w:val="22"/>
              </w:rPr>
              <w:t xml:space="preserve"> ANABI se deschid pe numele persoanelor fizice sau juridice suspecte / inculpate, în cadrul conturilor unice ANABI.</w:t>
            </w:r>
          </w:p>
          <w:p w14:paraId="6144B1E3" w14:textId="77777777" w:rsidR="00096169" w:rsidRPr="00C661E4" w:rsidRDefault="00096169" w:rsidP="00C661E4">
            <w:pPr>
              <w:pStyle w:val="Default"/>
              <w:spacing w:line="276" w:lineRule="auto"/>
              <w:ind w:left="142"/>
              <w:jc w:val="both"/>
              <w:rPr>
                <w:color w:val="auto"/>
                <w:sz w:val="22"/>
                <w:szCs w:val="22"/>
              </w:rPr>
            </w:pPr>
            <w:r w:rsidRPr="00C661E4">
              <w:rPr>
                <w:color w:val="auto"/>
                <w:sz w:val="22"/>
                <w:szCs w:val="22"/>
              </w:rPr>
              <w:t></w:t>
            </w:r>
            <w:r w:rsidRPr="00C661E4">
              <w:rPr>
                <w:color w:val="auto"/>
                <w:sz w:val="22"/>
                <w:szCs w:val="22"/>
              </w:rPr>
              <w:tab/>
              <w:t xml:space="preserve">Doar </w:t>
            </w:r>
            <w:proofErr w:type="spellStart"/>
            <w:r w:rsidRPr="00C661E4">
              <w:rPr>
                <w:color w:val="auto"/>
                <w:sz w:val="22"/>
                <w:szCs w:val="22"/>
              </w:rPr>
              <w:t>subconturile</w:t>
            </w:r>
            <w:proofErr w:type="spellEnd"/>
            <w:r w:rsidRPr="00C661E4">
              <w:rPr>
                <w:color w:val="auto"/>
                <w:sz w:val="22"/>
                <w:szCs w:val="22"/>
              </w:rPr>
              <w:t xml:space="preserve"> pot fi alimentate prin depuneri în numerar.</w:t>
            </w:r>
          </w:p>
          <w:p w14:paraId="23692FF4" w14:textId="77777777" w:rsidR="00096169" w:rsidRPr="00C661E4" w:rsidRDefault="00096169" w:rsidP="00C661E4">
            <w:pPr>
              <w:pStyle w:val="Default"/>
              <w:spacing w:line="276" w:lineRule="auto"/>
              <w:ind w:left="142"/>
              <w:jc w:val="both"/>
              <w:rPr>
                <w:color w:val="auto"/>
                <w:sz w:val="22"/>
                <w:szCs w:val="22"/>
              </w:rPr>
            </w:pPr>
            <w:r w:rsidRPr="00C661E4">
              <w:rPr>
                <w:color w:val="auto"/>
                <w:sz w:val="22"/>
                <w:szCs w:val="22"/>
              </w:rPr>
              <w:t></w:t>
            </w:r>
            <w:r w:rsidRPr="00C661E4">
              <w:rPr>
                <w:color w:val="auto"/>
                <w:sz w:val="22"/>
                <w:szCs w:val="22"/>
              </w:rPr>
              <w:tab/>
              <w:t xml:space="preserve">Deschiderea </w:t>
            </w:r>
            <w:proofErr w:type="spellStart"/>
            <w:r w:rsidRPr="00C661E4">
              <w:rPr>
                <w:color w:val="auto"/>
                <w:sz w:val="22"/>
                <w:szCs w:val="22"/>
              </w:rPr>
              <w:t>subconturilor</w:t>
            </w:r>
            <w:proofErr w:type="spellEnd"/>
            <w:r w:rsidRPr="00C661E4">
              <w:rPr>
                <w:color w:val="auto"/>
                <w:sz w:val="22"/>
                <w:szCs w:val="22"/>
              </w:rPr>
              <w:t xml:space="preserve"> se face conform cerințelor din art. 4.2.2, inclusiv la solicitarea organelor care pun în aplicare măsuri asigurătorii.</w:t>
            </w:r>
          </w:p>
          <w:p w14:paraId="156158FE" w14:textId="0D8E6F6C" w:rsidR="00096169" w:rsidRPr="00C661E4" w:rsidRDefault="00096169" w:rsidP="00C661E4">
            <w:pPr>
              <w:pStyle w:val="Default"/>
              <w:spacing w:line="276" w:lineRule="auto"/>
              <w:ind w:left="142"/>
              <w:jc w:val="both"/>
              <w:rPr>
                <w:color w:val="auto"/>
                <w:sz w:val="22"/>
                <w:szCs w:val="22"/>
              </w:rPr>
            </w:pPr>
            <w:r w:rsidRPr="00C661E4">
              <w:rPr>
                <w:color w:val="auto"/>
                <w:sz w:val="22"/>
                <w:szCs w:val="22"/>
              </w:rPr>
              <w:t></w:t>
            </w:r>
            <w:r w:rsidRPr="00C661E4">
              <w:rPr>
                <w:color w:val="auto"/>
                <w:sz w:val="22"/>
                <w:szCs w:val="22"/>
              </w:rPr>
              <w:tab/>
              <w:t xml:space="preserve">Fiecare </w:t>
            </w:r>
            <w:proofErr w:type="spellStart"/>
            <w:r w:rsidRPr="00C661E4">
              <w:rPr>
                <w:color w:val="auto"/>
                <w:sz w:val="22"/>
                <w:szCs w:val="22"/>
              </w:rPr>
              <w:t>subcont</w:t>
            </w:r>
            <w:proofErr w:type="spellEnd"/>
            <w:r w:rsidRPr="00C661E4">
              <w:rPr>
                <w:color w:val="auto"/>
                <w:sz w:val="22"/>
                <w:szCs w:val="22"/>
              </w:rPr>
              <w:t xml:space="preserve"> are un blocaj automat la debit activ de la deschidere</w:t>
            </w:r>
            <w:r w:rsidR="00A20CC5" w:rsidRPr="00C661E4">
              <w:rPr>
                <w:color w:val="auto"/>
                <w:sz w:val="22"/>
                <w:szCs w:val="22"/>
              </w:rPr>
              <w:t xml:space="preserve"> </w:t>
            </w:r>
            <w:r w:rsidRPr="00C661E4">
              <w:rPr>
                <w:color w:val="auto"/>
                <w:sz w:val="22"/>
                <w:szCs w:val="22"/>
              </w:rPr>
              <w:t>până la primirea unei solicitări scrise din partea ANABI.</w:t>
            </w:r>
          </w:p>
          <w:p w14:paraId="529FC856" w14:textId="77777777" w:rsidR="00096169" w:rsidRPr="00C661E4" w:rsidRDefault="00096169" w:rsidP="00C661E4">
            <w:pPr>
              <w:pStyle w:val="Default"/>
              <w:spacing w:line="276" w:lineRule="auto"/>
              <w:ind w:left="142"/>
              <w:jc w:val="both"/>
              <w:rPr>
                <w:color w:val="auto"/>
                <w:sz w:val="22"/>
                <w:szCs w:val="22"/>
              </w:rPr>
            </w:pPr>
            <w:r w:rsidRPr="00C661E4">
              <w:rPr>
                <w:color w:val="auto"/>
                <w:sz w:val="22"/>
                <w:szCs w:val="22"/>
              </w:rPr>
              <w:t></w:t>
            </w:r>
            <w:r w:rsidRPr="00C661E4">
              <w:rPr>
                <w:color w:val="auto"/>
                <w:sz w:val="22"/>
                <w:szCs w:val="22"/>
              </w:rPr>
              <w:tab/>
              <w:t xml:space="preserve">Denumirea </w:t>
            </w:r>
            <w:proofErr w:type="spellStart"/>
            <w:r w:rsidRPr="00C661E4">
              <w:rPr>
                <w:color w:val="auto"/>
                <w:sz w:val="22"/>
                <w:szCs w:val="22"/>
              </w:rPr>
              <w:t>subcontului</w:t>
            </w:r>
            <w:proofErr w:type="spellEnd"/>
            <w:r w:rsidRPr="00C661E4">
              <w:rPr>
                <w:color w:val="auto"/>
                <w:sz w:val="22"/>
                <w:szCs w:val="22"/>
              </w:rPr>
              <w:t xml:space="preserve"> include: ANABI + numele persoanei</w:t>
            </w:r>
          </w:p>
          <w:p w14:paraId="34FAAA71" w14:textId="56D570B2" w:rsidR="008E6D04" w:rsidRPr="00C661E4" w:rsidRDefault="00096169" w:rsidP="00C661E4">
            <w:pPr>
              <w:pStyle w:val="Default"/>
              <w:spacing w:line="276" w:lineRule="auto"/>
              <w:ind w:left="142"/>
              <w:jc w:val="both"/>
              <w:rPr>
                <w:color w:val="auto"/>
                <w:sz w:val="22"/>
                <w:szCs w:val="22"/>
              </w:rPr>
            </w:pPr>
            <w:r w:rsidRPr="00C661E4">
              <w:rPr>
                <w:color w:val="auto"/>
                <w:sz w:val="22"/>
                <w:szCs w:val="22"/>
              </w:rPr>
              <w:t>2.</w:t>
            </w:r>
            <w:r w:rsidRPr="00C661E4">
              <w:rPr>
                <w:color w:val="auto"/>
                <w:sz w:val="22"/>
                <w:szCs w:val="22"/>
              </w:rPr>
              <w:tab/>
              <w:t>NU</w:t>
            </w:r>
          </w:p>
        </w:tc>
      </w:tr>
    </w:tbl>
    <w:p w14:paraId="4BBE895C" w14:textId="77777777" w:rsidR="00A13B72" w:rsidRPr="00C661E4" w:rsidRDefault="00A13B72" w:rsidP="00C661E4">
      <w:pPr>
        <w:ind w:left="142"/>
      </w:pPr>
    </w:p>
    <w:p w14:paraId="67A86E1A" w14:textId="77777777" w:rsidR="00A13B72" w:rsidRPr="00C661E4" w:rsidRDefault="00A13B72" w:rsidP="00C661E4">
      <w:pPr>
        <w:ind w:left="142"/>
      </w:pPr>
    </w:p>
    <w:p w14:paraId="11CC4B56" w14:textId="77777777" w:rsidR="00A13B72" w:rsidRPr="00C661E4" w:rsidRDefault="00A13B72" w:rsidP="00C661E4">
      <w:pPr>
        <w:ind w:left="0"/>
      </w:pPr>
    </w:p>
    <w:sectPr w:rsidR="00A13B72" w:rsidRPr="00C661E4" w:rsidSect="00DC7BFC">
      <w:headerReference w:type="even" r:id="rId9"/>
      <w:headerReference w:type="default" r:id="rId10"/>
      <w:footerReference w:type="even" r:id="rId11"/>
      <w:footerReference w:type="default" r:id="rId12"/>
      <w:headerReference w:type="first" r:id="rId13"/>
      <w:footerReference w:type="first" r:id="rId14"/>
      <w:pgSz w:w="16840" w:h="11900" w:orient="landscape" w:code="9"/>
      <w:pgMar w:top="2268" w:right="851" w:bottom="561" w:left="851"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570143" w14:textId="77777777" w:rsidR="00A465B7" w:rsidRDefault="00A465B7" w:rsidP="00CD5B3B">
      <w:r>
        <w:separator/>
      </w:r>
    </w:p>
  </w:endnote>
  <w:endnote w:type="continuationSeparator" w:id="0">
    <w:p w14:paraId="7B98CAC6" w14:textId="77777777" w:rsidR="00A465B7" w:rsidRDefault="00A465B7"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UniCredi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0C742" w14:textId="77777777" w:rsidR="00DC7BFC" w:rsidRDefault="00DC7B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10B1" w14:textId="71501361" w:rsidR="00E15036" w:rsidRDefault="00DC7BFC" w:rsidP="00DC7BFC">
    <w:pPr>
      <w:pStyle w:val="Footer"/>
      <w:ind w:left="0"/>
      <w:rPr>
        <w:noProof/>
        <w:szCs w:val="2"/>
      </w:rPr>
    </w:pPr>
    <w:r>
      <w:rPr>
        <w:noProof/>
        <w:lang w:val="ro-RO" w:eastAsia="ro-RO"/>
      </w:rPr>
      <w:drawing>
        <wp:inline distT="0" distB="0" distL="0" distR="0" wp14:anchorId="7EE1A73D" wp14:editId="31D9CCAB">
          <wp:extent cx="9248775" cy="533400"/>
          <wp:effectExtent l="0" t="0" r="9525" b="0"/>
          <wp:docPr id="1726446983" name="Imagine 1726446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91187" cy="535846"/>
                  </a:xfrm>
                  <a:prstGeom prst="rect">
                    <a:avLst/>
                  </a:prstGeom>
                  <a:noFill/>
                  <a:ln>
                    <a:noFill/>
                  </a:ln>
                </pic:spPr>
              </pic:pic>
            </a:graphicData>
          </a:graphic>
        </wp:inline>
      </w:drawing>
    </w:r>
    <w:r w:rsidR="00E15036">
      <w:rPr>
        <w:noProof/>
        <w:szCs w:val="2"/>
      </w:rPr>
      <w:t xml:space="preserve"> </w:t>
    </w:r>
  </w:p>
  <w:p w14:paraId="34DA6538" w14:textId="6B2DD9E2" w:rsidR="00D12C00" w:rsidRPr="00763EB6" w:rsidRDefault="00D12C00" w:rsidP="00D12C00">
    <w:pPr>
      <w:tabs>
        <w:tab w:val="center" w:pos="4536"/>
        <w:tab w:val="right" w:pos="9072"/>
      </w:tabs>
      <w:jc w:val="center"/>
      <w:rPr>
        <w:sz w:val="14"/>
        <w:szCs w:val="14"/>
        <w:lang w:val="es-ES"/>
      </w:rPr>
    </w:pPr>
    <w:r>
      <w:rPr>
        <w:sz w:val="14"/>
        <w:szCs w:val="14"/>
        <w:lang w:val="es-ES"/>
      </w:rPr>
      <w:t xml:space="preserve">                                                                                                                                                                                                                            </w:t>
    </w:r>
    <w:r w:rsidRPr="00763EB6">
      <w:rPr>
        <w:sz w:val="14"/>
        <w:szCs w:val="14"/>
        <w:lang w:val="es-ES"/>
      </w:rPr>
      <w:t xml:space="preserve">Pagina </w:t>
    </w:r>
    <w:r w:rsidRPr="00036CF6">
      <w:rPr>
        <w:sz w:val="14"/>
        <w:szCs w:val="14"/>
      </w:rPr>
      <w:fldChar w:fldCharType="begin"/>
    </w:r>
    <w:r w:rsidRPr="00763EB6">
      <w:rPr>
        <w:sz w:val="14"/>
        <w:szCs w:val="14"/>
        <w:lang w:val="es-ES"/>
      </w:rPr>
      <w:instrText xml:space="preserve"> PAGE </w:instrText>
    </w:r>
    <w:r w:rsidRPr="00036CF6">
      <w:rPr>
        <w:sz w:val="14"/>
        <w:szCs w:val="14"/>
      </w:rPr>
      <w:fldChar w:fldCharType="separate"/>
    </w:r>
    <w:r>
      <w:rPr>
        <w:sz w:val="14"/>
        <w:szCs w:val="14"/>
      </w:rPr>
      <w:t>1</w:t>
    </w:r>
    <w:r w:rsidRPr="00036CF6">
      <w:rPr>
        <w:sz w:val="14"/>
        <w:szCs w:val="14"/>
      </w:rPr>
      <w:fldChar w:fldCharType="end"/>
    </w:r>
    <w:r w:rsidRPr="00763EB6">
      <w:rPr>
        <w:sz w:val="14"/>
        <w:szCs w:val="14"/>
        <w:lang w:val="es-ES"/>
      </w:rPr>
      <w:t xml:space="preserve"> din </w:t>
    </w:r>
    <w:fldSimple w:instr=" SECTIONPAGES   \* MERGEFORMAT ">
      <w:r w:rsidR="007979BA" w:rsidRPr="007979BA">
        <w:rPr>
          <w:noProof/>
          <w:sz w:val="14"/>
          <w:szCs w:val="14"/>
          <w:lang w:val="es-ES"/>
        </w:rPr>
        <w:t>20</w:t>
      </w:r>
    </w:fldSimple>
  </w:p>
  <w:tbl>
    <w:tblPr>
      <w:tblW w:w="9922" w:type="dxa"/>
      <w:tblInd w:w="1560" w:type="dxa"/>
      <w:tblLook w:val="04A0" w:firstRow="1" w:lastRow="0" w:firstColumn="1" w:lastColumn="0" w:noHBand="0" w:noVBand="1"/>
    </w:tblPr>
    <w:tblGrid>
      <w:gridCol w:w="1566"/>
      <w:gridCol w:w="5986"/>
      <w:gridCol w:w="2370"/>
    </w:tblGrid>
    <w:tr w:rsidR="00E15036" w:rsidRPr="00361FB4" w14:paraId="61A65713" w14:textId="77777777" w:rsidTr="00D12C00">
      <w:tc>
        <w:tcPr>
          <w:tcW w:w="1566" w:type="dxa"/>
        </w:tcPr>
        <w:p w14:paraId="0BA25994" w14:textId="6ACDAAD5" w:rsidR="00E15036" w:rsidRPr="00036CF6" w:rsidRDefault="002B0453" w:rsidP="002411F0">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13414341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10560894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6">
            <w:rPr>
              <w:noProof/>
            </w:rPr>
            <w:drawing>
              <wp:inline distT="0" distB="0" distL="0" distR="0" wp14:anchorId="227CCDBE" wp14:editId="466E9593">
                <wp:extent cx="311150" cy="311150"/>
                <wp:effectExtent l="19050" t="0" r="0" b="0"/>
                <wp:docPr id="1287446060"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tcPr>
        <w:p w14:paraId="6E533F3B" w14:textId="77777777" w:rsidR="00E15036" w:rsidRDefault="00E15036" w:rsidP="002411F0">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0AADAAAE" w14:textId="77777777" w:rsidR="00E15036" w:rsidRPr="00A15F97" w:rsidRDefault="00E15036" w:rsidP="002411F0">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43798C95" w14:textId="77777777" w:rsidR="00E15036" w:rsidRDefault="00E15036" w:rsidP="002411F0">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91312E3" w14:textId="77777777" w:rsidR="00E15036" w:rsidRPr="00A15F97" w:rsidRDefault="00E15036" w:rsidP="002411F0">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5BC85160" w14:textId="0210CDEB" w:rsidR="00E15036" w:rsidRPr="00036CF6" w:rsidRDefault="00E15036" w:rsidP="002411F0">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5" w:history="1">
            <w:r w:rsidRPr="00BB0EC3">
              <w:rPr>
                <w:rStyle w:val="Hyperlink"/>
                <w:sz w:val="14"/>
                <w:szCs w:val="14"/>
                <w:lang w:val="ro-RO"/>
              </w:rPr>
              <w:t>anabi.just.ro</w:t>
            </w:r>
          </w:hyperlink>
        </w:p>
      </w:tc>
      <w:tc>
        <w:tcPr>
          <w:tcW w:w="2370" w:type="dxa"/>
        </w:tcPr>
        <w:p w14:paraId="63377592" w14:textId="26B9BCE2" w:rsidR="00E15036" w:rsidRPr="00036CF6" w:rsidRDefault="00E15036" w:rsidP="00DC7BFC">
          <w:pPr>
            <w:tabs>
              <w:tab w:val="center" w:pos="4536"/>
              <w:tab w:val="right" w:pos="9072"/>
            </w:tabs>
            <w:jc w:val="right"/>
            <w:rPr>
              <w:rFonts w:ascii="Arial" w:eastAsia="Times New Roman" w:hAnsi="Arial" w:cs="Arial"/>
              <w:b/>
              <w:sz w:val="16"/>
              <w:szCs w:val="16"/>
              <w:lang w:val="ro-RO" w:eastAsia="ro-RO"/>
            </w:rPr>
          </w:pPr>
        </w:p>
      </w:tc>
    </w:tr>
  </w:tbl>
  <w:p w14:paraId="45676977" w14:textId="77777777" w:rsidR="00E80D5E" w:rsidRPr="00A13B72" w:rsidRDefault="00E80D5E" w:rsidP="00A13B72">
    <w:pPr>
      <w:pStyle w:val="Footer"/>
      <w:ind w:left="-1701"/>
      <w:rPr>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4A91B" w14:textId="77777777" w:rsidR="000A3585" w:rsidRDefault="00DC7BFC" w:rsidP="000A3585">
    <w:pPr>
      <w:pStyle w:val="Footer"/>
      <w:tabs>
        <w:tab w:val="clear" w:pos="4320"/>
        <w:tab w:val="clear" w:pos="8640"/>
        <w:tab w:val="left" w:pos="7217"/>
      </w:tabs>
      <w:ind w:left="0"/>
      <w:rPr>
        <w:noProof/>
        <w:szCs w:val="2"/>
      </w:rPr>
    </w:pPr>
    <w:r>
      <w:rPr>
        <w:noProof/>
        <w:lang w:val="ro-RO" w:eastAsia="ro-RO"/>
      </w:rPr>
      <w:drawing>
        <wp:inline distT="0" distB="0" distL="0" distR="0" wp14:anchorId="337DE95D" wp14:editId="1C7A8527">
          <wp:extent cx="9248775" cy="533400"/>
          <wp:effectExtent l="0" t="0" r="9525" b="0"/>
          <wp:docPr id="1913405204" name="Imagine 191340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6243" cy="538444"/>
                  </a:xfrm>
                  <a:prstGeom prst="rect">
                    <a:avLst/>
                  </a:prstGeom>
                  <a:noFill/>
                  <a:ln>
                    <a:noFill/>
                  </a:ln>
                </pic:spPr>
              </pic:pic>
            </a:graphicData>
          </a:graphic>
        </wp:inline>
      </w:drawing>
    </w:r>
    <w:r w:rsidR="00E15036">
      <w:rPr>
        <w:noProof/>
        <w:szCs w:val="2"/>
      </w:rPr>
      <w:t xml:space="preserve"> </w:t>
    </w:r>
    <w:r w:rsidR="000A3585">
      <w:rPr>
        <w:noProof/>
        <w:szCs w:val="2"/>
      </w:rPr>
      <w:t xml:space="preserve">                                                                                                                                                                                                                          </w:t>
    </w:r>
  </w:p>
  <w:p w14:paraId="360780EC" w14:textId="4D17FF73" w:rsidR="000A3585" w:rsidRPr="000A3585" w:rsidRDefault="000A3585" w:rsidP="000A3585">
    <w:pPr>
      <w:pStyle w:val="Footer"/>
      <w:tabs>
        <w:tab w:val="clear" w:pos="4320"/>
        <w:tab w:val="clear" w:pos="8640"/>
        <w:tab w:val="left" w:pos="7217"/>
      </w:tabs>
      <w:ind w:left="0"/>
      <w:rPr>
        <w:noProof/>
        <w:szCs w:val="2"/>
      </w:rPr>
    </w:pPr>
    <w:r>
      <w:rPr>
        <w:noProof/>
        <w:szCs w:val="2"/>
      </w:rPr>
      <w:t xml:space="preserve">                                                                                                                                                                                                         </w:t>
    </w:r>
    <w:r w:rsidRPr="00763EB6">
      <w:rPr>
        <w:sz w:val="14"/>
        <w:szCs w:val="14"/>
        <w:lang w:val="es-ES"/>
      </w:rPr>
      <w:t xml:space="preserve">Pagina </w:t>
    </w:r>
    <w:r w:rsidRPr="00036CF6">
      <w:rPr>
        <w:sz w:val="14"/>
        <w:szCs w:val="14"/>
      </w:rPr>
      <w:fldChar w:fldCharType="begin"/>
    </w:r>
    <w:r w:rsidRPr="00763EB6">
      <w:rPr>
        <w:sz w:val="14"/>
        <w:szCs w:val="14"/>
        <w:lang w:val="es-ES"/>
      </w:rPr>
      <w:instrText xml:space="preserve"> PAGE </w:instrText>
    </w:r>
    <w:r w:rsidRPr="00036CF6">
      <w:rPr>
        <w:sz w:val="14"/>
        <w:szCs w:val="14"/>
      </w:rPr>
      <w:fldChar w:fldCharType="separate"/>
    </w:r>
    <w:r>
      <w:rPr>
        <w:sz w:val="14"/>
        <w:szCs w:val="14"/>
      </w:rPr>
      <w:t>1</w:t>
    </w:r>
    <w:r w:rsidRPr="00036CF6">
      <w:rPr>
        <w:sz w:val="14"/>
        <w:szCs w:val="14"/>
      </w:rPr>
      <w:fldChar w:fldCharType="end"/>
    </w:r>
    <w:r w:rsidRPr="00763EB6">
      <w:rPr>
        <w:sz w:val="14"/>
        <w:szCs w:val="14"/>
        <w:lang w:val="es-ES"/>
      </w:rPr>
      <w:t xml:space="preserve"> din </w:t>
    </w:r>
    <w:fldSimple w:instr=" SECTIONPAGES   \* MERGEFORMAT ">
      <w:r w:rsidR="007979BA" w:rsidRPr="007979BA">
        <w:rPr>
          <w:noProof/>
          <w:sz w:val="14"/>
          <w:szCs w:val="14"/>
          <w:lang w:val="es-ES"/>
        </w:rPr>
        <w:t>20</w:t>
      </w:r>
    </w:fldSimple>
  </w:p>
  <w:tbl>
    <w:tblPr>
      <w:tblW w:w="9676" w:type="dxa"/>
      <w:tblInd w:w="2127" w:type="dxa"/>
      <w:tblLook w:val="04A0" w:firstRow="1" w:lastRow="0" w:firstColumn="1" w:lastColumn="0" w:noHBand="0" w:noVBand="1"/>
    </w:tblPr>
    <w:tblGrid>
      <w:gridCol w:w="1406"/>
      <w:gridCol w:w="5377"/>
      <w:gridCol w:w="2893"/>
    </w:tblGrid>
    <w:tr w:rsidR="00D66333" w:rsidRPr="00361FB4" w14:paraId="60456A1C" w14:textId="77777777" w:rsidTr="000A3585">
      <w:trPr>
        <w:trHeight w:val="832"/>
      </w:trPr>
      <w:tc>
        <w:tcPr>
          <w:tcW w:w="1406" w:type="dxa"/>
        </w:tcPr>
        <w:p w14:paraId="3407294A" w14:textId="76626A8F" w:rsidR="00D66333" w:rsidRPr="00036CF6" w:rsidRDefault="007F3694"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4104165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D8">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396443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77" w:type="dxa"/>
          <w:tcBorders>
            <w:left w:val="nil"/>
          </w:tcBorders>
        </w:tcPr>
        <w:p w14:paraId="11C7B8F4" w14:textId="477C99DB" w:rsidR="00D66333" w:rsidRDefault="00D66333" w:rsidP="00D66333">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360F1D8A" w14:textId="77777777" w:rsidR="00D66333" w:rsidRPr="00A15F97" w:rsidRDefault="00D66333" w:rsidP="00D66333">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7CED1A1C" w14:textId="77777777" w:rsidR="00D66333" w:rsidRDefault="00D66333" w:rsidP="00D66333">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F0FA25A" w14:textId="77777777" w:rsidR="00D66333" w:rsidRPr="00A15F97" w:rsidRDefault="00D66333" w:rsidP="00D66333">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05D42C0B" w14:textId="040B3AF4" w:rsidR="00D66333" w:rsidRPr="00036CF6" w:rsidRDefault="00E15036" w:rsidP="00D66333">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4" w:history="1">
            <w:r w:rsidRPr="00BB0EC3">
              <w:rPr>
                <w:rStyle w:val="Hyperlink"/>
                <w:sz w:val="14"/>
                <w:szCs w:val="14"/>
                <w:lang w:val="ro-RO"/>
              </w:rPr>
              <w:t>anabi.just.ro</w:t>
            </w:r>
          </w:hyperlink>
        </w:p>
      </w:tc>
      <w:tc>
        <w:tcPr>
          <w:tcW w:w="2893" w:type="dxa"/>
        </w:tcPr>
        <w:p w14:paraId="1BF9FC01" w14:textId="10D91DDD" w:rsidR="00D66333" w:rsidRPr="00036CF6" w:rsidRDefault="00D66333" w:rsidP="00DC7BFC">
          <w:pPr>
            <w:tabs>
              <w:tab w:val="center" w:pos="4536"/>
              <w:tab w:val="right" w:pos="9072"/>
            </w:tabs>
            <w:jc w:val="right"/>
            <w:rPr>
              <w:rFonts w:ascii="Arial" w:eastAsia="Times New Roman" w:hAnsi="Arial" w:cs="Arial"/>
              <w:b/>
              <w:sz w:val="16"/>
              <w:szCs w:val="16"/>
              <w:lang w:val="ro-RO" w:eastAsia="ro-RO"/>
            </w:rPr>
          </w:pPr>
        </w:p>
      </w:tc>
    </w:tr>
  </w:tbl>
  <w:p w14:paraId="62049367" w14:textId="77777777" w:rsidR="00D66333" w:rsidRPr="003D6BD7" w:rsidRDefault="00D66333" w:rsidP="00E15036">
    <w:pPr>
      <w:pStyle w:val="Footer"/>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B30DC4" w14:textId="77777777" w:rsidR="00A465B7" w:rsidRDefault="00A465B7" w:rsidP="00AE0541">
      <w:pPr>
        <w:spacing w:after="0"/>
        <w:ind w:left="0"/>
      </w:pPr>
      <w:r>
        <w:separator/>
      </w:r>
    </w:p>
  </w:footnote>
  <w:footnote w:type="continuationSeparator" w:id="0">
    <w:p w14:paraId="7C03A1EC" w14:textId="77777777" w:rsidR="00A465B7" w:rsidRDefault="00A465B7" w:rsidP="00AE0541">
      <w:pPr>
        <w:ind w:left="0"/>
      </w:pPr>
      <w:r>
        <w:continuationSeparator/>
      </w:r>
    </w:p>
  </w:footnote>
  <w:footnote w:type="continuationNotice" w:id="1">
    <w:p w14:paraId="5671ED7C" w14:textId="77777777" w:rsidR="00A465B7" w:rsidRDefault="00A465B7"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02ECF" w14:textId="77777777" w:rsidR="00DC7BFC" w:rsidRDefault="00DC7B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43D8" w14:textId="77777777" w:rsidR="00A13B72" w:rsidRPr="00CD5B3B" w:rsidRDefault="00A13B72" w:rsidP="00A13B72">
    <w:pPr>
      <w:pStyle w:val="Header"/>
      <w:spacing w:before="240" w:after="240" w:line="240" w:lineRule="auto"/>
      <w:ind w:left="0"/>
    </w:pPr>
    <w:r>
      <w:rPr>
        <w:noProof/>
      </w:rPr>
      <w:drawing>
        <wp:inline distT="0" distB="0" distL="0" distR="0" wp14:anchorId="6D25E841" wp14:editId="624C06B7">
          <wp:extent cx="3160878" cy="535236"/>
          <wp:effectExtent l="19050" t="0" r="1422" b="0"/>
          <wp:docPr id="238841838"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E89A" w14:textId="77777777" w:rsidR="00E80D5E" w:rsidRPr="00A413D4" w:rsidRDefault="00BB01F1" w:rsidP="00DC7BFC">
    <w:pPr>
      <w:pStyle w:val="Header"/>
      <w:tabs>
        <w:tab w:val="clear" w:pos="8640"/>
      </w:tabs>
      <w:spacing w:after="0"/>
      <w:ind w:left="1276"/>
      <w:rPr>
        <w:sz w:val="2"/>
        <w:szCs w:val="2"/>
      </w:rPr>
    </w:pPr>
    <w:r>
      <w:rPr>
        <w:noProof/>
        <w:lang w:val="ro-RO" w:eastAsia="ro-RO"/>
      </w:rPr>
      <w:t xml:space="preserve">                                                      </w:t>
    </w:r>
    <w:r w:rsidR="00345CCE">
      <w:rPr>
        <w:noProof/>
        <w:sz w:val="2"/>
        <w:szCs w:val="2"/>
      </w:rPr>
      <w:drawing>
        <wp:inline distT="0" distB="0" distL="0" distR="0" wp14:anchorId="414901C8" wp14:editId="6532A08A">
          <wp:extent cx="7846058" cy="1046602"/>
          <wp:effectExtent l="0" t="0" r="3175" b="1270"/>
          <wp:docPr id="1846694616"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7872277" cy="10500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B76423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47C47BB"/>
    <w:multiLevelType w:val="hybridMultilevel"/>
    <w:tmpl w:val="13BA3B00"/>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16cid:durableId="214202004">
    <w:abstractNumId w:val="0"/>
  </w:num>
  <w:num w:numId="2" w16cid:durableId="15935824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46DE"/>
    <w:rsid w:val="00011C68"/>
    <w:rsid w:val="00012EE0"/>
    <w:rsid w:val="00023330"/>
    <w:rsid w:val="00036147"/>
    <w:rsid w:val="00036CF6"/>
    <w:rsid w:val="00041AC2"/>
    <w:rsid w:val="00045C52"/>
    <w:rsid w:val="00065EAF"/>
    <w:rsid w:val="00096169"/>
    <w:rsid w:val="00096D68"/>
    <w:rsid w:val="000A3585"/>
    <w:rsid w:val="000B3407"/>
    <w:rsid w:val="000C00DA"/>
    <w:rsid w:val="000C29D4"/>
    <w:rsid w:val="000C6CEC"/>
    <w:rsid w:val="000C7C70"/>
    <w:rsid w:val="000F52D3"/>
    <w:rsid w:val="00100F36"/>
    <w:rsid w:val="00101773"/>
    <w:rsid w:val="00102D15"/>
    <w:rsid w:val="00104000"/>
    <w:rsid w:val="001223F2"/>
    <w:rsid w:val="00126AD1"/>
    <w:rsid w:val="001370A1"/>
    <w:rsid w:val="001429F5"/>
    <w:rsid w:val="00157BC6"/>
    <w:rsid w:val="00166AFF"/>
    <w:rsid w:val="00175E9E"/>
    <w:rsid w:val="00182EC8"/>
    <w:rsid w:val="0018534C"/>
    <w:rsid w:val="0019195F"/>
    <w:rsid w:val="001A5411"/>
    <w:rsid w:val="001C524C"/>
    <w:rsid w:val="001C6835"/>
    <w:rsid w:val="001D1DBF"/>
    <w:rsid w:val="001D4CFD"/>
    <w:rsid w:val="001E4DBA"/>
    <w:rsid w:val="001F21FE"/>
    <w:rsid w:val="001F2BC1"/>
    <w:rsid w:val="002059EF"/>
    <w:rsid w:val="00205DF6"/>
    <w:rsid w:val="00210BB5"/>
    <w:rsid w:val="00211EB4"/>
    <w:rsid w:val="00212A34"/>
    <w:rsid w:val="00221732"/>
    <w:rsid w:val="0023249B"/>
    <w:rsid w:val="0023635A"/>
    <w:rsid w:val="00237B73"/>
    <w:rsid w:val="00263F94"/>
    <w:rsid w:val="00272252"/>
    <w:rsid w:val="00274FDD"/>
    <w:rsid w:val="00275600"/>
    <w:rsid w:val="00284604"/>
    <w:rsid w:val="0029642C"/>
    <w:rsid w:val="002A28C6"/>
    <w:rsid w:val="002A5742"/>
    <w:rsid w:val="002B0034"/>
    <w:rsid w:val="002B0453"/>
    <w:rsid w:val="002B2D08"/>
    <w:rsid w:val="002C1E8C"/>
    <w:rsid w:val="002C20AB"/>
    <w:rsid w:val="002C25EF"/>
    <w:rsid w:val="002C5E09"/>
    <w:rsid w:val="002E1D10"/>
    <w:rsid w:val="002E7A9D"/>
    <w:rsid w:val="002F0ADB"/>
    <w:rsid w:val="002F5EF5"/>
    <w:rsid w:val="002F78BF"/>
    <w:rsid w:val="00305523"/>
    <w:rsid w:val="00312E32"/>
    <w:rsid w:val="003224E4"/>
    <w:rsid w:val="0032422C"/>
    <w:rsid w:val="00325726"/>
    <w:rsid w:val="003453FD"/>
    <w:rsid w:val="00345CCE"/>
    <w:rsid w:val="00363634"/>
    <w:rsid w:val="00386363"/>
    <w:rsid w:val="00391380"/>
    <w:rsid w:val="00391577"/>
    <w:rsid w:val="0039607D"/>
    <w:rsid w:val="003D4C09"/>
    <w:rsid w:val="003D6BD7"/>
    <w:rsid w:val="003F4174"/>
    <w:rsid w:val="004162B9"/>
    <w:rsid w:val="00424ABE"/>
    <w:rsid w:val="0043215B"/>
    <w:rsid w:val="00435A22"/>
    <w:rsid w:val="00440C43"/>
    <w:rsid w:val="00442A5D"/>
    <w:rsid w:val="00462299"/>
    <w:rsid w:val="00463865"/>
    <w:rsid w:val="00474F80"/>
    <w:rsid w:val="00493AD5"/>
    <w:rsid w:val="004A2F76"/>
    <w:rsid w:val="004F094D"/>
    <w:rsid w:val="004F3B0F"/>
    <w:rsid w:val="005000CD"/>
    <w:rsid w:val="00524DCF"/>
    <w:rsid w:val="00532520"/>
    <w:rsid w:val="00533CE7"/>
    <w:rsid w:val="00540B6D"/>
    <w:rsid w:val="00543045"/>
    <w:rsid w:val="00543E9C"/>
    <w:rsid w:val="005552C7"/>
    <w:rsid w:val="00567900"/>
    <w:rsid w:val="00582C2F"/>
    <w:rsid w:val="0058764F"/>
    <w:rsid w:val="005A0B6A"/>
    <w:rsid w:val="005A281F"/>
    <w:rsid w:val="005D76EE"/>
    <w:rsid w:val="005E6FFA"/>
    <w:rsid w:val="00604DD4"/>
    <w:rsid w:val="006064A4"/>
    <w:rsid w:val="00627BDB"/>
    <w:rsid w:val="00661B7A"/>
    <w:rsid w:val="00662D3D"/>
    <w:rsid w:val="00670A06"/>
    <w:rsid w:val="00671FA5"/>
    <w:rsid w:val="006751B6"/>
    <w:rsid w:val="00677FEB"/>
    <w:rsid w:val="00692BDA"/>
    <w:rsid w:val="00693D28"/>
    <w:rsid w:val="006A018E"/>
    <w:rsid w:val="006A263E"/>
    <w:rsid w:val="006B528B"/>
    <w:rsid w:val="006E1065"/>
    <w:rsid w:val="00701A29"/>
    <w:rsid w:val="00703F20"/>
    <w:rsid w:val="007121B8"/>
    <w:rsid w:val="00722BEC"/>
    <w:rsid w:val="00725F2C"/>
    <w:rsid w:val="007342D7"/>
    <w:rsid w:val="00741B8A"/>
    <w:rsid w:val="00743D2D"/>
    <w:rsid w:val="00747AB5"/>
    <w:rsid w:val="00752581"/>
    <w:rsid w:val="00756D91"/>
    <w:rsid w:val="00766223"/>
    <w:rsid w:val="00766E0E"/>
    <w:rsid w:val="007735EF"/>
    <w:rsid w:val="00781E9B"/>
    <w:rsid w:val="00783581"/>
    <w:rsid w:val="007979BA"/>
    <w:rsid w:val="007A037C"/>
    <w:rsid w:val="007A57A0"/>
    <w:rsid w:val="007B5B2A"/>
    <w:rsid w:val="007E254A"/>
    <w:rsid w:val="007E61E1"/>
    <w:rsid w:val="007E6F2E"/>
    <w:rsid w:val="007F0510"/>
    <w:rsid w:val="007F3694"/>
    <w:rsid w:val="008172EF"/>
    <w:rsid w:val="00817544"/>
    <w:rsid w:val="00817FBA"/>
    <w:rsid w:val="008231E2"/>
    <w:rsid w:val="00840F14"/>
    <w:rsid w:val="00846BD9"/>
    <w:rsid w:val="0084761A"/>
    <w:rsid w:val="00850A74"/>
    <w:rsid w:val="00851E88"/>
    <w:rsid w:val="008572C3"/>
    <w:rsid w:val="00861C50"/>
    <w:rsid w:val="00871DA8"/>
    <w:rsid w:val="00874E7F"/>
    <w:rsid w:val="00891E7F"/>
    <w:rsid w:val="00894BC0"/>
    <w:rsid w:val="008A275F"/>
    <w:rsid w:val="008A2AC0"/>
    <w:rsid w:val="008A4458"/>
    <w:rsid w:val="008A5B57"/>
    <w:rsid w:val="008B63B2"/>
    <w:rsid w:val="008C51B0"/>
    <w:rsid w:val="008E327A"/>
    <w:rsid w:val="008E6D04"/>
    <w:rsid w:val="008F7828"/>
    <w:rsid w:val="0091458D"/>
    <w:rsid w:val="00915096"/>
    <w:rsid w:val="009221AD"/>
    <w:rsid w:val="00935789"/>
    <w:rsid w:val="00935D33"/>
    <w:rsid w:val="0094182C"/>
    <w:rsid w:val="0094530E"/>
    <w:rsid w:val="00957CA5"/>
    <w:rsid w:val="00974585"/>
    <w:rsid w:val="00986C16"/>
    <w:rsid w:val="00992733"/>
    <w:rsid w:val="00992A9A"/>
    <w:rsid w:val="009A4DEB"/>
    <w:rsid w:val="009B4F4C"/>
    <w:rsid w:val="009B79E1"/>
    <w:rsid w:val="009C0183"/>
    <w:rsid w:val="009C67ED"/>
    <w:rsid w:val="009E7609"/>
    <w:rsid w:val="00A018D8"/>
    <w:rsid w:val="00A04970"/>
    <w:rsid w:val="00A13890"/>
    <w:rsid w:val="00A13B72"/>
    <w:rsid w:val="00A20297"/>
    <w:rsid w:val="00A20CC5"/>
    <w:rsid w:val="00A21CB8"/>
    <w:rsid w:val="00A223E9"/>
    <w:rsid w:val="00A33ACE"/>
    <w:rsid w:val="00A350AA"/>
    <w:rsid w:val="00A413D4"/>
    <w:rsid w:val="00A445A1"/>
    <w:rsid w:val="00A465B7"/>
    <w:rsid w:val="00A5589B"/>
    <w:rsid w:val="00A55924"/>
    <w:rsid w:val="00A7669D"/>
    <w:rsid w:val="00A76F3A"/>
    <w:rsid w:val="00A86058"/>
    <w:rsid w:val="00A86F77"/>
    <w:rsid w:val="00A91D5E"/>
    <w:rsid w:val="00AB27A1"/>
    <w:rsid w:val="00AC3A35"/>
    <w:rsid w:val="00AC5088"/>
    <w:rsid w:val="00AC5E9E"/>
    <w:rsid w:val="00AD3B05"/>
    <w:rsid w:val="00AE0541"/>
    <w:rsid w:val="00AE26B4"/>
    <w:rsid w:val="00AF711A"/>
    <w:rsid w:val="00B13BB4"/>
    <w:rsid w:val="00B15983"/>
    <w:rsid w:val="00B20145"/>
    <w:rsid w:val="00B25C04"/>
    <w:rsid w:val="00B262FF"/>
    <w:rsid w:val="00B31E1A"/>
    <w:rsid w:val="00B329DA"/>
    <w:rsid w:val="00B36A71"/>
    <w:rsid w:val="00B41CEA"/>
    <w:rsid w:val="00B471AB"/>
    <w:rsid w:val="00B52758"/>
    <w:rsid w:val="00B56E79"/>
    <w:rsid w:val="00B57F78"/>
    <w:rsid w:val="00B65326"/>
    <w:rsid w:val="00BA676F"/>
    <w:rsid w:val="00BB01F1"/>
    <w:rsid w:val="00BD5FE2"/>
    <w:rsid w:val="00BD6CB6"/>
    <w:rsid w:val="00C01AB9"/>
    <w:rsid w:val="00C05271"/>
    <w:rsid w:val="00C05F49"/>
    <w:rsid w:val="00C06DCB"/>
    <w:rsid w:val="00C1009B"/>
    <w:rsid w:val="00C100D6"/>
    <w:rsid w:val="00C20EF1"/>
    <w:rsid w:val="00C23F48"/>
    <w:rsid w:val="00C40CAE"/>
    <w:rsid w:val="00C54591"/>
    <w:rsid w:val="00C661E4"/>
    <w:rsid w:val="00C76241"/>
    <w:rsid w:val="00C858FB"/>
    <w:rsid w:val="00C95E1A"/>
    <w:rsid w:val="00CA37EF"/>
    <w:rsid w:val="00CA71D7"/>
    <w:rsid w:val="00CB165E"/>
    <w:rsid w:val="00CB5F24"/>
    <w:rsid w:val="00CB61E6"/>
    <w:rsid w:val="00CC11C5"/>
    <w:rsid w:val="00CC1C36"/>
    <w:rsid w:val="00CD0C6C"/>
    <w:rsid w:val="00CD0F06"/>
    <w:rsid w:val="00CD435B"/>
    <w:rsid w:val="00CD5B3B"/>
    <w:rsid w:val="00CF7326"/>
    <w:rsid w:val="00D06E9C"/>
    <w:rsid w:val="00D12625"/>
    <w:rsid w:val="00D12C00"/>
    <w:rsid w:val="00D30F21"/>
    <w:rsid w:val="00D31B4D"/>
    <w:rsid w:val="00D37F66"/>
    <w:rsid w:val="00D41F79"/>
    <w:rsid w:val="00D44534"/>
    <w:rsid w:val="00D622EE"/>
    <w:rsid w:val="00D62E56"/>
    <w:rsid w:val="00D66333"/>
    <w:rsid w:val="00D7277A"/>
    <w:rsid w:val="00D84BE8"/>
    <w:rsid w:val="00D86F1D"/>
    <w:rsid w:val="00DA20D3"/>
    <w:rsid w:val="00DB15F7"/>
    <w:rsid w:val="00DB1F14"/>
    <w:rsid w:val="00DB6BE9"/>
    <w:rsid w:val="00DC07DE"/>
    <w:rsid w:val="00DC13E8"/>
    <w:rsid w:val="00DC7BFC"/>
    <w:rsid w:val="00DD4386"/>
    <w:rsid w:val="00DE144F"/>
    <w:rsid w:val="00DE3285"/>
    <w:rsid w:val="00DF3407"/>
    <w:rsid w:val="00E01A22"/>
    <w:rsid w:val="00E02AD1"/>
    <w:rsid w:val="00E077D0"/>
    <w:rsid w:val="00E14C92"/>
    <w:rsid w:val="00E15036"/>
    <w:rsid w:val="00E16A75"/>
    <w:rsid w:val="00E205CE"/>
    <w:rsid w:val="00E43343"/>
    <w:rsid w:val="00E54532"/>
    <w:rsid w:val="00E562FC"/>
    <w:rsid w:val="00E64EC6"/>
    <w:rsid w:val="00E80D5E"/>
    <w:rsid w:val="00E9099A"/>
    <w:rsid w:val="00E91440"/>
    <w:rsid w:val="00E92921"/>
    <w:rsid w:val="00EA0F6C"/>
    <w:rsid w:val="00EA35CE"/>
    <w:rsid w:val="00EB7940"/>
    <w:rsid w:val="00ED56C3"/>
    <w:rsid w:val="00EE2EDB"/>
    <w:rsid w:val="00EE32F2"/>
    <w:rsid w:val="00F0015D"/>
    <w:rsid w:val="00F070CB"/>
    <w:rsid w:val="00F079EB"/>
    <w:rsid w:val="00F13165"/>
    <w:rsid w:val="00F21FA6"/>
    <w:rsid w:val="00F47C8C"/>
    <w:rsid w:val="00F5129B"/>
    <w:rsid w:val="00F56471"/>
    <w:rsid w:val="00F67D20"/>
    <w:rsid w:val="00FA4057"/>
    <w:rsid w:val="00FA6BCA"/>
    <w:rsid w:val="00FB2991"/>
    <w:rsid w:val="00FB6D27"/>
    <w:rsid w:val="00FB7612"/>
    <w:rsid w:val="00FC22D0"/>
    <w:rsid w:val="00FC4284"/>
    <w:rsid w:val="00FE101D"/>
    <w:rsid w:val="00FE11E6"/>
    <w:rsid w:val="00FE2F2C"/>
    <w:rsid w:val="00FF2359"/>
    <w:rsid w:val="00FF2838"/>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B3B"/>
    <w:pPr>
      <w:tabs>
        <w:tab w:val="center" w:pos="4320"/>
        <w:tab w:val="right" w:pos="8640"/>
      </w:tabs>
    </w:pPr>
  </w:style>
  <w:style w:type="character" w:customStyle="1" w:styleId="HeaderChar">
    <w:name w:val="Header Char"/>
    <w:link w:val="Header"/>
    <w:uiPriority w:val="99"/>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uiPriority w:val="99"/>
    <w:semiHidden/>
    <w:unhideWhenUsed/>
    <w:rsid w:val="00C05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F49"/>
    <w:rPr>
      <w:rFonts w:ascii="Tahoma" w:hAnsi="Tahoma" w:cs="Tahoma"/>
      <w:sz w:val="16"/>
      <w:szCs w:val="16"/>
    </w:rPr>
  </w:style>
  <w:style w:type="character" w:styleId="Hyperlink">
    <w:name w:val="Hyperlink"/>
    <w:basedOn w:val="DefaultParagraphFont"/>
    <w:uiPriority w:val="99"/>
    <w:unhideWhenUsed/>
    <w:rsid w:val="00023330"/>
    <w:rPr>
      <w:color w:val="0000FF" w:themeColor="hyperlink"/>
      <w:u w:val="single"/>
    </w:rPr>
  </w:style>
  <w:style w:type="paragraph" w:styleId="FootnoteText">
    <w:name w:val="footnote text"/>
    <w:basedOn w:val="Normal"/>
    <w:link w:val="FootnoteTextChar"/>
    <w:rsid w:val="000C29D4"/>
    <w:pPr>
      <w:spacing w:after="0" w:line="240" w:lineRule="auto"/>
      <w:ind w:left="0"/>
      <w:jc w:val="left"/>
    </w:pPr>
    <w:rPr>
      <w:rFonts w:ascii="Times New Roman" w:eastAsia="Times New Roman" w:hAnsi="Times New Roman"/>
      <w:sz w:val="20"/>
      <w:szCs w:val="20"/>
      <w:lang w:val="ro-RO" w:eastAsia="ro-RO"/>
    </w:rPr>
  </w:style>
  <w:style w:type="character" w:customStyle="1" w:styleId="FootnoteTextChar">
    <w:name w:val="Footnote Text Char"/>
    <w:basedOn w:val="DefaultParagraphFont"/>
    <w:link w:val="FootnoteText"/>
    <w:rsid w:val="000C29D4"/>
    <w:rPr>
      <w:rFonts w:ascii="Times New Roman" w:eastAsia="Times New Roman" w:hAnsi="Times New Roman"/>
      <w:lang w:val="ro-RO" w:eastAsia="ro-RO"/>
    </w:rPr>
  </w:style>
  <w:style w:type="character" w:styleId="FootnoteReference">
    <w:name w:val="footnote reference"/>
    <w:rsid w:val="00B57F78"/>
    <w:rPr>
      <w:rFonts w:ascii="Trebuchet MS" w:hAnsi="Trebuchet MS"/>
      <w:sz w:val="22"/>
      <w:vertAlign w:val="superscript"/>
    </w:rPr>
  </w:style>
  <w:style w:type="table" w:customStyle="1" w:styleId="Tabelgril1">
    <w:name w:val="Tabel grilă1"/>
    <w:basedOn w:val="TableNormal"/>
    <w:next w:val="TableGrid"/>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16A75"/>
    <w:pPr>
      <w:autoSpaceDE w:val="0"/>
      <w:autoSpaceDN w:val="0"/>
      <w:adjustRightInd w:val="0"/>
    </w:pPr>
    <w:rPr>
      <w:rFonts w:ascii="Trebuchet MS" w:hAnsi="Trebuchet MS" w:cs="Trebuchet MS"/>
      <w:color w:val="000000"/>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hyperlink" Target="http://www.anabi.just.ro" TargetMode="External"/><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hyperlink" Target="http://www.anabi.just.r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481EA-013D-4168-A21D-4E414B6DA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4</TotalTime>
  <Pages>20</Pages>
  <Words>5019</Words>
  <Characters>28609</Characters>
  <Application>Microsoft Office Word</Application>
  <DocSecurity>0</DocSecurity>
  <Lines>238</Lines>
  <Paragraphs>67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33561</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Viorel Streza</dc:creator>
  <cp:lastModifiedBy>Raluca Mioara Ciovina</cp:lastModifiedBy>
  <cp:revision>3</cp:revision>
  <cp:lastPrinted>2025-07-11T06:59:00Z</cp:lastPrinted>
  <dcterms:created xsi:type="dcterms:W3CDTF">2025-11-06T09:51:00Z</dcterms:created>
  <dcterms:modified xsi:type="dcterms:W3CDTF">2025-11-06T09:55:00Z</dcterms:modified>
</cp:coreProperties>
</file>