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0E8D3" w14:textId="18B73359" w:rsidR="00A13B72" w:rsidRDefault="00A13B72" w:rsidP="00690781">
      <w:pPr>
        <w:ind w:left="0"/>
      </w:pPr>
    </w:p>
    <w:p w14:paraId="5C8B2F7E" w14:textId="5EAFE6AD" w:rsidR="00C82956" w:rsidRDefault="00C82956" w:rsidP="002D588E">
      <w:pPr>
        <w:ind w:left="0"/>
        <w:rPr>
          <w:lang w:val="ro-RO"/>
        </w:rPr>
      </w:pPr>
      <w:r w:rsidRPr="0072064E">
        <w:rPr>
          <w:b/>
        </w:rPr>
        <w:t>Re</w:t>
      </w:r>
      <w:proofErr w:type="spellStart"/>
      <w:r w:rsidRPr="0072064E">
        <w:rPr>
          <w:b/>
          <w:lang w:val="ro-RO"/>
        </w:rPr>
        <w:t>zultat</w:t>
      </w:r>
      <w:r w:rsidR="00C221B5" w:rsidRPr="0072064E">
        <w:rPr>
          <w:b/>
          <w:lang w:val="ro-RO"/>
        </w:rPr>
        <w:t>ul</w:t>
      </w:r>
      <w:proofErr w:type="spellEnd"/>
      <w:r w:rsidRPr="0072064E">
        <w:rPr>
          <w:b/>
          <w:lang w:val="ro-RO"/>
        </w:rPr>
        <w:t xml:space="preserve"> </w:t>
      </w:r>
      <w:r w:rsidR="00564041">
        <w:rPr>
          <w:b/>
          <w:lang w:val="ro-RO"/>
        </w:rPr>
        <w:t>final la examenul</w:t>
      </w:r>
      <w:r w:rsidR="002D588E" w:rsidRPr="0072064E">
        <w:rPr>
          <w:b/>
          <w:lang w:val="ro-RO"/>
        </w:rPr>
        <w:t xml:space="preserve"> </w:t>
      </w:r>
      <w:r w:rsidR="0072064E" w:rsidRPr="0072064E">
        <w:rPr>
          <w:lang w:val="ro-RO"/>
        </w:rPr>
        <w:t xml:space="preserve">pentru </w:t>
      </w:r>
      <w:r w:rsidRPr="0072064E">
        <w:rPr>
          <w:lang w:val="ro-RO"/>
        </w:rPr>
        <w:t xml:space="preserve">promovare în grad profesional </w:t>
      </w:r>
      <w:r w:rsidR="00564041">
        <w:rPr>
          <w:lang w:val="ro-RO"/>
        </w:rPr>
        <w:t xml:space="preserve">imediat </w:t>
      </w:r>
      <w:r w:rsidRPr="0072064E">
        <w:rPr>
          <w:lang w:val="ro-RO"/>
        </w:rPr>
        <w:t xml:space="preserve">superior celui </w:t>
      </w:r>
      <w:r w:rsidR="00A40243" w:rsidRPr="0072064E">
        <w:rPr>
          <w:lang w:val="ro-RO"/>
        </w:rPr>
        <w:t>deținut</w:t>
      </w:r>
      <w:r w:rsidR="00207216" w:rsidRPr="0072064E">
        <w:rPr>
          <w:lang w:val="ro-RO"/>
        </w:rPr>
        <w:t xml:space="preserve"> </w:t>
      </w:r>
      <w:r w:rsidR="0072064E" w:rsidRPr="0072064E">
        <w:rPr>
          <w:lang w:val="ro-RO"/>
        </w:rPr>
        <w:t>a</w:t>
      </w:r>
      <w:r w:rsidRPr="0072064E">
        <w:rPr>
          <w:lang w:val="ro-RO"/>
        </w:rPr>
        <w:t xml:space="preserve"> </w:t>
      </w:r>
      <w:r w:rsidR="00757CCB" w:rsidRPr="00757CCB">
        <w:rPr>
          <w:lang w:val="ro-RO"/>
        </w:rPr>
        <w:t>unui consilier</w:t>
      </w:r>
      <w:r w:rsidR="008A26F4">
        <w:rPr>
          <w:lang w:val="ro-RO"/>
        </w:rPr>
        <w:t xml:space="preserve">, </w:t>
      </w:r>
      <w:r w:rsidR="008A26F4" w:rsidRPr="00F9224C">
        <w:rPr>
          <w:rFonts w:cs="Arial"/>
          <w:lang w:val="ro-RO"/>
        </w:rPr>
        <w:t>gradul profesional superior</w:t>
      </w:r>
      <w:r w:rsidR="008A26F4">
        <w:rPr>
          <w:rFonts w:cs="Arial"/>
          <w:lang w:val="ro-RO"/>
        </w:rPr>
        <w:t>,</w:t>
      </w:r>
      <w:r w:rsidR="00757CCB" w:rsidRPr="00757CCB">
        <w:rPr>
          <w:lang w:val="ro-RO"/>
        </w:rPr>
        <w:t xml:space="preserve"> din cadrul </w:t>
      </w:r>
      <w:proofErr w:type="spellStart"/>
      <w:r w:rsidR="00757CCB" w:rsidRPr="00757CCB">
        <w:rPr>
          <w:lang w:val="ro-RO"/>
        </w:rPr>
        <w:t>Agenţiei</w:t>
      </w:r>
      <w:proofErr w:type="spellEnd"/>
      <w:r w:rsidR="00757CCB" w:rsidRPr="00757CCB">
        <w:rPr>
          <w:lang w:val="ro-RO"/>
        </w:rPr>
        <w:t xml:space="preserve"> </w:t>
      </w:r>
      <w:proofErr w:type="spellStart"/>
      <w:r w:rsidR="00757CCB" w:rsidRPr="00757CCB">
        <w:rPr>
          <w:lang w:val="ro-RO"/>
        </w:rPr>
        <w:t>Naţionale</w:t>
      </w:r>
      <w:proofErr w:type="spellEnd"/>
      <w:r w:rsidR="00757CCB" w:rsidRPr="00757CCB">
        <w:rPr>
          <w:lang w:val="ro-RO"/>
        </w:rPr>
        <w:t xml:space="preserve"> de Administrare a Bunurilor Indisponibilizate, Serviciului juridic, comunicare și registratură, din data de </w:t>
      </w:r>
      <w:r w:rsidR="00757CCB" w:rsidRPr="00757CCB">
        <w:rPr>
          <w:b/>
          <w:bCs/>
          <w:lang w:val="ro-RO"/>
        </w:rPr>
        <w:t>22.09.2025</w:t>
      </w:r>
      <w:r w:rsidR="00757CCB" w:rsidRPr="00757CCB">
        <w:rPr>
          <w:lang w:val="ro-RO"/>
        </w:rPr>
        <w:t xml:space="preserve"> </w:t>
      </w:r>
      <w:r w:rsidR="0072064E" w:rsidRPr="0072064E">
        <w:rPr>
          <w:lang w:val="ro-RO"/>
        </w:rPr>
        <w:t>proba scrisă</w:t>
      </w:r>
    </w:p>
    <w:p w14:paraId="14D4BCC3" w14:textId="77777777" w:rsidR="00AB49D8" w:rsidRPr="0072064E" w:rsidRDefault="00AB49D8" w:rsidP="002D588E">
      <w:pPr>
        <w:ind w:left="0"/>
        <w:rPr>
          <w:b/>
          <w:lang w:val="ro-RO"/>
        </w:rPr>
      </w:pPr>
    </w:p>
    <w:tbl>
      <w:tblPr>
        <w:tblStyle w:val="TableGrid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1505"/>
        <w:gridCol w:w="1375"/>
        <w:gridCol w:w="955"/>
        <w:gridCol w:w="981"/>
        <w:gridCol w:w="955"/>
        <w:gridCol w:w="1317"/>
      </w:tblGrid>
      <w:tr w:rsidR="00342896" w14:paraId="76354173" w14:textId="6BBC6758" w:rsidTr="007459E1">
        <w:trPr>
          <w:trHeight w:val="1201"/>
        </w:trPr>
        <w:tc>
          <w:tcPr>
            <w:tcW w:w="709" w:type="dxa"/>
          </w:tcPr>
          <w:p w14:paraId="33CBDEAE" w14:textId="77777777" w:rsidR="00564041" w:rsidRPr="006C65D2" w:rsidRDefault="00564041" w:rsidP="00C82956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Nr.</w:t>
            </w:r>
          </w:p>
          <w:p w14:paraId="3BB4E45B" w14:textId="02312E5A" w:rsidR="00564041" w:rsidRPr="006C65D2" w:rsidRDefault="00564041" w:rsidP="00C82956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proofErr w:type="spellStart"/>
            <w:r w:rsidRPr="006C65D2">
              <w:rPr>
                <w:b/>
                <w:sz w:val="20"/>
                <w:szCs w:val="20"/>
                <w:lang w:val="ro-RO"/>
              </w:rPr>
              <w:t>crt</w:t>
            </w:r>
            <w:proofErr w:type="spellEnd"/>
          </w:p>
        </w:tc>
        <w:tc>
          <w:tcPr>
            <w:tcW w:w="1559" w:type="dxa"/>
          </w:tcPr>
          <w:p w14:paraId="25A947C2" w14:textId="1FCB23FC" w:rsidR="00564041" w:rsidRPr="006C65D2" w:rsidRDefault="00564041" w:rsidP="00C82956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Nr. înregistra</w:t>
            </w:r>
            <w:r w:rsidR="00342896">
              <w:rPr>
                <w:b/>
                <w:sz w:val="20"/>
                <w:szCs w:val="20"/>
                <w:lang w:val="ro-RO"/>
              </w:rPr>
              <w:t>re</w:t>
            </w:r>
            <w:r w:rsidRPr="006C65D2">
              <w:rPr>
                <w:b/>
                <w:sz w:val="20"/>
                <w:szCs w:val="20"/>
                <w:lang w:val="ro-RO"/>
              </w:rPr>
              <w:t xml:space="preserve"> dosar înscriere examen</w:t>
            </w:r>
          </w:p>
        </w:tc>
        <w:tc>
          <w:tcPr>
            <w:tcW w:w="1505" w:type="dxa"/>
          </w:tcPr>
          <w:p w14:paraId="0278DE5D" w14:textId="77777777" w:rsidR="00DE2BFC" w:rsidRPr="006C65D2" w:rsidRDefault="00DE2BFC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Funcția publică pentru care se organizează examenul de promovare/</w:t>
            </w:r>
          </w:p>
          <w:p w14:paraId="6A32A901" w14:textId="38A54B4A" w:rsidR="00564041" w:rsidRPr="006C65D2" w:rsidRDefault="00DE2BFC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 xml:space="preserve">Departament </w:t>
            </w:r>
          </w:p>
        </w:tc>
        <w:tc>
          <w:tcPr>
            <w:tcW w:w="1375" w:type="dxa"/>
          </w:tcPr>
          <w:p w14:paraId="4D233DF4" w14:textId="7D0DDD80" w:rsidR="00564041" w:rsidRPr="006C65D2" w:rsidRDefault="00564041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 xml:space="preserve">Rezultatul verificării </w:t>
            </w:r>
            <w:proofErr w:type="spellStart"/>
            <w:r w:rsidRPr="006C65D2">
              <w:rPr>
                <w:b/>
                <w:sz w:val="20"/>
                <w:szCs w:val="20"/>
                <w:lang w:val="ro-RO"/>
              </w:rPr>
              <w:t>eligibilităţii</w:t>
            </w:r>
            <w:proofErr w:type="spellEnd"/>
            <w:r w:rsidRPr="006C65D2">
              <w:rPr>
                <w:b/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6C65D2">
              <w:rPr>
                <w:b/>
                <w:sz w:val="20"/>
                <w:szCs w:val="20"/>
                <w:lang w:val="ro-RO"/>
              </w:rPr>
              <w:t>candidaţilor</w:t>
            </w:r>
            <w:proofErr w:type="spellEnd"/>
          </w:p>
        </w:tc>
        <w:tc>
          <w:tcPr>
            <w:tcW w:w="955" w:type="dxa"/>
          </w:tcPr>
          <w:p w14:paraId="7EEA55FE" w14:textId="3A673CD9" w:rsidR="00564041" w:rsidRPr="006C65D2" w:rsidRDefault="00564041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Punctaj la proba scrisă</w:t>
            </w:r>
          </w:p>
        </w:tc>
        <w:tc>
          <w:tcPr>
            <w:tcW w:w="981" w:type="dxa"/>
          </w:tcPr>
          <w:p w14:paraId="348A68CD" w14:textId="754DAE78" w:rsidR="00564041" w:rsidRPr="006C65D2" w:rsidRDefault="00564041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Punctaj la proba interviu</w:t>
            </w:r>
          </w:p>
        </w:tc>
        <w:tc>
          <w:tcPr>
            <w:tcW w:w="955" w:type="dxa"/>
          </w:tcPr>
          <w:p w14:paraId="42F9E41F" w14:textId="673AFDF4" w:rsidR="00564041" w:rsidRPr="006C65D2" w:rsidRDefault="00564041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6C65D2">
              <w:rPr>
                <w:b/>
                <w:sz w:val="20"/>
                <w:szCs w:val="20"/>
                <w:lang w:val="ro-RO"/>
              </w:rPr>
              <w:t>Punctaj final</w:t>
            </w:r>
          </w:p>
        </w:tc>
        <w:tc>
          <w:tcPr>
            <w:tcW w:w="1317" w:type="dxa"/>
          </w:tcPr>
          <w:p w14:paraId="3CE3475B" w14:textId="512EE07F" w:rsidR="00564041" w:rsidRPr="006C65D2" w:rsidRDefault="00AB49D8" w:rsidP="00DE2BFC">
            <w:pPr>
              <w:tabs>
                <w:tab w:val="left" w:pos="142"/>
              </w:tabs>
              <w:ind w:left="0"/>
              <w:jc w:val="left"/>
              <w:rPr>
                <w:b/>
                <w:sz w:val="20"/>
                <w:szCs w:val="20"/>
                <w:lang w:val="ro-RO"/>
              </w:rPr>
            </w:pPr>
            <w:r w:rsidRPr="00AB49D8">
              <w:rPr>
                <w:b/>
                <w:sz w:val="20"/>
                <w:szCs w:val="20"/>
                <w:lang w:val="ro-RO"/>
              </w:rPr>
              <w:t>Rezultat final al examenului de promovare</w:t>
            </w:r>
          </w:p>
        </w:tc>
      </w:tr>
      <w:tr w:rsidR="00757CCB" w14:paraId="4E43B0A0" w14:textId="5E279EBC" w:rsidTr="007459E1">
        <w:trPr>
          <w:trHeight w:val="1201"/>
        </w:trPr>
        <w:tc>
          <w:tcPr>
            <w:tcW w:w="709" w:type="dxa"/>
          </w:tcPr>
          <w:p w14:paraId="3E891AF5" w14:textId="77777777" w:rsidR="00757CCB" w:rsidRPr="00511776" w:rsidRDefault="00757CCB" w:rsidP="00757CCB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741CDF58" w14:textId="556B0974" w:rsidR="00757CCB" w:rsidRPr="00511776" w:rsidRDefault="00757CCB" w:rsidP="00757CCB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511776">
              <w:rPr>
                <w:b/>
                <w:lang w:val="ro-RO"/>
              </w:rPr>
              <w:t>1.</w:t>
            </w:r>
          </w:p>
        </w:tc>
        <w:tc>
          <w:tcPr>
            <w:tcW w:w="1559" w:type="dxa"/>
          </w:tcPr>
          <w:p w14:paraId="4E2785A5" w14:textId="77777777" w:rsidR="00757CCB" w:rsidRDefault="00757CCB" w:rsidP="00757CCB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12B13BDE" w14:textId="5D3EDC2A" w:rsidR="00757CCB" w:rsidRDefault="00757CCB" w:rsidP="00757CCB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t>6</w:t>
            </w:r>
            <w:r w:rsidRPr="005A3E3C">
              <w:rPr>
                <w:b/>
                <w:lang w:val="ro-RO"/>
              </w:rPr>
              <w:t>/3</w:t>
            </w:r>
            <w:r>
              <w:rPr>
                <w:b/>
                <w:lang w:val="ro-RO"/>
              </w:rPr>
              <w:t>2</w:t>
            </w:r>
            <w:r w:rsidRPr="005A3E3C">
              <w:rPr>
                <w:b/>
                <w:lang w:val="ro-RO"/>
              </w:rPr>
              <w:t>1</w:t>
            </w:r>
            <w:r>
              <w:rPr>
                <w:b/>
                <w:lang w:val="ro-RO"/>
              </w:rPr>
              <w:t>7</w:t>
            </w:r>
            <w:r w:rsidRPr="005A3E3C">
              <w:rPr>
                <w:b/>
                <w:lang w:val="ro-RO"/>
              </w:rPr>
              <w:t>/2025</w:t>
            </w:r>
          </w:p>
        </w:tc>
        <w:tc>
          <w:tcPr>
            <w:tcW w:w="1505" w:type="dxa"/>
          </w:tcPr>
          <w:p w14:paraId="345261BB" w14:textId="0AB4447B" w:rsidR="00757CCB" w:rsidRPr="00C0430E" w:rsidRDefault="00757CCB" w:rsidP="00757CCB">
            <w:pPr>
              <w:tabs>
                <w:tab w:val="left" w:pos="142"/>
              </w:tabs>
              <w:ind w:left="0"/>
              <w:rPr>
                <w:b/>
                <w:sz w:val="20"/>
                <w:szCs w:val="20"/>
                <w:lang w:val="ro-RO"/>
              </w:rPr>
            </w:pPr>
            <w:r>
              <w:rPr>
                <w:bCs/>
                <w:lang w:val="ro-RO"/>
              </w:rPr>
              <w:t>Consilier</w:t>
            </w:r>
            <w:r w:rsidRPr="00E42D73">
              <w:rPr>
                <w:bCs/>
                <w:lang w:val="ro-RO"/>
              </w:rPr>
              <w:t xml:space="preserve">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proofErr w:type="spellStart"/>
            <w:r w:rsidRPr="00EC5C34">
              <w:rPr>
                <w:bCs/>
              </w:rPr>
              <w:t>Serviciului</w:t>
            </w:r>
            <w:proofErr w:type="spellEnd"/>
            <w:r w:rsidRPr="00EC5C34">
              <w:rPr>
                <w:bCs/>
              </w:rPr>
              <w:t xml:space="preserve"> juridic, </w:t>
            </w:r>
            <w:proofErr w:type="spellStart"/>
            <w:r w:rsidRPr="00EC5C34">
              <w:rPr>
                <w:bCs/>
              </w:rPr>
              <w:t>comunicare</w:t>
            </w:r>
            <w:proofErr w:type="spellEnd"/>
            <w:r w:rsidRPr="00EC5C34">
              <w:rPr>
                <w:bCs/>
              </w:rPr>
              <w:t xml:space="preserve"> </w:t>
            </w:r>
            <w:proofErr w:type="spellStart"/>
            <w:r w:rsidRPr="00EC5C34">
              <w:rPr>
                <w:bCs/>
              </w:rPr>
              <w:t>și</w:t>
            </w:r>
            <w:proofErr w:type="spellEnd"/>
            <w:r w:rsidRPr="00EC5C34">
              <w:rPr>
                <w:bCs/>
              </w:rPr>
              <w:t xml:space="preserve"> </w:t>
            </w:r>
            <w:proofErr w:type="spellStart"/>
            <w:r w:rsidRPr="00EC5C34">
              <w:rPr>
                <w:bCs/>
              </w:rPr>
              <w:t>registratură</w:t>
            </w:r>
            <w:proofErr w:type="spellEnd"/>
          </w:p>
        </w:tc>
        <w:tc>
          <w:tcPr>
            <w:tcW w:w="1375" w:type="dxa"/>
          </w:tcPr>
          <w:p w14:paraId="42AEEE9C" w14:textId="77777777" w:rsidR="00757CCB" w:rsidRDefault="00757CCB" w:rsidP="00757CCB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6CEC800A" w14:textId="0BA61496" w:rsidR="00757CCB" w:rsidRDefault="00757CCB" w:rsidP="00757CCB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955" w:type="dxa"/>
          </w:tcPr>
          <w:p w14:paraId="5125D1E7" w14:textId="77777777" w:rsidR="00757CCB" w:rsidRPr="00D20CAD" w:rsidRDefault="00757CCB" w:rsidP="00757CCB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225C6BFC" w14:textId="1D4C7C5C" w:rsidR="00757CCB" w:rsidRDefault="00757CCB" w:rsidP="00757CCB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D20CAD">
              <w:rPr>
                <w:bCs/>
                <w:i/>
                <w:iCs/>
                <w:lang w:val="ro-RO"/>
              </w:rPr>
              <w:t>8</w:t>
            </w:r>
            <w:r>
              <w:rPr>
                <w:bCs/>
                <w:i/>
                <w:iCs/>
                <w:lang w:val="ro-RO"/>
              </w:rPr>
              <w:t>0</w:t>
            </w:r>
            <w:r w:rsidRPr="00D20CAD">
              <w:rPr>
                <w:bCs/>
                <w:i/>
                <w:iCs/>
                <w:lang w:val="ro-RO"/>
              </w:rPr>
              <w:t xml:space="preserve"> puncte</w:t>
            </w:r>
          </w:p>
        </w:tc>
        <w:tc>
          <w:tcPr>
            <w:tcW w:w="981" w:type="dxa"/>
          </w:tcPr>
          <w:p w14:paraId="76A73099" w14:textId="77777777" w:rsidR="00757CCB" w:rsidRDefault="00757CCB" w:rsidP="00757CCB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</w:p>
          <w:p w14:paraId="577C119B" w14:textId="3675F3F1" w:rsidR="00757CCB" w:rsidRDefault="00757CCB" w:rsidP="00757CCB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 xml:space="preserve">100 </w:t>
            </w:r>
            <w:r w:rsidRPr="00D20CAD">
              <w:rPr>
                <w:bCs/>
                <w:i/>
                <w:iCs/>
                <w:lang w:val="ro-RO"/>
              </w:rPr>
              <w:t>puncte</w:t>
            </w:r>
          </w:p>
        </w:tc>
        <w:tc>
          <w:tcPr>
            <w:tcW w:w="955" w:type="dxa"/>
          </w:tcPr>
          <w:p w14:paraId="6C1B9D39" w14:textId="77777777" w:rsidR="00757CCB" w:rsidRPr="00D20CAD" w:rsidRDefault="00757CCB" w:rsidP="00757CCB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38ED7CB2" w14:textId="0A2D7985" w:rsidR="00757CCB" w:rsidRDefault="00757CCB" w:rsidP="00757CCB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 xml:space="preserve">180 </w:t>
            </w:r>
            <w:r w:rsidRPr="00D20CAD">
              <w:rPr>
                <w:bCs/>
                <w:i/>
                <w:iCs/>
                <w:lang w:val="ro-RO"/>
              </w:rPr>
              <w:t>puncte</w:t>
            </w:r>
          </w:p>
        </w:tc>
        <w:tc>
          <w:tcPr>
            <w:tcW w:w="1317" w:type="dxa"/>
          </w:tcPr>
          <w:p w14:paraId="330C94E6" w14:textId="77777777" w:rsidR="00757CCB" w:rsidRDefault="00757CCB" w:rsidP="00757CCB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</w:p>
          <w:p w14:paraId="4DBC5CDF" w14:textId="14421767" w:rsidR="00757CCB" w:rsidRDefault="00757CCB" w:rsidP="00757CCB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</w:tbl>
    <w:p w14:paraId="22B61FEF" w14:textId="77777777" w:rsidR="00F21D61" w:rsidRDefault="00F21D61" w:rsidP="00F21D61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</w:p>
    <w:p w14:paraId="5BE13B49" w14:textId="4F656D4D" w:rsidR="00E760E5" w:rsidRDefault="00F21D61" w:rsidP="00C82956">
      <w:pPr>
        <w:tabs>
          <w:tab w:val="left" w:pos="142"/>
        </w:tabs>
        <w:ind w:left="-709"/>
        <w:rPr>
          <w:lang w:val="ro-RO"/>
        </w:rPr>
      </w:pPr>
      <w:proofErr w:type="spellStart"/>
      <w:r>
        <w:rPr>
          <w:lang w:val="ro-RO"/>
        </w:rPr>
        <w:t>Afişat</w:t>
      </w:r>
      <w:proofErr w:type="spellEnd"/>
      <w:r>
        <w:rPr>
          <w:lang w:val="ro-RO"/>
        </w:rPr>
        <w:t xml:space="preserve"> astăzi,</w:t>
      </w:r>
      <w:r w:rsidR="00C0430E">
        <w:rPr>
          <w:lang w:val="ro-RO"/>
        </w:rPr>
        <w:t xml:space="preserve"> </w:t>
      </w:r>
      <w:r w:rsidR="00722D6A" w:rsidRPr="00722D6A">
        <w:rPr>
          <w:b/>
          <w:bCs/>
          <w:lang w:val="ro-RO"/>
        </w:rPr>
        <w:t>2</w:t>
      </w:r>
      <w:r w:rsidR="00757CCB">
        <w:rPr>
          <w:b/>
          <w:bCs/>
          <w:lang w:val="ro-RO"/>
        </w:rPr>
        <w:t>6</w:t>
      </w:r>
      <w:r w:rsidR="00722D6A" w:rsidRPr="00722D6A">
        <w:rPr>
          <w:b/>
          <w:bCs/>
          <w:lang w:val="ro-RO"/>
        </w:rPr>
        <w:t>.09.2025</w:t>
      </w:r>
      <w:r w:rsidR="00722D6A">
        <w:rPr>
          <w:lang w:val="ro-RO"/>
        </w:rPr>
        <w:t>,</w:t>
      </w:r>
      <w:r>
        <w:rPr>
          <w:lang w:val="ro-RO"/>
        </w:rPr>
        <w:t xml:space="preserve"> ora</w:t>
      </w:r>
      <w:r w:rsidR="00722D6A">
        <w:rPr>
          <w:lang w:val="ro-RO"/>
        </w:rPr>
        <w:t xml:space="preserve">  </w:t>
      </w:r>
      <w:r w:rsidR="00722D6A" w:rsidRPr="00722D6A">
        <w:rPr>
          <w:b/>
          <w:bCs/>
          <w:lang w:val="ro-RO"/>
        </w:rPr>
        <w:t>1</w:t>
      </w:r>
      <w:r w:rsidR="00757CCB">
        <w:rPr>
          <w:b/>
          <w:bCs/>
          <w:lang w:val="ro-RO"/>
        </w:rPr>
        <w:t>1</w:t>
      </w:r>
      <w:r w:rsidR="00722D6A" w:rsidRPr="00722D6A">
        <w:rPr>
          <w:b/>
          <w:bCs/>
          <w:lang w:val="ro-RO"/>
        </w:rPr>
        <w:t>.00</w:t>
      </w:r>
      <w:r>
        <w:rPr>
          <w:lang w:val="ro-RO"/>
        </w:rPr>
        <w:t xml:space="preserve"> la sediul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pe pagina de internet a </w:t>
      </w:r>
      <w:proofErr w:type="spellStart"/>
      <w:r>
        <w:rPr>
          <w:lang w:val="ro-RO"/>
        </w:rPr>
        <w:t>Agenţiei</w:t>
      </w:r>
      <w:proofErr w:type="spellEnd"/>
      <w:r>
        <w:rPr>
          <w:lang w:val="ro-RO"/>
        </w:rPr>
        <w:t>.</w:t>
      </w:r>
    </w:p>
    <w:p w14:paraId="142265AD" w14:textId="2BAA8496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  Secretar comisie examen:</w:t>
      </w:r>
    </w:p>
    <w:p w14:paraId="1BF6E2B3" w14:textId="7F48710D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                                            ....................(se anonimizează când se publică pe site)</w:t>
      </w:r>
    </w:p>
    <w:p w14:paraId="11FD40C5" w14:textId="77777777" w:rsidR="004D5CFA" w:rsidRPr="00B21504" w:rsidRDefault="004D5CFA" w:rsidP="00C82956">
      <w:pPr>
        <w:tabs>
          <w:tab w:val="left" w:pos="142"/>
        </w:tabs>
        <w:ind w:left="-709"/>
        <w:rPr>
          <w:lang w:val="ro-RO"/>
        </w:rPr>
      </w:pPr>
    </w:p>
    <w:sectPr w:rsidR="004D5CFA" w:rsidRPr="00B21504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C956E" w14:textId="77777777" w:rsidR="001979C7" w:rsidRDefault="001979C7" w:rsidP="00CD5B3B">
      <w:r>
        <w:separator/>
      </w:r>
    </w:p>
  </w:endnote>
  <w:endnote w:type="continuationSeparator" w:id="0">
    <w:p w14:paraId="1600FE94" w14:textId="77777777" w:rsidR="001979C7" w:rsidRDefault="001979C7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B21504" w:rsidRDefault="00B21504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5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1A65713" w14:textId="77777777" w:rsidTr="00B21504">
      <w:tc>
        <w:tcPr>
          <w:tcW w:w="1566" w:type="dxa"/>
        </w:tcPr>
        <w:p w14:paraId="0BA25994" w14:textId="6ACDAAD5" w:rsidR="00B21504" w:rsidRPr="00036CF6" w:rsidRDefault="00B21504" w:rsidP="00B21504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68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B21504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B21504" w:rsidRPr="00A15F97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B21504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B21504" w:rsidRPr="00A15F97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B21504" w:rsidRPr="00036CF6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06BF689F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757CCB" w:rsidRPr="00757CCB">
              <w:rPr>
                <w:noProof/>
                <w:sz w:val="14"/>
                <w:szCs w:val="14"/>
                <w:lang w:val="es-ES"/>
              </w:rPr>
              <w:t>3</w:t>
            </w:r>
          </w:fldSimple>
        </w:p>
        <w:p w14:paraId="63377592" w14:textId="26B9BCE2" w:rsidR="00B21504" w:rsidRPr="00036CF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B21504" w:rsidRPr="00A13B72" w:rsidRDefault="00B21504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459FDAB9" w:rsidR="00B21504" w:rsidRDefault="00B21504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70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0456A1C" w14:textId="77777777" w:rsidTr="00B21504">
      <w:tc>
        <w:tcPr>
          <w:tcW w:w="1566" w:type="dxa"/>
        </w:tcPr>
        <w:p w14:paraId="3407294A" w14:textId="76626A8F" w:rsidR="00B21504" w:rsidRPr="00036CF6" w:rsidRDefault="00B2150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B21504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B21504" w:rsidRPr="00A15F97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B21504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B21504" w:rsidRPr="00A15F97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B21504" w:rsidRPr="00036CF6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30F70D8D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7459E1" w:rsidRPr="007459E1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B21504" w:rsidRPr="00036CF6" w:rsidRDefault="00B21504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B21504" w:rsidRPr="003D6BD7" w:rsidRDefault="00B21504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1FE1D" w14:textId="77777777" w:rsidR="001979C7" w:rsidRDefault="001979C7" w:rsidP="00AE0541">
      <w:pPr>
        <w:spacing w:after="0"/>
        <w:ind w:left="0"/>
      </w:pPr>
      <w:r>
        <w:separator/>
      </w:r>
    </w:p>
  </w:footnote>
  <w:footnote w:type="continuationSeparator" w:id="0">
    <w:p w14:paraId="38E87DB1" w14:textId="77777777" w:rsidR="001979C7" w:rsidRDefault="001979C7" w:rsidP="00AE0541">
      <w:pPr>
        <w:ind w:left="0"/>
      </w:pPr>
      <w:r>
        <w:continuationSeparator/>
      </w:r>
    </w:p>
  </w:footnote>
  <w:footnote w:type="continuationNotice" w:id="1">
    <w:p w14:paraId="6559886C" w14:textId="77777777" w:rsidR="001979C7" w:rsidRDefault="001979C7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B21504" w:rsidRPr="00CD5B3B" w:rsidRDefault="00B21504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64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B21504" w:rsidRPr="00A413D4" w:rsidRDefault="00B21504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69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B0AEE"/>
    <w:multiLevelType w:val="hybridMultilevel"/>
    <w:tmpl w:val="0A6042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875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07486"/>
    <w:rsid w:val="00012EE0"/>
    <w:rsid w:val="00023330"/>
    <w:rsid w:val="000272F0"/>
    <w:rsid w:val="0003465A"/>
    <w:rsid w:val="00036CF6"/>
    <w:rsid w:val="00041AC2"/>
    <w:rsid w:val="00045C52"/>
    <w:rsid w:val="00053869"/>
    <w:rsid w:val="00096D68"/>
    <w:rsid w:val="000975AF"/>
    <w:rsid w:val="000B3407"/>
    <w:rsid w:val="000C29D4"/>
    <w:rsid w:val="000C6CEC"/>
    <w:rsid w:val="000C7C70"/>
    <w:rsid w:val="000E4F13"/>
    <w:rsid w:val="000F52D3"/>
    <w:rsid w:val="00100F36"/>
    <w:rsid w:val="00102D15"/>
    <w:rsid w:val="001223F2"/>
    <w:rsid w:val="00125EDC"/>
    <w:rsid w:val="00126AD1"/>
    <w:rsid w:val="001370A1"/>
    <w:rsid w:val="0015156F"/>
    <w:rsid w:val="00157BC6"/>
    <w:rsid w:val="00166AFF"/>
    <w:rsid w:val="00184E9D"/>
    <w:rsid w:val="0018580E"/>
    <w:rsid w:val="0019195F"/>
    <w:rsid w:val="001979C7"/>
    <w:rsid w:val="001A4A05"/>
    <w:rsid w:val="001C524C"/>
    <w:rsid w:val="001C6835"/>
    <w:rsid w:val="001D1DBF"/>
    <w:rsid w:val="001D4CFD"/>
    <w:rsid w:val="001E4DBA"/>
    <w:rsid w:val="001F5E1B"/>
    <w:rsid w:val="002059EF"/>
    <w:rsid w:val="00207216"/>
    <w:rsid w:val="00210BB5"/>
    <w:rsid w:val="00211EB4"/>
    <w:rsid w:val="00212A34"/>
    <w:rsid w:val="00221732"/>
    <w:rsid w:val="0023249B"/>
    <w:rsid w:val="0023635A"/>
    <w:rsid w:val="00274FDD"/>
    <w:rsid w:val="00284604"/>
    <w:rsid w:val="00293C1B"/>
    <w:rsid w:val="002A355F"/>
    <w:rsid w:val="002A5742"/>
    <w:rsid w:val="002B0453"/>
    <w:rsid w:val="002B2D08"/>
    <w:rsid w:val="002C1E8C"/>
    <w:rsid w:val="002C25EF"/>
    <w:rsid w:val="002C5E09"/>
    <w:rsid w:val="002D588E"/>
    <w:rsid w:val="002E1D10"/>
    <w:rsid w:val="002F78BF"/>
    <w:rsid w:val="00305523"/>
    <w:rsid w:val="00306F1A"/>
    <w:rsid w:val="00312E32"/>
    <w:rsid w:val="00315CDB"/>
    <w:rsid w:val="00316096"/>
    <w:rsid w:val="003224E4"/>
    <w:rsid w:val="0032422C"/>
    <w:rsid w:val="00325726"/>
    <w:rsid w:val="00342896"/>
    <w:rsid w:val="003453FD"/>
    <w:rsid w:val="00345CCE"/>
    <w:rsid w:val="00374CA0"/>
    <w:rsid w:val="00386363"/>
    <w:rsid w:val="00391577"/>
    <w:rsid w:val="0039607D"/>
    <w:rsid w:val="003D6BD7"/>
    <w:rsid w:val="003E1737"/>
    <w:rsid w:val="003E1A26"/>
    <w:rsid w:val="003F4174"/>
    <w:rsid w:val="00424ABE"/>
    <w:rsid w:val="00435A22"/>
    <w:rsid w:val="00440C43"/>
    <w:rsid w:val="00462299"/>
    <w:rsid w:val="00463865"/>
    <w:rsid w:val="00474F80"/>
    <w:rsid w:val="004934EC"/>
    <w:rsid w:val="0049350A"/>
    <w:rsid w:val="00493AD5"/>
    <w:rsid w:val="004C118B"/>
    <w:rsid w:val="004D5CFA"/>
    <w:rsid w:val="004F094D"/>
    <w:rsid w:val="005000CD"/>
    <w:rsid w:val="00511776"/>
    <w:rsid w:val="00513B74"/>
    <w:rsid w:val="00524DCF"/>
    <w:rsid w:val="00532520"/>
    <w:rsid w:val="00533CE7"/>
    <w:rsid w:val="00540B6D"/>
    <w:rsid w:val="00543045"/>
    <w:rsid w:val="00543E9C"/>
    <w:rsid w:val="0054770D"/>
    <w:rsid w:val="005552C7"/>
    <w:rsid w:val="00564041"/>
    <w:rsid w:val="00567900"/>
    <w:rsid w:val="00582C2F"/>
    <w:rsid w:val="0058764F"/>
    <w:rsid w:val="005D76EE"/>
    <w:rsid w:val="005E6FFA"/>
    <w:rsid w:val="00600286"/>
    <w:rsid w:val="00604DD4"/>
    <w:rsid w:val="00627BDB"/>
    <w:rsid w:val="006313ED"/>
    <w:rsid w:val="00661B7A"/>
    <w:rsid w:val="00670A06"/>
    <w:rsid w:val="00671FA5"/>
    <w:rsid w:val="006751B6"/>
    <w:rsid w:val="006768EB"/>
    <w:rsid w:val="00677FEB"/>
    <w:rsid w:val="00690781"/>
    <w:rsid w:val="00693D28"/>
    <w:rsid w:val="006A018E"/>
    <w:rsid w:val="006A263E"/>
    <w:rsid w:val="006B528B"/>
    <w:rsid w:val="006C65D2"/>
    <w:rsid w:val="006E1065"/>
    <w:rsid w:val="006E190D"/>
    <w:rsid w:val="00703F20"/>
    <w:rsid w:val="007121B8"/>
    <w:rsid w:val="0072064E"/>
    <w:rsid w:val="00722BEC"/>
    <w:rsid w:val="00722D6A"/>
    <w:rsid w:val="00725F2C"/>
    <w:rsid w:val="00743D2D"/>
    <w:rsid w:val="007459E1"/>
    <w:rsid w:val="00756D68"/>
    <w:rsid w:val="00757CCB"/>
    <w:rsid w:val="00766223"/>
    <w:rsid w:val="00766E0E"/>
    <w:rsid w:val="007735EF"/>
    <w:rsid w:val="00776B8E"/>
    <w:rsid w:val="00781E9B"/>
    <w:rsid w:val="00783581"/>
    <w:rsid w:val="007A037C"/>
    <w:rsid w:val="007A57A0"/>
    <w:rsid w:val="007B5B2A"/>
    <w:rsid w:val="007C059A"/>
    <w:rsid w:val="007E254A"/>
    <w:rsid w:val="007E61E1"/>
    <w:rsid w:val="007F0510"/>
    <w:rsid w:val="007F3694"/>
    <w:rsid w:val="008231E2"/>
    <w:rsid w:val="00840F14"/>
    <w:rsid w:val="00850A74"/>
    <w:rsid w:val="008572C3"/>
    <w:rsid w:val="00871DA8"/>
    <w:rsid w:val="008A26F4"/>
    <w:rsid w:val="008A275F"/>
    <w:rsid w:val="008A2AC0"/>
    <w:rsid w:val="008A4458"/>
    <w:rsid w:val="008A5B57"/>
    <w:rsid w:val="008B63B2"/>
    <w:rsid w:val="008F7828"/>
    <w:rsid w:val="00906614"/>
    <w:rsid w:val="00915096"/>
    <w:rsid w:val="009221AD"/>
    <w:rsid w:val="00935789"/>
    <w:rsid w:val="00935D33"/>
    <w:rsid w:val="00940877"/>
    <w:rsid w:val="00942EEF"/>
    <w:rsid w:val="0094530E"/>
    <w:rsid w:val="00957CA5"/>
    <w:rsid w:val="0097328E"/>
    <w:rsid w:val="00986C16"/>
    <w:rsid w:val="00992733"/>
    <w:rsid w:val="00992A9A"/>
    <w:rsid w:val="009A4DEB"/>
    <w:rsid w:val="009B4F4C"/>
    <w:rsid w:val="009B79E1"/>
    <w:rsid w:val="009C0183"/>
    <w:rsid w:val="009E7609"/>
    <w:rsid w:val="00A018D8"/>
    <w:rsid w:val="00A04970"/>
    <w:rsid w:val="00A13890"/>
    <w:rsid w:val="00A13B72"/>
    <w:rsid w:val="00A14F02"/>
    <w:rsid w:val="00A21CB8"/>
    <w:rsid w:val="00A223E9"/>
    <w:rsid w:val="00A33ACE"/>
    <w:rsid w:val="00A40243"/>
    <w:rsid w:val="00A413D4"/>
    <w:rsid w:val="00A5589B"/>
    <w:rsid w:val="00A55924"/>
    <w:rsid w:val="00A676C6"/>
    <w:rsid w:val="00A7669D"/>
    <w:rsid w:val="00A76F3A"/>
    <w:rsid w:val="00A771B9"/>
    <w:rsid w:val="00A86058"/>
    <w:rsid w:val="00A86F77"/>
    <w:rsid w:val="00A91D5E"/>
    <w:rsid w:val="00AB27A1"/>
    <w:rsid w:val="00AB49D8"/>
    <w:rsid w:val="00AC3A35"/>
    <w:rsid w:val="00AE0541"/>
    <w:rsid w:val="00AE26B4"/>
    <w:rsid w:val="00B13BB4"/>
    <w:rsid w:val="00B15983"/>
    <w:rsid w:val="00B20145"/>
    <w:rsid w:val="00B21504"/>
    <w:rsid w:val="00B262FF"/>
    <w:rsid w:val="00B31E1A"/>
    <w:rsid w:val="00B41CEA"/>
    <w:rsid w:val="00B471AB"/>
    <w:rsid w:val="00B524D6"/>
    <w:rsid w:val="00B52758"/>
    <w:rsid w:val="00B57F78"/>
    <w:rsid w:val="00B63D12"/>
    <w:rsid w:val="00B71B00"/>
    <w:rsid w:val="00B7692F"/>
    <w:rsid w:val="00BA676F"/>
    <w:rsid w:val="00BB01F1"/>
    <w:rsid w:val="00BD5FE2"/>
    <w:rsid w:val="00BD604F"/>
    <w:rsid w:val="00BD6CB6"/>
    <w:rsid w:val="00BE0B3F"/>
    <w:rsid w:val="00C01AB9"/>
    <w:rsid w:val="00C0430E"/>
    <w:rsid w:val="00C05271"/>
    <w:rsid w:val="00C05F49"/>
    <w:rsid w:val="00C1009B"/>
    <w:rsid w:val="00C100D6"/>
    <w:rsid w:val="00C20323"/>
    <w:rsid w:val="00C20EF1"/>
    <w:rsid w:val="00C221B5"/>
    <w:rsid w:val="00C23F48"/>
    <w:rsid w:val="00C40CAE"/>
    <w:rsid w:val="00C54591"/>
    <w:rsid w:val="00C57F7D"/>
    <w:rsid w:val="00C75204"/>
    <w:rsid w:val="00C76241"/>
    <w:rsid w:val="00C82956"/>
    <w:rsid w:val="00C858FB"/>
    <w:rsid w:val="00C95E1A"/>
    <w:rsid w:val="00C97440"/>
    <w:rsid w:val="00CA37EF"/>
    <w:rsid w:val="00CA71D7"/>
    <w:rsid w:val="00CB5F24"/>
    <w:rsid w:val="00CC11C5"/>
    <w:rsid w:val="00CC1C36"/>
    <w:rsid w:val="00CD0C6C"/>
    <w:rsid w:val="00CD0F06"/>
    <w:rsid w:val="00CD5B3B"/>
    <w:rsid w:val="00CF7326"/>
    <w:rsid w:val="00D06E9C"/>
    <w:rsid w:val="00D12625"/>
    <w:rsid w:val="00D31B4D"/>
    <w:rsid w:val="00D37F66"/>
    <w:rsid w:val="00D62E56"/>
    <w:rsid w:val="00D66333"/>
    <w:rsid w:val="00D7277A"/>
    <w:rsid w:val="00D86F1D"/>
    <w:rsid w:val="00DB1F14"/>
    <w:rsid w:val="00DB6BE9"/>
    <w:rsid w:val="00DB7820"/>
    <w:rsid w:val="00DC07DE"/>
    <w:rsid w:val="00DC13E8"/>
    <w:rsid w:val="00DD23A1"/>
    <w:rsid w:val="00DD4386"/>
    <w:rsid w:val="00DE2BFC"/>
    <w:rsid w:val="00DE3285"/>
    <w:rsid w:val="00DF3407"/>
    <w:rsid w:val="00DF376A"/>
    <w:rsid w:val="00E02AD1"/>
    <w:rsid w:val="00E077D0"/>
    <w:rsid w:val="00E15036"/>
    <w:rsid w:val="00E205CE"/>
    <w:rsid w:val="00E230FC"/>
    <w:rsid w:val="00E36B29"/>
    <w:rsid w:val="00E419BB"/>
    <w:rsid w:val="00E43343"/>
    <w:rsid w:val="00E562FC"/>
    <w:rsid w:val="00E62A25"/>
    <w:rsid w:val="00E64EC6"/>
    <w:rsid w:val="00E71134"/>
    <w:rsid w:val="00E760E5"/>
    <w:rsid w:val="00E80D5E"/>
    <w:rsid w:val="00E9099A"/>
    <w:rsid w:val="00E91440"/>
    <w:rsid w:val="00EA0F6C"/>
    <w:rsid w:val="00EA6D76"/>
    <w:rsid w:val="00EB7940"/>
    <w:rsid w:val="00ED56C3"/>
    <w:rsid w:val="00EE32F2"/>
    <w:rsid w:val="00EE56E8"/>
    <w:rsid w:val="00F0015D"/>
    <w:rsid w:val="00F06E1C"/>
    <w:rsid w:val="00F070CB"/>
    <w:rsid w:val="00F13165"/>
    <w:rsid w:val="00F21D61"/>
    <w:rsid w:val="00F21FA6"/>
    <w:rsid w:val="00F47C8C"/>
    <w:rsid w:val="00F56471"/>
    <w:rsid w:val="00F67D20"/>
    <w:rsid w:val="00FA63E3"/>
    <w:rsid w:val="00FA6BCA"/>
    <w:rsid w:val="00FB6D27"/>
    <w:rsid w:val="00FB7612"/>
    <w:rsid w:val="00FC22D0"/>
    <w:rsid w:val="00FC4284"/>
    <w:rsid w:val="00FE2F2C"/>
    <w:rsid w:val="00FF554B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2AF0A-9677-434D-B320-FEA77BABC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56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966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Valentina Adriana Virtopeanu</cp:lastModifiedBy>
  <cp:revision>16</cp:revision>
  <cp:lastPrinted>2025-09-25T08:43:00Z</cp:lastPrinted>
  <dcterms:created xsi:type="dcterms:W3CDTF">2025-09-23T06:53:00Z</dcterms:created>
  <dcterms:modified xsi:type="dcterms:W3CDTF">2025-09-25T09:08:00Z</dcterms:modified>
</cp:coreProperties>
</file>